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C76EC" w14:textId="77777777" w:rsidR="00324E57" w:rsidRPr="00520933" w:rsidRDefault="00324E57" w:rsidP="00786A85">
      <w:pPr>
        <w:spacing w:before="360" w:after="360" w:line="240" w:lineRule="exact"/>
        <w:ind w:left="708" w:hanging="708"/>
        <w:jc w:val="both"/>
        <w:rPr>
          <w:rFonts w:ascii="Gill Sans MT" w:hAnsi="Gill Sans MT" w:cs="Arial"/>
          <w:b/>
          <w:sz w:val="20"/>
          <w:szCs w:val="20"/>
          <w:lang w:val="es-ES_tradnl"/>
        </w:rPr>
      </w:pPr>
      <w:r w:rsidRPr="00023203">
        <w:rPr>
          <w:rFonts w:ascii="Gill Sans MT" w:hAnsi="Gill Sans MT" w:cs="Arial"/>
          <w:b/>
          <w:sz w:val="20"/>
          <w:szCs w:val="20"/>
          <w:lang w:val="es-ES_tradnl"/>
        </w:rPr>
        <w:t>ÍNDICE</w:t>
      </w:r>
    </w:p>
    <w:tbl>
      <w:tblPr>
        <w:tblW w:w="8784"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704"/>
        <w:gridCol w:w="8080"/>
      </w:tblGrid>
      <w:tr w:rsidR="00216C20" w:rsidRPr="00216C20" w14:paraId="2A5D2D97" w14:textId="77777777" w:rsidTr="007570A0">
        <w:trPr>
          <w:trHeight w:val="482"/>
        </w:trPr>
        <w:tc>
          <w:tcPr>
            <w:tcW w:w="878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14:paraId="063B41EF" w14:textId="77777777" w:rsidR="0090068F" w:rsidRPr="00216C20" w:rsidRDefault="0090068F" w:rsidP="004A3406">
            <w:pPr>
              <w:pStyle w:val="Titulo"/>
            </w:pPr>
            <w:proofErr w:type="gramStart"/>
            <w:r w:rsidRPr="00216C20">
              <w:t>DOCUMENTACIÓN A PRESENTAR</w:t>
            </w:r>
            <w:proofErr w:type="gramEnd"/>
            <w:r w:rsidRPr="00216C20">
              <w:t xml:space="preserve"> POR LOS LICITA</w:t>
            </w:r>
            <w:r w:rsidR="00FF7B50" w:rsidRPr="00216C20">
              <w:t>D</w:t>
            </w:r>
            <w:r w:rsidRPr="00216C20">
              <w:t>ORES</w:t>
            </w:r>
          </w:p>
        </w:tc>
      </w:tr>
      <w:tr w:rsidR="00324E57" w:rsidRPr="00023203" w14:paraId="175D6B5C" w14:textId="77777777" w:rsidTr="007570A0">
        <w:trPr>
          <w:trHeight w:val="482"/>
        </w:trPr>
        <w:tc>
          <w:tcPr>
            <w:tcW w:w="704" w:type="dxa"/>
            <w:vAlign w:val="center"/>
          </w:tcPr>
          <w:p w14:paraId="53AAC36F" w14:textId="77777777" w:rsidR="00DD341E" w:rsidRPr="00023203" w:rsidRDefault="007570A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8080" w:type="dxa"/>
            <w:vAlign w:val="center"/>
          </w:tcPr>
          <w:p w14:paraId="59186166" w14:textId="77777777" w:rsidR="00DD341E" w:rsidRPr="004A3406" w:rsidRDefault="007570A0" w:rsidP="00BF2F02">
            <w:pPr>
              <w:pStyle w:val="Titulo"/>
              <w:rPr>
                <w:color w:val="000000" w:themeColor="text1"/>
                <w:lang w:val="es-ES_tradnl"/>
              </w:rPr>
            </w:pPr>
            <w:r>
              <w:rPr>
                <w:color w:val="000000" w:themeColor="text1"/>
                <w:lang w:val="es-ES_tradnl"/>
              </w:rPr>
              <w:t xml:space="preserve">          </w:t>
            </w:r>
            <w:r w:rsidR="00E72953" w:rsidRPr="00E72953">
              <w:rPr>
                <w:color w:val="000000" w:themeColor="text1"/>
                <w:lang w:val="es-ES_tradnl"/>
              </w:rPr>
              <w:t xml:space="preserve">Modelo de compromiso de subcontratación empresas de inserción social y/o </w:t>
            </w:r>
            <w:r>
              <w:rPr>
                <w:color w:val="000000" w:themeColor="text1"/>
                <w:lang w:val="es-ES_tradnl"/>
              </w:rPr>
              <w:t xml:space="preserve">                    </w:t>
            </w:r>
            <w:r w:rsidR="00E72953" w:rsidRPr="00E72953">
              <w:rPr>
                <w:color w:val="000000" w:themeColor="text1"/>
                <w:lang w:val="es-ES_tradnl"/>
              </w:rPr>
              <w:t>centros especiales de empleo de iniciativa social</w:t>
            </w:r>
          </w:p>
        </w:tc>
      </w:tr>
      <w:tr w:rsidR="00324E57" w:rsidRPr="00023203" w14:paraId="7C45F23E" w14:textId="77777777" w:rsidTr="007570A0">
        <w:trPr>
          <w:trHeight w:val="482"/>
        </w:trPr>
        <w:tc>
          <w:tcPr>
            <w:tcW w:w="704" w:type="dxa"/>
            <w:vAlign w:val="center"/>
          </w:tcPr>
          <w:p w14:paraId="75EC7213" w14:textId="77777777" w:rsidR="00324E57" w:rsidRPr="00023203" w:rsidRDefault="00BF2F02"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II</w:t>
            </w:r>
          </w:p>
        </w:tc>
        <w:tc>
          <w:tcPr>
            <w:tcW w:w="8080" w:type="dxa"/>
            <w:vAlign w:val="center"/>
          </w:tcPr>
          <w:p w14:paraId="0AE131F3" w14:textId="77777777" w:rsidR="00324E57" w:rsidRPr="004A3406" w:rsidRDefault="00324E57" w:rsidP="004A3406">
            <w:pPr>
              <w:pStyle w:val="Titulo"/>
              <w:rPr>
                <w:color w:val="000000" w:themeColor="text1"/>
                <w:lang w:val="es-ES_tradnl"/>
              </w:rPr>
            </w:pPr>
            <w:r w:rsidRPr="004A3406">
              <w:rPr>
                <w:color w:val="000000" w:themeColor="text1"/>
                <w:lang w:val="es-ES_tradnl"/>
              </w:rPr>
              <w:t>Modelo de solicitud de aclaraciones en relación con la documentación facilitada en la licitación.</w:t>
            </w:r>
          </w:p>
        </w:tc>
      </w:tr>
      <w:tr w:rsidR="00216C20" w:rsidRPr="00216C20" w14:paraId="058AB8A1" w14:textId="77777777" w:rsidTr="007570A0">
        <w:trPr>
          <w:trHeight w:val="482"/>
        </w:trPr>
        <w:tc>
          <w:tcPr>
            <w:tcW w:w="8784" w:type="dxa"/>
            <w:gridSpan w:val="2"/>
            <w:shd w:val="clear" w:color="auto" w:fill="FF0000"/>
            <w:vAlign w:val="center"/>
          </w:tcPr>
          <w:p w14:paraId="226B32DB" w14:textId="77777777" w:rsidR="002F4B29" w:rsidRPr="004A3406" w:rsidRDefault="002F4B29" w:rsidP="004A3406">
            <w:pPr>
              <w:pStyle w:val="Titulo"/>
              <w:rPr>
                <w:color w:val="000000" w:themeColor="text1"/>
              </w:rPr>
            </w:pPr>
            <w:proofErr w:type="gramStart"/>
            <w:r w:rsidRPr="004A3406">
              <w:t>DOCUMENTACIÓN A PRESENTAR</w:t>
            </w:r>
            <w:proofErr w:type="gramEnd"/>
            <w:r w:rsidRPr="004A3406">
              <w:t xml:space="preserve"> POR ADJUDICATARIOS</w:t>
            </w:r>
          </w:p>
        </w:tc>
      </w:tr>
      <w:tr w:rsidR="004A3406" w:rsidRPr="004A3406" w14:paraId="2134C8BB" w14:textId="77777777" w:rsidTr="007570A0">
        <w:trPr>
          <w:trHeight w:val="482"/>
        </w:trPr>
        <w:tc>
          <w:tcPr>
            <w:tcW w:w="704" w:type="dxa"/>
            <w:vAlign w:val="center"/>
          </w:tcPr>
          <w:p w14:paraId="35D9AD63" w14:textId="77777777"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8080" w:type="dxa"/>
            <w:vAlign w:val="center"/>
          </w:tcPr>
          <w:p w14:paraId="7ADD91F1" w14:textId="77777777" w:rsidR="002F4B29" w:rsidRPr="004A3406" w:rsidRDefault="002F4B29" w:rsidP="004A3406">
            <w:pPr>
              <w:pStyle w:val="Titulo"/>
              <w:rPr>
                <w:color w:val="000000" w:themeColor="text1"/>
                <w:lang w:val="es-ES_tradnl"/>
              </w:rPr>
            </w:pPr>
            <w:r w:rsidRPr="004A3406">
              <w:rPr>
                <w:color w:val="000000" w:themeColor="text1"/>
                <w:lang w:val="es-ES_tradnl"/>
              </w:rPr>
              <w:t>Modelo de presentación de solvencia económica.</w:t>
            </w:r>
          </w:p>
        </w:tc>
      </w:tr>
      <w:tr w:rsidR="004A3406" w:rsidRPr="004A3406" w14:paraId="0AA283E6" w14:textId="77777777" w:rsidTr="007570A0">
        <w:trPr>
          <w:trHeight w:val="482"/>
        </w:trPr>
        <w:tc>
          <w:tcPr>
            <w:tcW w:w="704" w:type="dxa"/>
            <w:vAlign w:val="center"/>
          </w:tcPr>
          <w:p w14:paraId="01058348" w14:textId="77777777"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8080" w:type="dxa"/>
            <w:vAlign w:val="center"/>
          </w:tcPr>
          <w:p w14:paraId="4B8A105C" w14:textId="77777777" w:rsidR="00324E57" w:rsidRPr="004A3406" w:rsidRDefault="00324E57" w:rsidP="004A3406">
            <w:pPr>
              <w:pStyle w:val="Titulo"/>
              <w:rPr>
                <w:color w:val="000000" w:themeColor="text1"/>
                <w:lang w:val="es-ES_tradnl"/>
              </w:rPr>
            </w:pPr>
            <w:r w:rsidRPr="004A3406">
              <w:rPr>
                <w:color w:val="000000" w:themeColor="text1"/>
                <w:lang w:val="es-ES_tradnl"/>
              </w:rPr>
              <w:t>Modelo de presentación de solvencia técnica.</w:t>
            </w:r>
          </w:p>
        </w:tc>
      </w:tr>
      <w:tr w:rsidR="004A3406" w:rsidRPr="004A3406" w14:paraId="5DE1AA31" w14:textId="77777777" w:rsidTr="007570A0">
        <w:trPr>
          <w:trHeight w:val="482"/>
        </w:trPr>
        <w:tc>
          <w:tcPr>
            <w:tcW w:w="704" w:type="dxa"/>
            <w:vAlign w:val="center"/>
          </w:tcPr>
          <w:p w14:paraId="17AAD1C5" w14:textId="77777777"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V.</w:t>
            </w:r>
          </w:p>
        </w:tc>
        <w:tc>
          <w:tcPr>
            <w:tcW w:w="8080" w:type="dxa"/>
            <w:vAlign w:val="center"/>
          </w:tcPr>
          <w:p w14:paraId="0F3E236C" w14:textId="77777777" w:rsidR="00324E57" w:rsidRPr="004A3406" w:rsidRDefault="00324E57" w:rsidP="004A3406">
            <w:pPr>
              <w:pStyle w:val="Titulo"/>
              <w:rPr>
                <w:color w:val="000000" w:themeColor="text1"/>
                <w:lang w:val="es-ES_tradnl"/>
              </w:rPr>
            </w:pPr>
            <w:r w:rsidRPr="004A3406">
              <w:rPr>
                <w:color w:val="000000" w:themeColor="text1"/>
                <w:lang w:val="es-ES_tradnl"/>
              </w:rPr>
              <w:t>Modelo de presentación de compromiso de adscripción de medios.</w:t>
            </w:r>
          </w:p>
        </w:tc>
      </w:tr>
      <w:tr w:rsidR="004A3406" w:rsidRPr="004A3406" w14:paraId="7A4258C3" w14:textId="77777777" w:rsidTr="007570A0">
        <w:trPr>
          <w:trHeight w:val="482"/>
        </w:trPr>
        <w:tc>
          <w:tcPr>
            <w:tcW w:w="704" w:type="dxa"/>
            <w:vAlign w:val="center"/>
          </w:tcPr>
          <w:p w14:paraId="354B1057" w14:textId="77777777"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324E57" w:rsidRPr="00023203">
              <w:rPr>
                <w:rFonts w:ascii="Gill Sans MT" w:hAnsi="Gill Sans MT" w:cs="Arial"/>
                <w:sz w:val="20"/>
                <w:szCs w:val="20"/>
                <w:lang w:val="es-ES_tradnl"/>
              </w:rPr>
              <w:t>.</w:t>
            </w:r>
          </w:p>
        </w:tc>
        <w:tc>
          <w:tcPr>
            <w:tcW w:w="8080" w:type="dxa"/>
            <w:vAlign w:val="center"/>
          </w:tcPr>
          <w:p w14:paraId="1BBE9AB8" w14:textId="77777777" w:rsidR="00324E57" w:rsidRPr="004A3406" w:rsidRDefault="00324E57" w:rsidP="004A3406">
            <w:pPr>
              <w:pStyle w:val="Titulo"/>
              <w:rPr>
                <w:color w:val="000000" w:themeColor="text1"/>
                <w:lang w:val="es-ES_tradnl"/>
              </w:rPr>
            </w:pPr>
            <w:r w:rsidRPr="004A3406">
              <w:rPr>
                <w:color w:val="000000" w:themeColor="text1"/>
                <w:lang w:val="es-ES_tradnl"/>
              </w:rPr>
              <w:t>Modelo de aval de entidad financiera</w:t>
            </w:r>
            <w:r w:rsidR="00FF7B50" w:rsidRPr="004A3406">
              <w:rPr>
                <w:color w:val="000000" w:themeColor="text1"/>
                <w:lang w:val="es-ES_tradnl"/>
              </w:rPr>
              <w:t xml:space="preserve"> o Modelo seguro caución</w:t>
            </w:r>
            <w:r w:rsidRPr="004A3406">
              <w:rPr>
                <w:color w:val="000000" w:themeColor="text1"/>
                <w:lang w:val="es-ES_tradnl"/>
              </w:rPr>
              <w:t>.</w:t>
            </w:r>
          </w:p>
        </w:tc>
      </w:tr>
      <w:tr w:rsidR="004A3406" w:rsidRPr="004A3406" w14:paraId="4D24ECDF" w14:textId="77777777" w:rsidTr="007570A0">
        <w:trPr>
          <w:trHeight w:val="482"/>
        </w:trPr>
        <w:tc>
          <w:tcPr>
            <w:tcW w:w="704" w:type="dxa"/>
            <w:vAlign w:val="center"/>
          </w:tcPr>
          <w:p w14:paraId="5E541B76" w14:textId="77777777"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90068F">
              <w:rPr>
                <w:rFonts w:ascii="Gill Sans MT" w:hAnsi="Gill Sans MT" w:cs="Arial"/>
                <w:sz w:val="20"/>
                <w:szCs w:val="20"/>
                <w:lang w:val="es-ES_tradnl"/>
              </w:rPr>
              <w:t>I</w:t>
            </w:r>
            <w:r w:rsidR="008E31AB">
              <w:rPr>
                <w:rFonts w:ascii="Gill Sans MT" w:hAnsi="Gill Sans MT" w:cs="Arial"/>
                <w:sz w:val="20"/>
                <w:szCs w:val="20"/>
                <w:lang w:val="es-ES_tradnl"/>
              </w:rPr>
              <w:t>.</w:t>
            </w:r>
          </w:p>
        </w:tc>
        <w:tc>
          <w:tcPr>
            <w:tcW w:w="8080" w:type="dxa"/>
            <w:vAlign w:val="center"/>
          </w:tcPr>
          <w:p w14:paraId="5BAE69FD" w14:textId="77777777" w:rsidR="00324E57" w:rsidRPr="004A3406" w:rsidRDefault="00324E57" w:rsidP="004A3406">
            <w:pPr>
              <w:pStyle w:val="Titulo"/>
              <w:rPr>
                <w:color w:val="000000" w:themeColor="text1"/>
                <w:lang w:val="es-ES_tradnl"/>
              </w:rPr>
            </w:pPr>
            <w:r w:rsidRPr="004A3406">
              <w:rPr>
                <w:color w:val="000000" w:themeColor="text1"/>
                <w:lang w:val="es-ES_tradnl"/>
              </w:rPr>
              <w:t>Modelo de cer</w:t>
            </w:r>
            <w:r w:rsidR="00FF7B50" w:rsidRPr="004A3406">
              <w:rPr>
                <w:color w:val="000000" w:themeColor="text1"/>
                <w:lang w:val="es-ES_tradnl"/>
              </w:rPr>
              <w:t>tificado de entidad aseguradora</w:t>
            </w:r>
          </w:p>
        </w:tc>
      </w:tr>
      <w:tr w:rsidR="004A3406" w:rsidRPr="004A3406" w14:paraId="39610281" w14:textId="77777777" w:rsidTr="007570A0">
        <w:trPr>
          <w:trHeight w:val="482"/>
        </w:trPr>
        <w:tc>
          <w:tcPr>
            <w:tcW w:w="704" w:type="dxa"/>
            <w:vAlign w:val="center"/>
          </w:tcPr>
          <w:p w14:paraId="1C9FF850" w14:textId="77777777"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r w:rsidR="008E31AB">
              <w:rPr>
                <w:rFonts w:ascii="Gill Sans MT" w:hAnsi="Gill Sans MT" w:cs="Arial"/>
                <w:sz w:val="20"/>
                <w:szCs w:val="20"/>
                <w:lang w:val="es-ES_tradnl"/>
              </w:rPr>
              <w:t>.</w:t>
            </w:r>
          </w:p>
        </w:tc>
        <w:tc>
          <w:tcPr>
            <w:tcW w:w="8080" w:type="dxa"/>
            <w:vAlign w:val="center"/>
          </w:tcPr>
          <w:p w14:paraId="4005CB9C" w14:textId="77777777" w:rsidR="00324E57" w:rsidRPr="004A3406" w:rsidRDefault="00324E57" w:rsidP="004A3406">
            <w:pPr>
              <w:pStyle w:val="Titulo"/>
              <w:rPr>
                <w:color w:val="000000" w:themeColor="text1"/>
                <w:lang w:val="es-ES_tradnl"/>
              </w:rPr>
            </w:pPr>
            <w:r w:rsidRPr="004A3406">
              <w:rPr>
                <w:color w:val="000000" w:themeColor="text1"/>
                <w:lang w:val="es-ES_tradnl"/>
              </w:rPr>
              <w:t>Modelo de declaración de integración de solvencia.</w:t>
            </w:r>
          </w:p>
        </w:tc>
      </w:tr>
      <w:tr w:rsidR="004A3406" w:rsidRPr="004A3406" w14:paraId="0EBF0B7E" w14:textId="77777777" w:rsidTr="007570A0">
        <w:trPr>
          <w:trHeight w:val="482"/>
        </w:trPr>
        <w:tc>
          <w:tcPr>
            <w:tcW w:w="704" w:type="dxa"/>
            <w:vAlign w:val="center"/>
          </w:tcPr>
          <w:p w14:paraId="59A9D8BE" w14:textId="77777777" w:rsidR="007315B6" w:rsidRDefault="007315B6" w:rsidP="007315B6">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r w:rsidR="008E31AB">
              <w:rPr>
                <w:rFonts w:ascii="Gill Sans MT" w:hAnsi="Gill Sans MT" w:cs="Arial"/>
                <w:sz w:val="20"/>
                <w:szCs w:val="20"/>
                <w:lang w:val="es-ES_tradnl"/>
              </w:rPr>
              <w:t>.</w:t>
            </w:r>
          </w:p>
        </w:tc>
        <w:tc>
          <w:tcPr>
            <w:tcW w:w="8080" w:type="dxa"/>
            <w:vAlign w:val="center"/>
          </w:tcPr>
          <w:p w14:paraId="63ECCE9B" w14:textId="77777777" w:rsidR="00874516" w:rsidRPr="004A3406" w:rsidRDefault="007315B6" w:rsidP="004A3406">
            <w:pPr>
              <w:pStyle w:val="Titulo"/>
              <w:rPr>
                <w:color w:val="000000" w:themeColor="text1"/>
                <w:lang w:val="es-ES_tradnl"/>
              </w:rPr>
            </w:pPr>
            <w:r w:rsidRPr="004A3406">
              <w:rPr>
                <w:color w:val="000000" w:themeColor="text1"/>
                <w:lang w:val="es-ES_tradnl"/>
              </w:rPr>
              <w:t>Modelo de declaración de validez de datos del Registro de Contratistas y Licitadores</w:t>
            </w:r>
          </w:p>
        </w:tc>
      </w:tr>
      <w:tr w:rsidR="004A3406" w:rsidRPr="004A3406" w14:paraId="47CEE893" w14:textId="77777777" w:rsidTr="007570A0">
        <w:trPr>
          <w:trHeight w:val="482"/>
        </w:trPr>
        <w:tc>
          <w:tcPr>
            <w:tcW w:w="704" w:type="dxa"/>
            <w:vAlign w:val="center"/>
          </w:tcPr>
          <w:p w14:paraId="5228ABED" w14:textId="77777777" w:rsidR="00874516" w:rsidRDefault="00874516" w:rsidP="00874516">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8080" w:type="dxa"/>
            <w:vAlign w:val="center"/>
          </w:tcPr>
          <w:p w14:paraId="7D58840D" w14:textId="77777777" w:rsidR="00874516" w:rsidRPr="004A3406" w:rsidRDefault="00874516" w:rsidP="004A3406">
            <w:pPr>
              <w:pStyle w:val="Titulo"/>
              <w:rPr>
                <w:color w:val="000000" w:themeColor="text1"/>
                <w:lang w:val="es-ES_tradnl"/>
              </w:rPr>
            </w:pPr>
            <w:r w:rsidRPr="004A3406">
              <w:rPr>
                <w:color w:val="000000" w:themeColor="text1"/>
                <w:lang w:val="es-ES_tradnl"/>
              </w:rPr>
              <w:t>Modelo de declaración de ubicación de servidores y servicios asociados</w:t>
            </w:r>
          </w:p>
        </w:tc>
      </w:tr>
      <w:tr w:rsidR="00874516" w:rsidRPr="00216C20" w14:paraId="5DA7CF6B" w14:textId="77777777" w:rsidTr="007570A0">
        <w:trPr>
          <w:trHeight w:val="186"/>
        </w:trPr>
        <w:tc>
          <w:tcPr>
            <w:tcW w:w="8784" w:type="dxa"/>
            <w:gridSpan w:val="2"/>
            <w:shd w:val="clear" w:color="auto" w:fill="FF0000"/>
            <w:vAlign w:val="center"/>
          </w:tcPr>
          <w:p w14:paraId="67BD20FF" w14:textId="77777777" w:rsidR="00874516" w:rsidRPr="004A3406" w:rsidRDefault="00874516" w:rsidP="004A3406">
            <w:pPr>
              <w:pStyle w:val="Titulo"/>
            </w:pPr>
            <w:r w:rsidRPr="004A3406">
              <w:t>DOCUMENTACIÓN ACLARATORIA</w:t>
            </w:r>
          </w:p>
        </w:tc>
      </w:tr>
      <w:tr w:rsidR="00971D34" w:rsidRPr="00023203" w14:paraId="2AFE61BA" w14:textId="77777777" w:rsidTr="007570A0">
        <w:trPr>
          <w:trHeight w:val="482"/>
        </w:trPr>
        <w:tc>
          <w:tcPr>
            <w:tcW w:w="704" w:type="dxa"/>
          </w:tcPr>
          <w:p w14:paraId="09CD3496" w14:textId="77777777" w:rsidR="00971D34" w:rsidRPr="00757B7D" w:rsidRDefault="00971D34" w:rsidP="00971D34">
            <w:r w:rsidRPr="00757B7D">
              <w:t>XI.</w:t>
            </w:r>
          </w:p>
        </w:tc>
        <w:tc>
          <w:tcPr>
            <w:tcW w:w="8080" w:type="dxa"/>
          </w:tcPr>
          <w:p w14:paraId="20670382" w14:textId="77777777" w:rsidR="00971D34" w:rsidRPr="00251160" w:rsidRDefault="00971D34" w:rsidP="00971D34">
            <w:pPr>
              <w:rPr>
                <w:rFonts w:ascii="Gill Sans MT" w:hAnsi="Gill Sans MT"/>
                <w:b/>
                <w:sz w:val="20"/>
                <w:szCs w:val="20"/>
              </w:rPr>
            </w:pPr>
            <w:r w:rsidRPr="00251160">
              <w:rPr>
                <w:rFonts w:ascii="Gill Sans MT" w:hAnsi="Gill Sans MT"/>
                <w:b/>
                <w:sz w:val="20"/>
                <w:szCs w:val="20"/>
              </w:rPr>
              <w:t>Documentación que deben aportar las empresas extranjeras.</w:t>
            </w:r>
          </w:p>
        </w:tc>
      </w:tr>
      <w:tr w:rsidR="00971D34" w:rsidRPr="00023203" w14:paraId="08726407" w14:textId="77777777" w:rsidTr="007570A0">
        <w:trPr>
          <w:trHeight w:val="457"/>
        </w:trPr>
        <w:tc>
          <w:tcPr>
            <w:tcW w:w="704" w:type="dxa"/>
          </w:tcPr>
          <w:p w14:paraId="7BF7EBB1" w14:textId="77777777" w:rsidR="00971D34" w:rsidRPr="00757B7D" w:rsidRDefault="00971D34" w:rsidP="00971D34">
            <w:r w:rsidRPr="00757B7D">
              <w:t xml:space="preserve">XII </w:t>
            </w:r>
          </w:p>
        </w:tc>
        <w:tc>
          <w:tcPr>
            <w:tcW w:w="8080" w:type="dxa"/>
          </w:tcPr>
          <w:p w14:paraId="7119DE4F" w14:textId="77777777" w:rsidR="00971D34" w:rsidRPr="00251160" w:rsidRDefault="00971D34" w:rsidP="00971D34">
            <w:pPr>
              <w:rPr>
                <w:rFonts w:ascii="Gill Sans MT" w:hAnsi="Gill Sans MT"/>
                <w:b/>
                <w:sz w:val="20"/>
                <w:szCs w:val="20"/>
              </w:rPr>
            </w:pPr>
            <w:r w:rsidRPr="00251160">
              <w:rPr>
                <w:rFonts w:ascii="Gill Sans MT" w:hAnsi="Gill Sans MT"/>
                <w:b/>
                <w:sz w:val="20"/>
                <w:szCs w:val="20"/>
              </w:rPr>
              <w:t>Documento europeo único de contratación electrónica.</w:t>
            </w:r>
          </w:p>
        </w:tc>
      </w:tr>
      <w:tr w:rsidR="00971D34" w:rsidRPr="00023203" w14:paraId="75203330" w14:textId="77777777" w:rsidTr="007570A0">
        <w:trPr>
          <w:trHeight w:val="482"/>
        </w:trPr>
        <w:tc>
          <w:tcPr>
            <w:tcW w:w="704" w:type="dxa"/>
          </w:tcPr>
          <w:p w14:paraId="2774269A" w14:textId="77777777" w:rsidR="00971D34" w:rsidRDefault="007570A0" w:rsidP="00971D34">
            <w:r>
              <w:t>XII</w:t>
            </w:r>
          </w:p>
          <w:p w14:paraId="2DF9B56B" w14:textId="77777777" w:rsidR="007570A0" w:rsidRDefault="007570A0" w:rsidP="00971D34"/>
          <w:p w14:paraId="5FB18AAF" w14:textId="77777777" w:rsidR="007570A0" w:rsidRPr="00757B7D" w:rsidRDefault="007570A0" w:rsidP="00971D34">
            <w:r>
              <w:t>XIV</w:t>
            </w:r>
          </w:p>
        </w:tc>
        <w:tc>
          <w:tcPr>
            <w:tcW w:w="8080" w:type="dxa"/>
          </w:tcPr>
          <w:p w14:paraId="392239FC" w14:textId="77777777" w:rsidR="00971D34" w:rsidRPr="00251160" w:rsidRDefault="00971D34" w:rsidP="00971D34">
            <w:pPr>
              <w:ind w:left="34"/>
              <w:rPr>
                <w:rFonts w:ascii="Gill Sans MT" w:hAnsi="Gill Sans MT"/>
                <w:b/>
                <w:sz w:val="20"/>
                <w:szCs w:val="20"/>
              </w:rPr>
            </w:pPr>
            <w:r w:rsidRPr="00251160">
              <w:rPr>
                <w:rFonts w:ascii="Gill Sans MT" w:hAnsi="Gill Sans MT"/>
                <w:b/>
                <w:sz w:val="20"/>
                <w:szCs w:val="20"/>
              </w:rPr>
              <w:t>Información sobre protección de datos de carácter personal</w:t>
            </w:r>
          </w:p>
          <w:p w14:paraId="71174D4A" w14:textId="77777777" w:rsidR="00971D34" w:rsidRPr="00251160" w:rsidRDefault="00971D34" w:rsidP="00971D34">
            <w:pPr>
              <w:ind w:left="34"/>
              <w:rPr>
                <w:rFonts w:ascii="Gill Sans MT" w:hAnsi="Gill Sans MT"/>
                <w:b/>
                <w:sz w:val="20"/>
                <w:szCs w:val="20"/>
              </w:rPr>
            </w:pPr>
          </w:p>
          <w:p w14:paraId="25FCFA6F" w14:textId="77777777" w:rsidR="00971D34" w:rsidRPr="00251160" w:rsidRDefault="00971D34" w:rsidP="00971D34">
            <w:pPr>
              <w:ind w:left="34"/>
              <w:rPr>
                <w:rFonts w:ascii="Gill Sans MT" w:hAnsi="Gill Sans MT"/>
                <w:b/>
                <w:sz w:val="20"/>
                <w:szCs w:val="20"/>
              </w:rPr>
            </w:pPr>
            <w:r w:rsidRPr="00251160">
              <w:rPr>
                <w:rFonts w:ascii="Gill Sans MT" w:hAnsi="Gill Sans MT" w:cs="Arial"/>
                <w:b/>
                <w:sz w:val="20"/>
                <w:szCs w:val="20"/>
                <w:lang w:val="es-ES_tradnl"/>
              </w:rPr>
              <w:t xml:space="preserve">Instrucciones para seguimiento del </w:t>
            </w:r>
            <w:proofErr w:type="gramStart"/>
            <w:r w:rsidRPr="00251160">
              <w:rPr>
                <w:rFonts w:ascii="Gill Sans MT" w:hAnsi="Gill Sans MT" w:cs="Arial"/>
                <w:b/>
                <w:sz w:val="20"/>
                <w:szCs w:val="20"/>
                <w:lang w:val="es-ES_tradnl"/>
              </w:rPr>
              <w:t>cumplimiento  de</w:t>
            </w:r>
            <w:proofErr w:type="gramEnd"/>
            <w:r w:rsidRPr="00251160">
              <w:rPr>
                <w:rFonts w:ascii="Gill Sans MT" w:hAnsi="Gill Sans MT" w:cs="Arial"/>
                <w:b/>
                <w:sz w:val="20"/>
                <w:szCs w:val="20"/>
                <w:lang w:val="es-ES_tradnl"/>
              </w:rPr>
              <w:t xml:space="preserve"> criterios sociales</w:t>
            </w:r>
          </w:p>
        </w:tc>
      </w:tr>
      <w:tr w:rsidR="00971D34" w:rsidRPr="00023203" w14:paraId="1E32893E" w14:textId="77777777" w:rsidTr="007570A0">
        <w:trPr>
          <w:trHeight w:val="482"/>
        </w:trPr>
        <w:tc>
          <w:tcPr>
            <w:tcW w:w="704" w:type="dxa"/>
          </w:tcPr>
          <w:p w14:paraId="6F58A17C" w14:textId="77777777" w:rsidR="00971D34" w:rsidRPr="00757B7D" w:rsidRDefault="00971D34" w:rsidP="00971D34">
            <w:pPr>
              <w:ind w:right="-250"/>
            </w:pPr>
          </w:p>
        </w:tc>
        <w:tc>
          <w:tcPr>
            <w:tcW w:w="8080" w:type="dxa"/>
          </w:tcPr>
          <w:p w14:paraId="3638055D" w14:textId="77777777" w:rsidR="00971D34" w:rsidRPr="00251160" w:rsidRDefault="00971D34" w:rsidP="00971D34">
            <w:pPr>
              <w:rPr>
                <w:rFonts w:ascii="Gill Sans MT" w:hAnsi="Gill Sans MT"/>
                <w:b/>
                <w:sz w:val="20"/>
                <w:szCs w:val="20"/>
              </w:rPr>
            </w:pPr>
          </w:p>
        </w:tc>
      </w:tr>
    </w:tbl>
    <w:p w14:paraId="13C7DBCE" w14:textId="77777777" w:rsidR="00324E57" w:rsidRDefault="00324E57" w:rsidP="00324E57">
      <w:pPr>
        <w:spacing w:before="120" w:after="120" w:line="240" w:lineRule="exact"/>
        <w:jc w:val="both"/>
        <w:rPr>
          <w:rFonts w:ascii="Gill Sans MT" w:hAnsi="Gill Sans MT" w:cs="Arial"/>
          <w:sz w:val="20"/>
          <w:szCs w:val="20"/>
        </w:rPr>
      </w:pPr>
    </w:p>
    <w:p w14:paraId="75481DDD" w14:textId="77777777" w:rsidR="004A3406" w:rsidRDefault="004A3406" w:rsidP="00324E57">
      <w:pPr>
        <w:spacing w:before="120" w:after="120" w:line="240" w:lineRule="exact"/>
        <w:jc w:val="both"/>
        <w:rPr>
          <w:rFonts w:ascii="Gill Sans MT" w:hAnsi="Gill Sans MT" w:cs="Arial"/>
          <w:sz w:val="20"/>
          <w:szCs w:val="20"/>
        </w:rPr>
      </w:pPr>
    </w:p>
    <w:p w14:paraId="6AAE91AE" w14:textId="77777777" w:rsidR="004A3406" w:rsidRDefault="004A3406" w:rsidP="00324E57">
      <w:pPr>
        <w:spacing w:before="120" w:after="120" w:line="240" w:lineRule="exact"/>
        <w:jc w:val="both"/>
        <w:rPr>
          <w:rFonts w:ascii="Gill Sans MT" w:hAnsi="Gill Sans MT" w:cs="Arial"/>
          <w:sz w:val="20"/>
          <w:szCs w:val="20"/>
        </w:rPr>
      </w:pPr>
    </w:p>
    <w:p w14:paraId="4617BDB7" w14:textId="77777777" w:rsidR="004A3406" w:rsidRDefault="004A3406" w:rsidP="00324E57">
      <w:pPr>
        <w:spacing w:before="120" w:after="120" w:line="240" w:lineRule="exact"/>
        <w:jc w:val="both"/>
        <w:rPr>
          <w:rFonts w:ascii="Gill Sans MT" w:hAnsi="Gill Sans MT" w:cs="Arial"/>
          <w:sz w:val="20"/>
          <w:szCs w:val="20"/>
        </w:rPr>
      </w:pPr>
    </w:p>
    <w:p w14:paraId="17D5F8D7" w14:textId="77777777" w:rsidR="004A3406" w:rsidRDefault="004A3406" w:rsidP="00324E57">
      <w:pPr>
        <w:spacing w:before="120" w:after="120" w:line="240" w:lineRule="exact"/>
        <w:jc w:val="both"/>
        <w:rPr>
          <w:rFonts w:ascii="Gill Sans MT" w:hAnsi="Gill Sans MT" w:cs="Arial"/>
          <w:sz w:val="20"/>
          <w:szCs w:val="20"/>
        </w:rPr>
      </w:pPr>
    </w:p>
    <w:p w14:paraId="06B7FE0A" w14:textId="77777777" w:rsidR="004A3406" w:rsidRDefault="004A3406" w:rsidP="00324E57">
      <w:pPr>
        <w:spacing w:before="120" w:after="120" w:line="240" w:lineRule="exact"/>
        <w:jc w:val="both"/>
        <w:rPr>
          <w:rFonts w:ascii="Gill Sans MT" w:hAnsi="Gill Sans MT" w:cs="Arial"/>
          <w:sz w:val="20"/>
          <w:szCs w:val="20"/>
        </w:rPr>
      </w:pPr>
    </w:p>
    <w:p w14:paraId="5B99865F" w14:textId="77777777" w:rsidR="004A3406" w:rsidRDefault="004A3406" w:rsidP="00324E57">
      <w:pPr>
        <w:spacing w:before="120" w:after="120" w:line="240" w:lineRule="exact"/>
        <w:jc w:val="both"/>
        <w:rPr>
          <w:rFonts w:ascii="Gill Sans MT" w:hAnsi="Gill Sans MT" w:cs="Arial"/>
          <w:sz w:val="20"/>
          <w:szCs w:val="20"/>
        </w:rPr>
      </w:pPr>
    </w:p>
    <w:p w14:paraId="2BC4C1F4" w14:textId="77777777" w:rsidR="004A3406" w:rsidRDefault="004A3406" w:rsidP="00324E57">
      <w:pPr>
        <w:spacing w:before="120" w:after="120" w:line="240" w:lineRule="exact"/>
        <w:jc w:val="both"/>
        <w:rPr>
          <w:rFonts w:ascii="Gill Sans MT" w:hAnsi="Gill Sans MT" w:cs="Arial"/>
          <w:sz w:val="20"/>
          <w:szCs w:val="20"/>
        </w:rPr>
      </w:pPr>
    </w:p>
    <w:p w14:paraId="36518682" w14:textId="77777777" w:rsidR="004A3406" w:rsidRDefault="004A3406" w:rsidP="00324E57">
      <w:pPr>
        <w:spacing w:before="120" w:after="120" w:line="240" w:lineRule="exact"/>
        <w:jc w:val="both"/>
        <w:rPr>
          <w:rFonts w:ascii="Gill Sans MT" w:hAnsi="Gill Sans MT" w:cs="Arial"/>
          <w:sz w:val="20"/>
          <w:szCs w:val="20"/>
        </w:rPr>
      </w:pPr>
    </w:p>
    <w:p w14:paraId="70A1ED09" w14:textId="77777777" w:rsidR="004A3406" w:rsidRDefault="004A3406" w:rsidP="00324E57">
      <w:pPr>
        <w:spacing w:before="120" w:after="120" w:line="240" w:lineRule="exact"/>
        <w:jc w:val="both"/>
        <w:rPr>
          <w:rFonts w:ascii="Gill Sans MT" w:hAnsi="Gill Sans MT" w:cs="Arial"/>
          <w:sz w:val="20"/>
          <w:szCs w:val="20"/>
        </w:rPr>
      </w:pPr>
    </w:p>
    <w:p w14:paraId="0F0F5ADF" w14:textId="77777777" w:rsidR="004A3406" w:rsidRDefault="004A3406" w:rsidP="00324E57">
      <w:pPr>
        <w:spacing w:before="120" w:after="120" w:line="240" w:lineRule="exact"/>
        <w:jc w:val="both"/>
        <w:rPr>
          <w:rFonts w:ascii="Gill Sans MT" w:hAnsi="Gill Sans MT" w:cs="Arial"/>
          <w:sz w:val="20"/>
          <w:szCs w:val="20"/>
        </w:rPr>
      </w:pPr>
    </w:p>
    <w:p w14:paraId="5B1DE65D" w14:textId="77777777" w:rsidR="004A3406" w:rsidRPr="004A3406" w:rsidRDefault="004A3406" w:rsidP="004A3406">
      <w:pPr>
        <w:rPr>
          <w:rFonts w:ascii="Gill Sans MT" w:hAnsi="Gill Sans MT" w:cs="Arial"/>
          <w:sz w:val="20"/>
          <w:szCs w:val="20"/>
        </w:rPr>
      </w:pPr>
    </w:p>
    <w:p w14:paraId="251B7752" w14:textId="77777777" w:rsidR="004A3406" w:rsidRPr="004A3406" w:rsidRDefault="004A3406" w:rsidP="004A3406">
      <w:pPr>
        <w:rPr>
          <w:rFonts w:ascii="Gill Sans MT" w:hAnsi="Gill Sans MT" w:cs="Arial"/>
          <w:sz w:val="20"/>
          <w:szCs w:val="20"/>
        </w:rPr>
      </w:pPr>
    </w:p>
    <w:p w14:paraId="29BD5018" w14:textId="77777777" w:rsidR="004A3406" w:rsidRPr="004A3406" w:rsidRDefault="004A3406" w:rsidP="004A3406">
      <w:pPr>
        <w:rPr>
          <w:rFonts w:ascii="Gill Sans MT" w:hAnsi="Gill Sans MT" w:cs="Arial"/>
          <w:sz w:val="20"/>
          <w:szCs w:val="20"/>
        </w:rPr>
      </w:pPr>
    </w:p>
    <w:p w14:paraId="5EB6713F" w14:textId="77777777" w:rsidR="004A3406" w:rsidRPr="004A3406" w:rsidRDefault="004A3406" w:rsidP="004A3406">
      <w:pPr>
        <w:rPr>
          <w:rFonts w:ascii="Gill Sans MT" w:hAnsi="Gill Sans MT" w:cs="Arial"/>
          <w:sz w:val="20"/>
          <w:szCs w:val="20"/>
        </w:rPr>
      </w:pPr>
    </w:p>
    <w:p w14:paraId="18237780" w14:textId="77777777" w:rsidR="004A3406" w:rsidRPr="004A3406" w:rsidRDefault="004A3406" w:rsidP="004A3406">
      <w:pPr>
        <w:rPr>
          <w:rFonts w:ascii="Gill Sans MT" w:hAnsi="Gill Sans MT" w:cs="Arial"/>
          <w:sz w:val="20"/>
          <w:szCs w:val="20"/>
        </w:rPr>
      </w:pPr>
    </w:p>
    <w:p w14:paraId="23AC1569" w14:textId="77777777" w:rsidR="004A3406" w:rsidRPr="004A3406" w:rsidRDefault="004A3406" w:rsidP="004A3406">
      <w:pPr>
        <w:rPr>
          <w:rFonts w:ascii="Gill Sans MT" w:hAnsi="Gill Sans MT" w:cs="Arial"/>
          <w:sz w:val="20"/>
          <w:szCs w:val="20"/>
        </w:rPr>
      </w:pPr>
    </w:p>
    <w:p w14:paraId="1BBE218E" w14:textId="77777777" w:rsidR="000B69B2" w:rsidRDefault="000B69B2">
      <w:r>
        <w:rPr>
          <w:noProof/>
        </w:rPr>
        <w:drawing>
          <wp:anchor distT="0" distB="0" distL="114300" distR="114300" simplePos="0" relativeHeight="251658240" behindDoc="0" locked="0" layoutInCell="1" allowOverlap="1" wp14:anchorId="6A45BDCA" wp14:editId="108EE872">
            <wp:simplePos x="1076325" y="1171575"/>
            <wp:positionH relativeFrom="margin">
              <wp:align>center</wp:align>
            </wp:positionH>
            <wp:positionV relativeFrom="margin">
              <wp:align>center</wp:align>
            </wp:positionV>
            <wp:extent cx="5401310" cy="969645"/>
            <wp:effectExtent l="0" t="0" r="8890" b="190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1310" cy="969645"/>
                    </a:xfrm>
                    <a:prstGeom prst="rect">
                      <a:avLst/>
                    </a:prstGeom>
                    <a:noFill/>
                  </pic:spPr>
                </pic:pic>
              </a:graphicData>
            </a:graphic>
          </wp:anchor>
        </w:drawing>
      </w:r>
    </w:p>
    <w:p w14:paraId="681A1834" w14:textId="77777777" w:rsidR="009A53EE" w:rsidRPr="00562BA0" w:rsidRDefault="000B69B2" w:rsidP="00562BA0">
      <w:pPr>
        <w:spacing w:after="160" w:line="259" w:lineRule="auto"/>
      </w:pPr>
      <w:r>
        <w:br w:type="page"/>
      </w:r>
    </w:p>
    <w:p w14:paraId="4C1F7801" w14:textId="77777777" w:rsidR="003A1710" w:rsidRPr="00CF683B" w:rsidRDefault="00CF683B" w:rsidP="00CF683B">
      <w:pPr>
        <w:pBdr>
          <w:bottom w:val="single" w:sz="4" w:space="1" w:color="FFFFFF" w:themeColor="background1"/>
        </w:pBdr>
        <w:spacing w:after="160" w:line="259" w:lineRule="auto"/>
        <w:jc w:val="center"/>
        <w:rPr>
          <w:rFonts w:ascii="Gill Sans MT" w:hAnsi="Gill Sans MT"/>
          <w:b/>
          <w:bCs/>
          <w:sz w:val="20"/>
          <w:szCs w:val="20"/>
        </w:rPr>
      </w:pPr>
      <w:r w:rsidRPr="00CF683B">
        <w:rPr>
          <w:rFonts w:ascii="Gill Sans MT" w:hAnsi="Gill Sans MT"/>
          <w:b/>
          <w:bCs/>
          <w:sz w:val="20"/>
          <w:szCs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8E32C1" w:rsidRPr="00C95466" w14:paraId="35DF2D23" w14:textId="77777777" w:rsidTr="004E7D6E">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6E4B9487" w14:textId="77777777" w:rsidR="008E32C1" w:rsidRDefault="008E32C1" w:rsidP="004E7D6E">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14:paraId="648DFAE6" w14:textId="77777777" w:rsidR="008E32C1" w:rsidRPr="0051118D" w:rsidRDefault="008E32C1" w:rsidP="004E7D6E">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8E32C1" w:rsidRPr="00C95466" w14:paraId="4C2F8EEF" w14:textId="77777777" w:rsidTr="004E7D6E">
        <w:trPr>
          <w:trHeight w:val="1753"/>
        </w:trPr>
        <w:tc>
          <w:tcPr>
            <w:tcW w:w="8494" w:type="dxa"/>
            <w:tcBorders>
              <w:top w:val="single" w:sz="4" w:space="0" w:color="FFFFFF"/>
              <w:left w:val="nil"/>
              <w:bottom w:val="nil"/>
              <w:right w:val="nil"/>
            </w:tcBorders>
            <w:shd w:val="clear" w:color="auto" w:fill="auto"/>
          </w:tcPr>
          <w:p w14:paraId="4DD35A8D" w14:textId="77777777" w:rsidR="008E32C1" w:rsidRDefault="008E32C1" w:rsidP="004E7D6E">
            <w:pPr>
              <w:spacing w:before="240" w:after="240" w:line="240" w:lineRule="exact"/>
              <w:jc w:val="both"/>
              <w:rPr>
                <w:rFonts w:ascii="Gill Sans MT" w:hAnsi="Gill Sans MT"/>
                <w:iCs/>
                <w:sz w:val="19"/>
                <w:szCs w:val="19"/>
              </w:rPr>
            </w:pPr>
          </w:p>
          <w:p w14:paraId="4045ADF6" w14:textId="26EB6040" w:rsidR="008E32C1" w:rsidRPr="0051118D" w:rsidRDefault="008E32C1" w:rsidP="004E7D6E">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w:t>
            </w:r>
            <w:r w:rsidR="00D81478" w:rsidRPr="0051118D">
              <w:rPr>
                <w:rFonts w:ascii="Gill Sans MT" w:hAnsi="Gill Sans MT"/>
                <w:iCs/>
                <w:sz w:val="19"/>
                <w:szCs w:val="19"/>
              </w:rPr>
              <w:t>………</w:t>
            </w:r>
            <w:r w:rsidRPr="0051118D">
              <w:rPr>
                <w:rFonts w:ascii="Gill Sans MT" w:hAnsi="Gill Sans MT"/>
                <w:iCs/>
                <w:sz w:val="19"/>
                <w:szCs w:val="19"/>
              </w:rPr>
              <w:t>, y dirección de correo electrónico ………………………</w:t>
            </w:r>
            <w:r w:rsidR="00D81478" w:rsidRPr="0051118D">
              <w:rPr>
                <w:rFonts w:ascii="Gill Sans MT" w:hAnsi="Gill Sans MT"/>
                <w:iCs/>
                <w:sz w:val="19"/>
                <w:szCs w:val="19"/>
              </w:rPr>
              <w:t>……</w:t>
            </w:r>
          </w:p>
        </w:tc>
      </w:tr>
      <w:tr w:rsidR="008E32C1" w:rsidRPr="00C95466" w14:paraId="1281DF59" w14:textId="77777777" w:rsidTr="004E7D6E">
        <w:trPr>
          <w:trHeight w:val="96"/>
        </w:trPr>
        <w:tc>
          <w:tcPr>
            <w:tcW w:w="8494" w:type="dxa"/>
            <w:tcBorders>
              <w:top w:val="nil"/>
              <w:left w:val="nil"/>
              <w:bottom w:val="nil"/>
              <w:right w:val="nil"/>
            </w:tcBorders>
            <w:shd w:val="clear" w:color="auto" w:fill="auto"/>
          </w:tcPr>
          <w:p w14:paraId="578B3520" w14:textId="77777777" w:rsidR="008E32C1" w:rsidRPr="0051118D" w:rsidRDefault="008E32C1" w:rsidP="004E7D6E">
            <w:pPr>
              <w:spacing w:line="240" w:lineRule="exact"/>
              <w:jc w:val="both"/>
              <w:rPr>
                <w:rFonts w:ascii="Gill Sans MT" w:hAnsi="Gill Sans MT"/>
                <w:iCs/>
                <w:sz w:val="19"/>
                <w:szCs w:val="19"/>
              </w:rPr>
            </w:pPr>
            <w:r w:rsidRPr="0051118D">
              <w:rPr>
                <w:rFonts w:ascii="Gill Sans MT" w:hAnsi="Gill Sans MT"/>
                <w:iCs/>
                <w:sz w:val="19"/>
                <w:szCs w:val="19"/>
              </w:rPr>
              <w:t>Y</w:t>
            </w:r>
          </w:p>
        </w:tc>
      </w:tr>
      <w:tr w:rsidR="008E32C1" w:rsidRPr="00C95466" w14:paraId="1EA00FB2" w14:textId="77777777" w:rsidTr="004E7D6E">
        <w:trPr>
          <w:trHeight w:val="1753"/>
        </w:trPr>
        <w:tc>
          <w:tcPr>
            <w:tcW w:w="8494" w:type="dxa"/>
            <w:tcBorders>
              <w:top w:val="nil"/>
              <w:left w:val="nil"/>
              <w:bottom w:val="single" w:sz="12" w:space="0" w:color="FF0000"/>
              <w:right w:val="nil"/>
            </w:tcBorders>
            <w:shd w:val="clear" w:color="auto" w:fill="auto"/>
          </w:tcPr>
          <w:p w14:paraId="1B622131" w14:textId="27673C37" w:rsidR="008E32C1" w:rsidRPr="0051118D" w:rsidRDefault="008E32C1" w:rsidP="004E7D6E">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w:t>
            </w:r>
            <w:r w:rsidR="00D81478" w:rsidRPr="0051118D">
              <w:rPr>
                <w:rFonts w:ascii="Gill Sans MT" w:hAnsi="Gill Sans MT"/>
                <w:iCs/>
                <w:sz w:val="19"/>
                <w:szCs w:val="19"/>
              </w:rPr>
              <w:t>………</w:t>
            </w:r>
            <w:r w:rsidRPr="0051118D">
              <w:rPr>
                <w:rFonts w:ascii="Gill Sans MT" w:hAnsi="Gill Sans MT"/>
                <w:iCs/>
                <w:sz w:val="19"/>
                <w:szCs w:val="19"/>
              </w:rPr>
              <w:t>, y dirección de correo electrónico ………………………</w:t>
            </w:r>
            <w:r w:rsidR="00D81478" w:rsidRPr="0051118D">
              <w:rPr>
                <w:rFonts w:ascii="Gill Sans MT" w:hAnsi="Gill Sans MT"/>
                <w:iCs/>
                <w:sz w:val="19"/>
                <w:szCs w:val="19"/>
              </w:rPr>
              <w:t>……</w:t>
            </w:r>
          </w:p>
        </w:tc>
      </w:tr>
      <w:tr w:rsidR="008E32C1" w:rsidRPr="00C95466" w14:paraId="3CCB6ACC" w14:textId="77777777" w:rsidTr="004E7D6E">
        <w:trPr>
          <w:trHeight w:val="50"/>
        </w:trPr>
        <w:tc>
          <w:tcPr>
            <w:tcW w:w="8494" w:type="dxa"/>
            <w:tcBorders>
              <w:top w:val="single" w:sz="12" w:space="0" w:color="FF0000"/>
              <w:left w:val="nil"/>
              <w:bottom w:val="single" w:sz="12" w:space="0" w:color="FF0000"/>
              <w:right w:val="nil"/>
            </w:tcBorders>
            <w:shd w:val="clear" w:color="auto" w:fill="auto"/>
          </w:tcPr>
          <w:p w14:paraId="7D86F0A8" w14:textId="77777777" w:rsidR="008E32C1" w:rsidRPr="0051118D" w:rsidRDefault="008E32C1" w:rsidP="004E7D6E">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8E32C1" w:rsidRPr="00C95466" w14:paraId="68E2EB31" w14:textId="77777777" w:rsidTr="004E7D6E">
        <w:tc>
          <w:tcPr>
            <w:tcW w:w="8494" w:type="dxa"/>
            <w:tcBorders>
              <w:top w:val="single" w:sz="12" w:space="0" w:color="FF0000"/>
              <w:left w:val="nil"/>
              <w:bottom w:val="nil"/>
              <w:right w:val="nil"/>
            </w:tcBorders>
            <w:shd w:val="clear" w:color="auto" w:fill="auto"/>
            <w:vAlign w:val="center"/>
          </w:tcPr>
          <w:p w14:paraId="62CCE10F" w14:textId="15AD3806" w:rsidR="008E32C1" w:rsidRPr="00971CD9" w:rsidRDefault="008E32C1" w:rsidP="004E7D6E">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w:t>
            </w:r>
            <w:r w:rsidR="00D81478" w:rsidRPr="005C0623">
              <w:rPr>
                <w:rFonts w:ascii="Gill Sans MT" w:hAnsi="Gill Sans MT" w:cs="Arial"/>
                <w:b/>
                <w:iCs/>
                <w:sz w:val="20"/>
                <w:szCs w:val="20"/>
              </w:rPr>
              <w:t>……</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w:t>
            </w:r>
            <w:r w:rsidR="00D81478">
              <w:rPr>
                <w:rFonts w:ascii="Gill Sans MT" w:hAnsi="Gill Sans MT" w:cs="Arial"/>
                <w:iCs/>
                <w:sz w:val="20"/>
                <w:szCs w:val="20"/>
              </w:rPr>
              <w:t xml:space="preserve">presente </w:t>
            </w:r>
            <w:r w:rsidR="00D81478" w:rsidRPr="00971CD9">
              <w:rPr>
                <w:rFonts w:ascii="Gill Sans MT" w:hAnsi="Gill Sans MT" w:cs="Arial"/>
                <w:iCs/>
                <w:sz w:val="20"/>
                <w:szCs w:val="20"/>
              </w:rPr>
              <w:t>declaración</w:t>
            </w:r>
            <w:r>
              <w:rPr>
                <w:rFonts w:ascii="Gill Sans MT" w:hAnsi="Gill Sans MT" w:cs="Arial"/>
                <w:iCs/>
                <w:sz w:val="20"/>
                <w:szCs w:val="20"/>
              </w:rPr>
              <w:t xml:space="preserve"> </w:t>
            </w:r>
          </w:p>
        </w:tc>
      </w:tr>
    </w:tbl>
    <w:p w14:paraId="6465A279" w14:textId="77777777" w:rsidR="008E32C1" w:rsidRDefault="008E32C1" w:rsidP="008E32C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8E32C1" w:rsidRPr="0051118D" w14:paraId="4C7A6A8F" w14:textId="77777777" w:rsidTr="004E7D6E">
        <w:trPr>
          <w:trHeight w:val="399"/>
        </w:trPr>
        <w:tc>
          <w:tcPr>
            <w:tcW w:w="4247" w:type="dxa"/>
            <w:shd w:val="clear" w:color="auto" w:fill="auto"/>
          </w:tcPr>
          <w:p w14:paraId="2A16D679" w14:textId="77777777" w:rsidR="008E32C1" w:rsidRDefault="008E32C1" w:rsidP="004E7D6E">
            <w:pPr>
              <w:spacing w:before="120" w:after="120" w:line="240" w:lineRule="exact"/>
              <w:rPr>
                <w:rFonts w:ascii="Gill Sans MT" w:hAnsi="Gill Sans MT"/>
                <w:iCs/>
                <w:sz w:val="19"/>
                <w:szCs w:val="19"/>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14:paraId="492EA39E" w14:textId="77777777" w:rsidR="008E32C1" w:rsidRPr="0051118D" w:rsidRDefault="008E32C1" w:rsidP="004E7D6E">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14:paraId="1D47BF10" w14:textId="77777777" w:rsidR="008E32C1" w:rsidRPr="0051118D" w:rsidRDefault="008E32C1" w:rsidP="004E7D6E">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14:paraId="64799A68" w14:textId="77777777" w:rsidR="008E32C1" w:rsidRDefault="008E32C1" w:rsidP="004E7D6E">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14:paraId="28258091" w14:textId="77777777" w:rsidR="008E32C1" w:rsidRPr="0051118D" w:rsidRDefault="008E32C1" w:rsidP="004E7D6E">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14:paraId="41C20D06" w14:textId="77777777" w:rsidR="008E32C1" w:rsidRPr="0051118D" w:rsidRDefault="008E32C1" w:rsidP="004E7D6E">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14:paraId="0F56BF74" w14:textId="77777777" w:rsidR="008E32C1" w:rsidRDefault="008E32C1" w:rsidP="00DE5209">
      <w:pPr>
        <w:pBdr>
          <w:bottom w:val="single" w:sz="4" w:space="1" w:color="FFFFFF" w:themeColor="background1"/>
        </w:pBdr>
        <w:spacing w:after="160" w:line="259" w:lineRule="auto"/>
        <w:rPr>
          <w:rFonts w:ascii="Gill Sans MT" w:hAnsi="Gill Sans MT"/>
          <w:sz w:val="20"/>
          <w:szCs w:val="20"/>
        </w:rPr>
      </w:pPr>
    </w:p>
    <w:p w14:paraId="0DFB6DE8" w14:textId="77777777" w:rsidR="008E32C1" w:rsidRDefault="008E32C1" w:rsidP="00DE5209">
      <w:pPr>
        <w:pBdr>
          <w:bottom w:val="single" w:sz="4" w:space="1" w:color="FFFFFF" w:themeColor="background1"/>
        </w:pBdr>
        <w:spacing w:after="160" w:line="259" w:lineRule="auto"/>
        <w:rPr>
          <w:rFonts w:ascii="Gill Sans MT" w:hAnsi="Gill Sans MT"/>
          <w:sz w:val="20"/>
          <w:szCs w:val="20"/>
        </w:rPr>
      </w:pPr>
    </w:p>
    <w:p w14:paraId="01B40991" w14:textId="77777777" w:rsidR="008E32C1" w:rsidRDefault="008E32C1" w:rsidP="00DE5209">
      <w:pPr>
        <w:pBdr>
          <w:bottom w:val="single" w:sz="4" w:space="1" w:color="FFFFFF" w:themeColor="background1"/>
        </w:pBdr>
        <w:spacing w:after="160" w:line="259" w:lineRule="auto"/>
        <w:rPr>
          <w:rFonts w:ascii="Gill Sans MT" w:hAnsi="Gill Sans MT"/>
          <w:sz w:val="20"/>
          <w:szCs w:val="20"/>
        </w:rPr>
      </w:pPr>
    </w:p>
    <w:p w14:paraId="72DFC090" w14:textId="77777777" w:rsidR="008E32C1" w:rsidRDefault="008E32C1" w:rsidP="00DE5209">
      <w:pPr>
        <w:pBdr>
          <w:bottom w:val="single" w:sz="4" w:space="1" w:color="FFFFFF" w:themeColor="background1"/>
        </w:pBdr>
        <w:spacing w:after="160" w:line="259" w:lineRule="auto"/>
        <w:rPr>
          <w:rFonts w:ascii="Gill Sans MT" w:hAnsi="Gill Sans MT"/>
          <w:sz w:val="20"/>
          <w:szCs w:val="20"/>
        </w:rPr>
      </w:pPr>
    </w:p>
    <w:p w14:paraId="0CEB39B2" w14:textId="77777777" w:rsidR="001F0255" w:rsidRPr="00023203" w:rsidRDefault="001F0255" w:rsidP="00550A40">
      <w:pPr>
        <w:spacing w:before="120" w:after="120" w:line="240" w:lineRule="exact"/>
        <w:jc w:val="both"/>
        <w:rPr>
          <w:rFonts w:ascii="Gill Sans MT" w:hAnsi="Gill Sans MT"/>
          <w:iCs/>
          <w:sz w:val="20"/>
          <w:szCs w:val="20"/>
        </w:rPr>
      </w:pPr>
    </w:p>
    <w:p w14:paraId="371122ED" w14:textId="77777777" w:rsidR="009A53EE" w:rsidRPr="00714F5F" w:rsidRDefault="0053245E" w:rsidP="00572AA3">
      <w:pPr>
        <w:spacing w:after="160" w:line="259" w:lineRule="auto"/>
        <w:jc w:val="center"/>
        <w:rPr>
          <w:rFonts w:ascii="Gill Sans MT" w:hAnsi="Gill Sans MT" w:cs="Arial"/>
          <w:b/>
          <w:color w:val="000000"/>
          <w:sz w:val="20"/>
        </w:rPr>
      </w:pPr>
      <w:r>
        <w:rPr>
          <w:rFonts w:ascii="Gill Sans MT" w:hAnsi="Gill Sans MT"/>
          <w:sz w:val="20"/>
          <w:szCs w:val="20"/>
        </w:rPr>
        <w:br w:type="page"/>
      </w:r>
      <w:r w:rsidR="00714F5F"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14:paraId="6B51D605" w14:textId="77777777"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2775BFF5" w14:textId="77777777"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14:paraId="6FAB0E1E" w14:textId="77777777"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14:paraId="3D8C6A9D" w14:textId="77777777"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14:paraId="4EE2D8FC" w14:textId="77777777"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14:paraId="31EB7ABD" w14:textId="77777777"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14:paraId="1049752F" w14:textId="77777777"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14:paraId="6D214F48" w14:textId="77777777"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14:paraId="234A6BF0" w14:textId="77777777" w:rsidTr="009A53EE">
        <w:tc>
          <w:tcPr>
            <w:tcW w:w="8494" w:type="dxa"/>
            <w:gridSpan w:val="2"/>
            <w:tcBorders>
              <w:top w:val="single" w:sz="12" w:space="0" w:color="FF0000"/>
              <w:left w:val="nil"/>
              <w:bottom w:val="single" w:sz="12" w:space="0" w:color="FF0000"/>
              <w:right w:val="nil"/>
            </w:tcBorders>
            <w:vAlign w:val="center"/>
          </w:tcPr>
          <w:p w14:paraId="31D0689F" w14:textId="3B107803"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w:t>
            </w:r>
            <w:r w:rsidR="00D81478" w:rsidRPr="00023203">
              <w:rPr>
                <w:rFonts w:ascii="Gill Sans MT" w:hAnsi="Gill Sans MT" w:cs="Arial"/>
                <w:color w:val="000000"/>
                <w:sz w:val="20"/>
                <w:szCs w:val="20"/>
              </w:rPr>
              <w:t>……</w:t>
            </w:r>
            <w:r w:rsidRPr="00023203">
              <w:rPr>
                <w:rFonts w:ascii="Gill Sans MT" w:hAnsi="Gill Sans MT" w:cs="Arial"/>
                <w:color w:val="000000"/>
                <w:sz w:val="20"/>
                <w:szCs w:val="20"/>
              </w:rPr>
              <w:t>………, con D.N.I. ………………</w:t>
            </w:r>
            <w:proofErr w:type="gramStart"/>
            <w:r w:rsidRPr="00023203">
              <w:rPr>
                <w:rFonts w:ascii="Gill Sans MT" w:hAnsi="Gill Sans MT" w:cs="Arial"/>
                <w:color w:val="000000"/>
                <w:sz w:val="20"/>
                <w:szCs w:val="20"/>
              </w:rPr>
              <w:t>…….</w:t>
            </w:r>
            <w:proofErr w:type="gramEnd"/>
            <w:r w:rsidRPr="00023203">
              <w:rPr>
                <w:rFonts w:ascii="Gill Sans MT" w:hAnsi="Gill Sans MT" w:cs="Arial"/>
                <w:color w:val="000000"/>
                <w:sz w:val="20"/>
                <w:szCs w:val="20"/>
              </w:rPr>
              <w:t>,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14:paraId="328838E5" w14:textId="77777777" w:rsidTr="00853F03">
        <w:tc>
          <w:tcPr>
            <w:tcW w:w="8494" w:type="dxa"/>
            <w:gridSpan w:val="2"/>
            <w:tcBorders>
              <w:top w:val="single" w:sz="12" w:space="0" w:color="FF0000"/>
              <w:left w:val="nil"/>
              <w:bottom w:val="single" w:sz="12" w:space="0" w:color="FF0000"/>
              <w:right w:val="nil"/>
            </w:tcBorders>
            <w:shd w:val="clear" w:color="auto" w:fill="auto"/>
            <w:vAlign w:val="center"/>
          </w:tcPr>
          <w:p w14:paraId="791B974C" w14:textId="77777777"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14:paraId="7EA2C0D2" w14:textId="77777777" w:rsidTr="00853F03">
        <w:trPr>
          <w:trHeight w:val="340"/>
        </w:trPr>
        <w:tc>
          <w:tcPr>
            <w:tcW w:w="8494" w:type="dxa"/>
            <w:gridSpan w:val="2"/>
            <w:tcBorders>
              <w:top w:val="single" w:sz="12" w:space="0" w:color="FF0000"/>
              <w:left w:val="nil"/>
              <w:bottom w:val="nil"/>
              <w:right w:val="nil"/>
            </w:tcBorders>
            <w:shd w:val="clear" w:color="auto" w:fill="auto"/>
            <w:vAlign w:val="center"/>
          </w:tcPr>
          <w:p w14:paraId="2EFB6D74" w14:textId="77777777"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14:paraId="68F23F5E" w14:textId="77777777" w:rsidTr="0059054C">
        <w:trPr>
          <w:trHeight w:val="5046"/>
        </w:trPr>
        <w:tc>
          <w:tcPr>
            <w:tcW w:w="8494" w:type="dxa"/>
            <w:gridSpan w:val="2"/>
            <w:tcBorders>
              <w:top w:val="nil"/>
              <w:left w:val="nil"/>
              <w:bottom w:val="nil"/>
              <w:right w:val="nil"/>
            </w:tcBorders>
            <w:shd w:val="clear" w:color="auto" w:fill="auto"/>
          </w:tcPr>
          <w:p w14:paraId="44CC35A5" w14:textId="77777777"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14:paraId="23194840" w14:textId="77777777" w:rsidTr="00853F03">
              <w:tc>
                <w:tcPr>
                  <w:tcW w:w="4985" w:type="dxa"/>
                  <w:shd w:val="clear" w:color="auto" w:fill="A6A6A6" w:themeFill="background1" w:themeFillShade="A6"/>
                  <w:vAlign w:val="center"/>
                </w:tcPr>
                <w:p w14:paraId="6932D06F" w14:textId="77777777"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14:paraId="5D7315D4" w14:textId="77777777"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14:paraId="47E0C6D1" w14:textId="77777777" w:rsidTr="00853F03">
              <w:tc>
                <w:tcPr>
                  <w:tcW w:w="4985" w:type="dxa"/>
                </w:tcPr>
                <w:p w14:paraId="1BF577C0" w14:textId="779CDE19"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w:t>
                  </w:r>
                  <w:r w:rsidR="00D81478" w:rsidRPr="00853F03">
                    <w:rPr>
                      <w:rFonts w:ascii="Gill Sans MT" w:hAnsi="Gill Sans MT" w:cs="Arial"/>
                      <w:b/>
                    </w:rPr>
                    <w:t>ACLARACION sobre</w:t>
                  </w:r>
                  <w:r w:rsidRPr="00853F03">
                    <w:rPr>
                      <w:rFonts w:ascii="Gill Sans MT" w:hAnsi="Gill Sans MT" w:cs="Arial"/>
                      <w:b/>
                    </w:rPr>
                    <w:t xml:space="preserve"> </w:t>
                  </w:r>
                </w:p>
              </w:tc>
              <w:tc>
                <w:tcPr>
                  <w:tcW w:w="3283" w:type="dxa"/>
                </w:tcPr>
                <w:p w14:paraId="32FFB294" w14:textId="77777777"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1672A997"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14:paraId="2F943E83" w14:textId="77777777" w:rsidTr="00853F03">
              <w:tc>
                <w:tcPr>
                  <w:tcW w:w="4985" w:type="dxa"/>
                </w:tcPr>
                <w:p w14:paraId="15382C46" w14:textId="463BE55A"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w:t>
                  </w:r>
                  <w:r w:rsidR="00D81478" w:rsidRPr="00853F03">
                    <w:rPr>
                      <w:rFonts w:ascii="Gill Sans MT" w:hAnsi="Gill Sans MT" w:cs="Arial"/>
                      <w:b/>
                    </w:rPr>
                    <w:t>ACLARACION sobre</w:t>
                  </w:r>
                  <w:r w:rsidRPr="00853F03">
                    <w:rPr>
                      <w:rFonts w:ascii="Gill Sans MT" w:hAnsi="Gill Sans MT" w:cs="Arial"/>
                      <w:b/>
                    </w:rPr>
                    <w:t xml:space="preserve"> </w:t>
                  </w:r>
                </w:p>
              </w:tc>
              <w:tc>
                <w:tcPr>
                  <w:tcW w:w="3283" w:type="dxa"/>
                </w:tcPr>
                <w:p w14:paraId="270745EF" w14:textId="77777777"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5D12A6C2"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199D9E7E" w14:textId="77777777" w:rsidTr="00322F36">
              <w:tc>
                <w:tcPr>
                  <w:tcW w:w="4985" w:type="dxa"/>
                </w:tcPr>
                <w:p w14:paraId="652EFFDA" w14:textId="16576FE2"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w:t>
                  </w:r>
                  <w:r w:rsidR="00D81478" w:rsidRPr="00853F03">
                    <w:rPr>
                      <w:rFonts w:ascii="Gill Sans MT" w:hAnsi="Gill Sans MT" w:cs="Arial"/>
                      <w:b/>
                    </w:rPr>
                    <w:t>ACLARACION sobre</w:t>
                  </w:r>
                  <w:r w:rsidRPr="00853F03">
                    <w:rPr>
                      <w:rFonts w:ascii="Gill Sans MT" w:hAnsi="Gill Sans MT" w:cs="Arial"/>
                      <w:b/>
                    </w:rPr>
                    <w:t xml:space="preserve"> </w:t>
                  </w:r>
                </w:p>
              </w:tc>
              <w:tc>
                <w:tcPr>
                  <w:tcW w:w="3283" w:type="dxa"/>
                </w:tcPr>
                <w:p w14:paraId="571A4D59" w14:textId="77777777"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2716328A" w14:textId="77777777"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54F30E0B" w14:textId="77777777" w:rsidTr="0059054C">
              <w:tc>
                <w:tcPr>
                  <w:tcW w:w="4985" w:type="dxa"/>
                </w:tcPr>
                <w:p w14:paraId="4ED610C1" w14:textId="4CA5D085"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w:t>
                  </w:r>
                  <w:r w:rsidR="00D81478" w:rsidRPr="00853F03">
                    <w:rPr>
                      <w:rFonts w:ascii="Gill Sans MT" w:hAnsi="Gill Sans MT" w:cs="Arial"/>
                      <w:b/>
                    </w:rPr>
                    <w:t>ACLARACION sobre</w:t>
                  </w:r>
                  <w:r w:rsidRPr="00853F03">
                    <w:rPr>
                      <w:rFonts w:ascii="Gill Sans MT" w:hAnsi="Gill Sans MT" w:cs="Arial"/>
                      <w:b/>
                    </w:rPr>
                    <w:t xml:space="preserve"> </w:t>
                  </w:r>
                </w:p>
              </w:tc>
              <w:tc>
                <w:tcPr>
                  <w:tcW w:w="3283" w:type="dxa"/>
                  <w:tcBorders>
                    <w:bottom w:val="single" w:sz="4" w:space="0" w:color="000000"/>
                  </w:tcBorders>
                </w:tcPr>
                <w:p w14:paraId="054D92CF" w14:textId="77777777"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0C05C8BF"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60996696" w14:textId="77777777" w:rsidTr="0059054C">
              <w:tc>
                <w:tcPr>
                  <w:tcW w:w="4985" w:type="dxa"/>
                </w:tcPr>
                <w:p w14:paraId="0B6EA0DA" w14:textId="1B469566"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w:t>
                  </w:r>
                  <w:r w:rsidR="00D81478" w:rsidRPr="00853F03">
                    <w:rPr>
                      <w:rFonts w:ascii="Gill Sans MT" w:hAnsi="Gill Sans MT" w:cs="Arial"/>
                      <w:b/>
                    </w:rPr>
                    <w:t>ACLARACION sobre</w:t>
                  </w:r>
                  <w:r w:rsidRPr="00853F03">
                    <w:rPr>
                      <w:rFonts w:ascii="Gill Sans MT" w:hAnsi="Gill Sans MT" w:cs="Arial"/>
                      <w:b/>
                    </w:rPr>
                    <w:t xml:space="preserve"> </w:t>
                  </w:r>
                </w:p>
              </w:tc>
              <w:tc>
                <w:tcPr>
                  <w:tcW w:w="3283" w:type="dxa"/>
                </w:tcPr>
                <w:p w14:paraId="2E1D9168" w14:textId="77777777"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3F5FFDD3"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14:paraId="780167A6" w14:textId="77777777" w:rsidR="00853F03" w:rsidRPr="00023203" w:rsidRDefault="00853F03" w:rsidP="00853F03">
            <w:pPr>
              <w:spacing w:before="120" w:after="120" w:line="240" w:lineRule="exact"/>
              <w:rPr>
                <w:rFonts w:ascii="Gill Sans MT" w:hAnsi="Gill Sans MT" w:cs="Arial"/>
                <w:color w:val="000000"/>
                <w:sz w:val="20"/>
                <w:szCs w:val="20"/>
              </w:rPr>
            </w:pPr>
          </w:p>
        </w:tc>
      </w:tr>
    </w:tbl>
    <w:p w14:paraId="3075E0ED" w14:textId="77777777"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w:t>
      </w:r>
      <w:r w:rsidR="003D5516">
        <w:rPr>
          <w:rFonts w:ascii="Gill Sans MT" w:hAnsi="Gill Sans MT" w:cs="Arial"/>
          <w:iCs/>
          <w:sz w:val="20"/>
          <w:szCs w:val="20"/>
        </w:rPr>
        <w:t>......................... de 20</w:t>
      </w:r>
      <w:r w:rsidRPr="004029B2">
        <w:rPr>
          <w:rFonts w:ascii="Gill Sans MT" w:hAnsi="Gill Sans MT" w:cs="Arial"/>
          <w:iCs/>
          <w:sz w:val="20"/>
          <w:szCs w:val="20"/>
        </w:rPr>
        <w:t>…</w:t>
      </w:r>
    </w:p>
    <w:p w14:paraId="3542AD87" w14:textId="77777777"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14:paraId="5A07EE2E" w14:textId="77777777"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w:t>
      </w:r>
      <w:r w:rsidR="00263CAF">
        <w:rPr>
          <w:sz w:val="16"/>
          <w:szCs w:val="16"/>
        </w:rPr>
        <w:t>contratacion</w:t>
      </w:r>
      <w:r w:rsidR="005F2BA0">
        <w:rPr>
          <w:sz w:val="16"/>
          <w:szCs w:val="16"/>
        </w:rPr>
        <w:t>@vvmm.bilbao.eus</w:t>
      </w:r>
    </w:p>
    <w:p w14:paraId="7D494841" w14:textId="77777777" w:rsidR="0053245E" w:rsidRPr="00023203" w:rsidRDefault="0053245E" w:rsidP="0053245E">
      <w:pPr>
        <w:spacing w:before="120" w:after="120" w:line="240" w:lineRule="exact"/>
        <w:jc w:val="both"/>
        <w:rPr>
          <w:rFonts w:ascii="Gill Sans MT" w:hAnsi="Gill Sans MT" w:cs="Arial"/>
          <w:sz w:val="20"/>
          <w:szCs w:val="20"/>
          <w:lang w:eastAsia="en-US"/>
        </w:rPr>
      </w:pPr>
    </w:p>
    <w:p w14:paraId="7F65D4E1" w14:textId="77777777" w:rsidR="000B69B2" w:rsidRPr="00FB042F" w:rsidRDefault="00734928">
      <w:pPr>
        <w:spacing w:after="160" w:line="259" w:lineRule="auto"/>
        <w:rPr>
          <w:rFonts w:ascii="Gill Sans MT" w:hAnsi="Gill Sans MT"/>
          <w:sz w:val="20"/>
          <w:szCs w:val="20"/>
        </w:rPr>
      </w:pPr>
      <w:r>
        <w:rPr>
          <w:rFonts w:ascii="Gill Sans MT" w:hAnsi="Gill Sans MT"/>
          <w:sz w:val="20"/>
          <w:szCs w:val="20"/>
        </w:rPr>
        <w:br w:type="page"/>
      </w:r>
    </w:p>
    <w:p w14:paraId="00A4B1E8" w14:textId="77777777" w:rsidR="000B69B2" w:rsidRDefault="000B69B2">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9264" behindDoc="0" locked="0" layoutInCell="1" allowOverlap="1" wp14:anchorId="55780CC5" wp14:editId="798EB39C">
            <wp:simplePos x="1076325" y="1171575"/>
            <wp:positionH relativeFrom="margin">
              <wp:align>center</wp:align>
            </wp:positionH>
            <wp:positionV relativeFrom="margin">
              <wp:align>center</wp:align>
            </wp:positionV>
            <wp:extent cx="5414010" cy="96964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4010" cy="969645"/>
                    </a:xfrm>
                    <a:prstGeom prst="rect">
                      <a:avLst/>
                    </a:prstGeom>
                    <a:noFill/>
                  </pic:spPr>
                </pic:pic>
              </a:graphicData>
            </a:graphic>
          </wp:anchor>
        </w:drawing>
      </w:r>
    </w:p>
    <w:p w14:paraId="4949AFA1" w14:textId="77777777" w:rsidR="000B69B2" w:rsidRDefault="000B69B2">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14:paraId="2AE37C9F" w14:textId="77777777" w:rsidR="000B69B2" w:rsidRDefault="000B69B2">
      <w:pPr>
        <w:spacing w:after="160" w:line="259" w:lineRule="auto"/>
        <w:rPr>
          <w:rFonts w:ascii="Gill Sans MT" w:eastAsiaTheme="majorEastAsia" w:hAnsi="Gill Sans MT" w:cs="Arial"/>
          <w:b/>
          <w:color w:val="000000"/>
          <w:sz w:val="20"/>
          <w:szCs w:val="32"/>
        </w:rPr>
      </w:pPr>
    </w:p>
    <w:p w14:paraId="7430A97D" w14:textId="77777777"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t>ANEXO III</w:t>
      </w:r>
    </w:p>
    <w:tbl>
      <w:tblPr>
        <w:tblStyle w:val="Tablaconcuadrcula"/>
        <w:tblW w:w="0" w:type="auto"/>
        <w:tblLook w:val="04A0" w:firstRow="1" w:lastRow="0" w:firstColumn="1" w:lastColumn="0" w:noHBand="0" w:noVBand="1"/>
      </w:tblPr>
      <w:tblGrid>
        <w:gridCol w:w="8494"/>
      </w:tblGrid>
      <w:tr w:rsidR="00734928" w:rsidRPr="00C95466" w14:paraId="67E00A5E"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09E3166D" w14:textId="77777777"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14:paraId="643A54FB" w14:textId="77777777" w:rsidTr="00990712">
        <w:trPr>
          <w:trHeight w:val="1269"/>
        </w:trPr>
        <w:tc>
          <w:tcPr>
            <w:tcW w:w="8494" w:type="dxa"/>
            <w:tcBorders>
              <w:top w:val="single" w:sz="4" w:space="0" w:color="FFFFFF" w:themeColor="background1"/>
              <w:left w:val="nil"/>
              <w:bottom w:val="single" w:sz="4" w:space="0" w:color="FFFFFF" w:themeColor="background1"/>
              <w:right w:val="nil"/>
            </w:tcBorders>
          </w:tcPr>
          <w:p w14:paraId="18FAAFE3" w14:textId="4CCF3FB3"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w:t>
            </w:r>
            <w:r w:rsidR="00D81478" w:rsidRPr="00936E92">
              <w:rPr>
                <w:rFonts w:ascii="Gill Sans MT" w:hAnsi="Gill Sans MT" w:cs="Arial"/>
                <w:sz w:val="19"/>
                <w:szCs w:val="19"/>
              </w:rPr>
              <w:t>a.…</w:t>
            </w:r>
            <w:r w:rsidRPr="00936E92">
              <w:rPr>
                <w:rFonts w:ascii="Gill Sans MT" w:hAnsi="Gill Sans MT" w:cs="Arial"/>
                <w:sz w:val="19"/>
                <w:szCs w:val="19"/>
              </w:rPr>
              <w:t>)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14:paraId="6897BE71" w14:textId="77777777" w:rsidTr="00990712">
        <w:trPr>
          <w:trHeight w:val="50"/>
        </w:trPr>
        <w:tc>
          <w:tcPr>
            <w:tcW w:w="8494" w:type="dxa"/>
            <w:tcBorders>
              <w:top w:val="single" w:sz="12" w:space="0" w:color="FF0000"/>
              <w:left w:val="nil"/>
              <w:bottom w:val="single" w:sz="12" w:space="0" w:color="FF0000"/>
              <w:right w:val="nil"/>
            </w:tcBorders>
          </w:tcPr>
          <w:p w14:paraId="2CDAFFE5" w14:textId="77777777"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14:paraId="57809A04" w14:textId="77777777" w:rsidTr="00714F5F">
        <w:trPr>
          <w:trHeight w:val="2904"/>
        </w:trPr>
        <w:tc>
          <w:tcPr>
            <w:tcW w:w="8494" w:type="dxa"/>
            <w:tcBorders>
              <w:top w:val="single" w:sz="12" w:space="0" w:color="FF0000"/>
              <w:left w:val="nil"/>
              <w:bottom w:val="nil"/>
              <w:right w:val="nil"/>
            </w:tcBorders>
          </w:tcPr>
          <w:p w14:paraId="2071F57B" w14:textId="77777777"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14:paraId="4EE32FE6"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w:t>
            </w:r>
            <w:proofErr w:type="gramStart"/>
            <w:r w:rsidRPr="004029B2">
              <w:rPr>
                <w:rFonts w:ascii="Gill Sans MT" w:hAnsi="Gill Sans MT" w:cs="Arial"/>
                <w:sz w:val="20"/>
                <w:szCs w:val="20"/>
              </w:rPr>
              <w:t>los mismos</w:t>
            </w:r>
            <w:proofErr w:type="gramEnd"/>
            <w:r w:rsidRPr="004029B2">
              <w:rPr>
                <w:rFonts w:ascii="Gill Sans MT" w:hAnsi="Gill Sans MT" w:cs="Arial"/>
                <w:sz w:val="20"/>
                <w:szCs w:val="20"/>
              </w:rPr>
              <w:t xml:space="preserve"> al </w:t>
            </w:r>
            <w:r w:rsidR="00554865">
              <w:rPr>
                <w:rFonts w:ascii="Gill Sans MT" w:hAnsi="Gill Sans MT" w:cs="Arial"/>
                <w:sz w:val="20"/>
                <w:szCs w:val="20"/>
              </w:rPr>
              <w:t>OAL Viviendas Municipales</w:t>
            </w:r>
            <w:r w:rsidRPr="004029B2">
              <w:rPr>
                <w:rFonts w:ascii="Gill Sans MT" w:hAnsi="Gill Sans MT" w:cs="Arial"/>
                <w:sz w:val="20"/>
                <w:szCs w:val="20"/>
              </w:rPr>
              <w:t xml:space="preserve">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14:paraId="1BF97174" w14:textId="77777777"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B15794" w14:textId="77777777"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14:paraId="3A79BE7B" w14:textId="77777777"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8D35F2" w14:textId="77777777"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5B66C6" w14:textId="77777777"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0482761A" w14:textId="77777777"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14:paraId="6579EF6E" w14:textId="77777777" w:rsidTr="0059054C">
              <w:tc>
                <w:tcPr>
                  <w:tcW w:w="2859" w:type="dxa"/>
                  <w:tcBorders>
                    <w:top w:val="single" w:sz="4" w:space="0" w:color="auto"/>
                    <w:left w:val="single" w:sz="4" w:space="0" w:color="auto"/>
                    <w:bottom w:val="single" w:sz="4" w:space="0" w:color="auto"/>
                    <w:right w:val="single" w:sz="4" w:space="0" w:color="auto"/>
                  </w:tcBorders>
                </w:tcPr>
                <w:p w14:paraId="4B8236D9"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D7EF627"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6AB60F68" w14:textId="77777777"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11E34952" w14:textId="77777777"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14:paraId="02DDB5DB" w14:textId="77777777" w:rsidTr="003549E2">
        <w:trPr>
          <w:trHeight w:val="2792"/>
        </w:trPr>
        <w:tc>
          <w:tcPr>
            <w:tcW w:w="8494" w:type="dxa"/>
            <w:tcBorders>
              <w:top w:val="nil"/>
              <w:left w:val="nil"/>
              <w:bottom w:val="nil"/>
              <w:right w:val="nil"/>
            </w:tcBorders>
          </w:tcPr>
          <w:p w14:paraId="7BA17360" w14:textId="77777777"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14:paraId="7BD4279A"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14:paraId="2BDFFC49" w14:textId="77777777"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00375C" w14:textId="77777777"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14:paraId="44587400" w14:textId="77777777"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0670AF4" w14:textId="77777777"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1BFC25" w14:textId="77777777"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38A4F88D" w14:textId="77777777"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14:paraId="24EF8E96" w14:textId="77777777" w:rsidTr="0059054C">
              <w:tc>
                <w:tcPr>
                  <w:tcW w:w="2859" w:type="dxa"/>
                  <w:tcBorders>
                    <w:top w:val="single" w:sz="4" w:space="0" w:color="auto"/>
                    <w:left w:val="single" w:sz="4" w:space="0" w:color="auto"/>
                    <w:bottom w:val="single" w:sz="4" w:space="0" w:color="auto"/>
                    <w:right w:val="single" w:sz="4" w:space="0" w:color="auto"/>
                  </w:tcBorders>
                </w:tcPr>
                <w:p w14:paraId="4ADE45CD"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C2895AD"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4C02DD45" w14:textId="77777777"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153DE743" w14:textId="77777777"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14:paraId="384B5EF3" w14:textId="77777777" w:rsidTr="003549E2">
        <w:trPr>
          <w:trHeight w:val="50"/>
        </w:trPr>
        <w:tc>
          <w:tcPr>
            <w:tcW w:w="8494" w:type="dxa"/>
            <w:tcBorders>
              <w:top w:val="nil"/>
              <w:left w:val="nil"/>
              <w:bottom w:val="nil"/>
              <w:right w:val="nil"/>
            </w:tcBorders>
          </w:tcPr>
          <w:p w14:paraId="0E965519" w14:textId="77777777"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w:t>
            </w:r>
            <w:proofErr w:type="gramStart"/>
            <w:r w:rsidRPr="004029B2">
              <w:rPr>
                <w:rFonts w:ascii="Gill Sans MT" w:hAnsi="Gill Sans MT" w:cs="Arial"/>
                <w:sz w:val="20"/>
                <w:szCs w:val="20"/>
              </w:rPr>
              <w:t>en  la</w:t>
            </w:r>
            <w:proofErr w:type="gramEnd"/>
            <w:r w:rsidRPr="004029B2">
              <w:rPr>
                <w:rFonts w:ascii="Gill Sans MT" w:hAnsi="Gill Sans MT" w:cs="Arial"/>
                <w:sz w:val="20"/>
                <w:szCs w:val="20"/>
              </w:rPr>
              <w:t xml:space="preserve"> licitación enunciada, firma la presente </w:t>
            </w:r>
          </w:p>
        </w:tc>
      </w:tr>
    </w:tbl>
    <w:p w14:paraId="3E8669F8" w14:textId="77777777"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w:t>
      </w:r>
      <w:r w:rsidR="0029114D">
        <w:rPr>
          <w:rFonts w:ascii="Gill Sans MT" w:hAnsi="Gill Sans MT" w:cs="Arial"/>
          <w:iCs/>
          <w:sz w:val="20"/>
          <w:szCs w:val="20"/>
        </w:rPr>
        <w:t>......................... de 20</w:t>
      </w:r>
      <w:r w:rsidRPr="004029B2">
        <w:rPr>
          <w:rFonts w:ascii="Gill Sans MT" w:hAnsi="Gill Sans MT" w:cs="Arial"/>
          <w:iCs/>
          <w:sz w:val="20"/>
          <w:szCs w:val="20"/>
        </w:rPr>
        <w:t>…</w:t>
      </w:r>
    </w:p>
    <w:p w14:paraId="459C12D4" w14:textId="77777777"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14:paraId="0F8B30A7" w14:textId="77777777"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14:paraId="69D61DC7" w14:textId="77777777" w:rsidR="00C73307" w:rsidRPr="004029B2" w:rsidRDefault="00C73307" w:rsidP="00734928">
      <w:pPr>
        <w:spacing w:before="120" w:after="120" w:line="240" w:lineRule="exact"/>
        <w:jc w:val="both"/>
        <w:rPr>
          <w:rFonts w:ascii="Gill Sans MT" w:hAnsi="Gill Sans MT" w:cs="Arial"/>
          <w:iCs/>
          <w:sz w:val="20"/>
          <w:szCs w:val="20"/>
        </w:rPr>
      </w:pPr>
    </w:p>
    <w:p w14:paraId="56415473" w14:textId="77777777"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14:paraId="2351B4F8" w14:textId="77777777" w:rsidR="00C73307" w:rsidRPr="00617062" w:rsidRDefault="00C73307" w:rsidP="00617062">
      <w:pPr>
        <w:jc w:val="both"/>
        <w:rPr>
          <w:rFonts w:ascii="Gill Sans MT" w:hAnsi="Gill Sans MT" w:cs="Arial"/>
          <w:sz w:val="20"/>
          <w:szCs w:val="20"/>
        </w:rPr>
      </w:pPr>
    </w:p>
    <w:p w14:paraId="109844DF" w14:textId="77777777"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9062"/>
      </w:tblGrid>
      <w:tr w:rsidR="00714F5F" w:rsidRPr="00C95466" w14:paraId="7FD105B1"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3C96CA05" w14:textId="77777777" w:rsidR="00714F5F" w:rsidRPr="00734928" w:rsidRDefault="00714F5F"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PRESENTACIÓN DE SOLVENCIA ECONÓMICA</w:t>
            </w:r>
          </w:p>
        </w:tc>
      </w:tr>
      <w:tr w:rsidR="00714F5F" w:rsidRPr="00C95466" w14:paraId="3DE89921" w14:textId="77777777" w:rsidTr="00DE18F3">
        <w:trPr>
          <w:trHeight w:val="1269"/>
        </w:trPr>
        <w:tc>
          <w:tcPr>
            <w:tcW w:w="8494" w:type="dxa"/>
            <w:tcBorders>
              <w:top w:val="single" w:sz="4" w:space="0" w:color="FFFFFF" w:themeColor="background1"/>
              <w:left w:val="nil"/>
              <w:bottom w:val="single" w:sz="4" w:space="0" w:color="FFFFFF" w:themeColor="background1"/>
              <w:right w:val="nil"/>
            </w:tcBorders>
          </w:tcPr>
          <w:p w14:paraId="10D45C60" w14:textId="2D5B0952"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w:t>
            </w:r>
            <w:r w:rsidR="00D81478" w:rsidRPr="00936E92">
              <w:rPr>
                <w:rFonts w:ascii="Gill Sans MT" w:hAnsi="Gill Sans MT" w:cs="Arial"/>
                <w:sz w:val="19"/>
                <w:szCs w:val="19"/>
              </w:rPr>
              <w:t>a.…</w:t>
            </w:r>
            <w:r w:rsidRPr="00936E92">
              <w:rPr>
                <w:rFonts w:ascii="Gill Sans MT" w:hAnsi="Gill Sans MT" w:cs="Arial"/>
                <w:sz w:val="19"/>
                <w:szCs w:val="19"/>
              </w:rPr>
              <w:t>) en representación de la empresa ......................................................................., y C.I.F. nº ....................... a efectos de acreditar la SOLVENCIA ECONOMICA necesaria para la contratación de.............................................................................................. en el expediente nº .............................</w:t>
            </w:r>
          </w:p>
        </w:tc>
      </w:tr>
      <w:tr w:rsidR="00714F5F" w:rsidRPr="00C95466" w14:paraId="1063164D" w14:textId="77777777" w:rsidTr="00DE18F3">
        <w:trPr>
          <w:trHeight w:val="50"/>
        </w:trPr>
        <w:tc>
          <w:tcPr>
            <w:tcW w:w="8494" w:type="dxa"/>
            <w:tcBorders>
              <w:top w:val="single" w:sz="12" w:space="0" w:color="FF0000"/>
              <w:left w:val="nil"/>
              <w:bottom w:val="single" w:sz="12" w:space="0" w:color="FF0000"/>
              <w:right w:val="nil"/>
            </w:tcBorders>
          </w:tcPr>
          <w:p w14:paraId="1F47610E" w14:textId="77777777"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14:paraId="00921530" w14:textId="77777777" w:rsidTr="00617062">
        <w:trPr>
          <w:trHeight w:val="6009"/>
        </w:trPr>
        <w:tc>
          <w:tcPr>
            <w:tcW w:w="8494" w:type="dxa"/>
            <w:tcBorders>
              <w:top w:val="single" w:sz="12" w:space="0" w:color="FF0000"/>
              <w:left w:val="nil"/>
              <w:bottom w:val="nil"/>
              <w:right w:val="nil"/>
            </w:tcBorders>
          </w:tcPr>
          <w:p w14:paraId="445B5500"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14:paraId="7ED8B058" w14:textId="77777777" w:rsidR="00E473E9" w:rsidRPr="004029B2" w:rsidRDefault="00D81478"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14:paraId="59F22DE2" w14:textId="77777777" w:rsidR="00E473E9" w:rsidRPr="004029B2" w:rsidRDefault="00D81478"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14:paraId="3AD71224" w14:textId="37867AF0" w:rsidR="00E473E9" w:rsidRPr="004029B2" w:rsidRDefault="00D81478"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r w:rsidRPr="004029B2">
              <w:rPr>
                <w:rFonts w:ascii="Gill Sans MT" w:hAnsi="Gill Sans MT" w:cs="Arial"/>
                <w:sz w:val="20"/>
                <w:szCs w:val="20"/>
              </w:rPr>
              <w:t>……</w:t>
            </w:r>
            <w:r w:rsidR="00E473E9" w:rsidRPr="004029B2">
              <w:rPr>
                <w:rFonts w:ascii="Gill Sans MT" w:hAnsi="Gill Sans MT" w:cs="Arial"/>
                <w:sz w:val="20"/>
                <w:szCs w:val="20"/>
              </w:rPr>
              <w:t>.</w:t>
            </w:r>
          </w:p>
          <w:p w14:paraId="67DFBD27" w14:textId="07EE74EE"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2. </w:t>
            </w:r>
            <w:r w:rsidR="00D81478" w:rsidRPr="004029B2">
              <w:rPr>
                <w:rFonts w:ascii="Gill Sans MT" w:hAnsi="Gill Sans MT" w:cs="Arial"/>
                <w:sz w:val="20"/>
                <w:szCs w:val="20"/>
              </w:rPr>
              <w:t>Que,</w:t>
            </w:r>
            <w:r w:rsidRPr="004029B2">
              <w:rPr>
                <w:rFonts w:ascii="Gill Sans MT" w:hAnsi="Gill Sans MT" w:cs="Arial"/>
                <w:sz w:val="20"/>
                <w:szCs w:val="20"/>
              </w:rPr>
              <w:t xml:space="preserve"> teniendo obligación de presentar las cuentas anuales en algún registro, no lo ha hecho por la siguiente razón válida:</w:t>
            </w:r>
          </w:p>
          <w:p w14:paraId="0D68655A" w14:textId="77777777"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14:paraId="7904DB8C"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14:paraId="7B1BC99F" w14:textId="77777777" w:rsidTr="005857FA">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67905B" w14:textId="77777777" w:rsidR="00E473E9" w:rsidRDefault="00E473E9" w:rsidP="002111F2">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DOCUMENTACIÓN</w:t>
                  </w:r>
                </w:p>
                <w:p w14:paraId="0219CEB3" w14:textId="77777777" w:rsidR="00E473E9" w:rsidRPr="00E473E9" w:rsidRDefault="00E473E9" w:rsidP="002111F2">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31B6220" w14:textId="77777777" w:rsidR="00E473E9" w:rsidRPr="00990712" w:rsidRDefault="00E473E9" w:rsidP="002111F2">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EJERCICIO</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9028D7" w14:textId="77777777" w:rsidR="00E473E9" w:rsidRDefault="00E473E9" w:rsidP="002111F2">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017B87F7" w14:textId="77777777" w:rsidR="00E473E9" w:rsidRPr="00990712" w:rsidRDefault="00E473E9" w:rsidP="002111F2">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14:paraId="7B19756B" w14:textId="77777777" w:rsidTr="00DE18F3">
              <w:tc>
                <w:tcPr>
                  <w:tcW w:w="2859" w:type="dxa"/>
                  <w:tcBorders>
                    <w:top w:val="single" w:sz="4" w:space="0" w:color="auto"/>
                    <w:left w:val="single" w:sz="4" w:space="0" w:color="auto"/>
                    <w:bottom w:val="single" w:sz="4" w:space="0" w:color="auto"/>
                    <w:right w:val="single" w:sz="4" w:space="0" w:color="auto"/>
                  </w:tcBorders>
                </w:tcPr>
                <w:p w14:paraId="7412D01F" w14:textId="77777777"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0C72848" w14:textId="77777777"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14:paraId="4360FEBD" w14:textId="77777777"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1ABA8521" w14:textId="77777777"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14:paraId="5DF3827B" w14:textId="77777777" w:rsidTr="00617062">
        <w:trPr>
          <w:trHeight w:val="50"/>
        </w:trPr>
        <w:tc>
          <w:tcPr>
            <w:tcW w:w="8494" w:type="dxa"/>
            <w:tcBorders>
              <w:top w:val="nil"/>
              <w:left w:val="nil"/>
              <w:bottom w:val="nil"/>
              <w:right w:val="nil"/>
            </w:tcBorders>
          </w:tcPr>
          <w:p w14:paraId="7F438FE0" w14:textId="7AA18F0A"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w:t>
            </w:r>
            <w:r w:rsidR="00D81478" w:rsidRPr="004029B2">
              <w:rPr>
                <w:rFonts w:ascii="Gill Sans MT" w:hAnsi="Gill Sans MT" w:cs="Arial"/>
                <w:sz w:val="20"/>
                <w:szCs w:val="20"/>
              </w:rPr>
              <w:t>en la</w:t>
            </w:r>
            <w:r w:rsidRPr="004029B2">
              <w:rPr>
                <w:rFonts w:ascii="Gill Sans MT" w:hAnsi="Gill Sans MT" w:cs="Arial"/>
                <w:sz w:val="20"/>
                <w:szCs w:val="20"/>
              </w:rPr>
              <w:t xml:space="preserve"> licitación enunciada, firma la presente </w:t>
            </w:r>
          </w:p>
        </w:tc>
      </w:tr>
    </w:tbl>
    <w:p w14:paraId="61E182AC" w14:textId="77777777"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w:t>
      </w:r>
      <w:r w:rsidR="0029114D">
        <w:rPr>
          <w:rFonts w:ascii="Gill Sans MT" w:hAnsi="Gill Sans MT" w:cs="Arial"/>
          <w:iCs/>
          <w:sz w:val="20"/>
          <w:szCs w:val="20"/>
        </w:rPr>
        <w:t>......................... de 20</w:t>
      </w:r>
      <w:r w:rsidRPr="004029B2">
        <w:rPr>
          <w:rFonts w:ascii="Gill Sans MT" w:hAnsi="Gill Sans MT" w:cs="Arial"/>
          <w:iCs/>
          <w:sz w:val="20"/>
          <w:szCs w:val="20"/>
        </w:rPr>
        <w:t>…</w:t>
      </w:r>
    </w:p>
    <w:p w14:paraId="235EE018" w14:textId="77777777"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14:paraId="09C7C9DF" w14:textId="77777777"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14:paraId="5098189F" w14:textId="77777777" w:rsidR="00C73307" w:rsidRPr="004029B2" w:rsidRDefault="00C73307" w:rsidP="00714F5F">
      <w:pPr>
        <w:spacing w:before="120" w:after="120" w:line="240" w:lineRule="exact"/>
        <w:jc w:val="both"/>
        <w:rPr>
          <w:rFonts w:ascii="Gill Sans MT" w:hAnsi="Gill Sans MT" w:cs="Arial"/>
          <w:iCs/>
          <w:sz w:val="20"/>
          <w:szCs w:val="20"/>
        </w:rPr>
      </w:pPr>
    </w:p>
    <w:p w14:paraId="75F576D5" w14:textId="77777777"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14:paraId="64DCB8DF" w14:textId="77777777"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14:paraId="02AD27A5" w14:textId="77777777"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14:paraId="47D6963E" w14:textId="77777777"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14:paraId="7CB4500E"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0E4EB64D" w14:textId="77777777" w:rsidR="00617062" w:rsidRPr="00734928" w:rsidRDefault="00617062" w:rsidP="00F64D74">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2111F2">
              <w:rPr>
                <w:rFonts w:ascii="Gill Sans MT" w:hAnsi="Gill Sans MT" w:cs="Arial"/>
                <w:b/>
                <w:color w:val="FFFFFF" w:themeColor="background1"/>
                <w:sz w:val="20"/>
                <w:szCs w:val="20"/>
              </w:rPr>
              <w:t>TECNICA</w:t>
            </w:r>
          </w:p>
        </w:tc>
      </w:tr>
      <w:tr w:rsidR="00617062" w:rsidRPr="00C95466" w14:paraId="66F261EF" w14:textId="77777777" w:rsidTr="00DE18F3">
        <w:trPr>
          <w:trHeight w:val="1269"/>
        </w:trPr>
        <w:tc>
          <w:tcPr>
            <w:tcW w:w="8494" w:type="dxa"/>
            <w:tcBorders>
              <w:top w:val="single" w:sz="4" w:space="0" w:color="FFFFFF" w:themeColor="background1"/>
              <w:left w:val="nil"/>
              <w:bottom w:val="single" w:sz="4" w:space="0" w:color="FFFFFF" w:themeColor="background1"/>
              <w:right w:val="nil"/>
            </w:tcBorders>
          </w:tcPr>
          <w:p w14:paraId="2C70301C" w14:textId="4DC20E32"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w:t>
            </w:r>
            <w:r w:rsidR="00D81478" w:rsidRPr="00936E92">
              <w:rPr>
                <w:rFonts w:ascii="Gill Sans MT" w:hAnsi="Gill Sans MT" w:cs="Arial"/>
                <w:i w:val="0"/>
                <w:sz w:val="19"/>
                <w:szCs w:val="19"/>
                <w:lang w:val="es-ES"/>
              </w:rPr>
              <w:t>a.…</w:t>
            </w:r>
            <w:r w:rsidRPr="00936E92">
              <w:rPr>
                <w:rFonts w:ascii="Gill Sans MT" w:hAnsi="Gill Sans MT" w:cs="Arial"/>
                <w:i w:val="0"/>
                <w:sz w:val="19"/>
                <w:szCs w:val="19"/>
                <w:lang w:val="es-ES"/>
              </w:rPr>
              <w:t xml:space="preserve">) en representación de la empresa ......................................................................., y C.I.F. nº ....................... a efectos de acreditar la SOLVENCIA TÉCNICA necesaria para la contratación </w:t>
            </w:r>
            <w:r w:rsidR="00D81478" w:rsidRPr="00936E92">
              <w:rPr>
                <w:rFonts w:ascii="Gill Sans MT" w:hAnsi="Gill Sans MT" w:cs="Arial"/>
                <w:i w:val="0"/>
                <w:sz w:val="19"/>
                <w:szCs w:val="19"/>
                <w:lang w:val="es-ES"/>
              </w:rPr>
              <w:t>de ...................................................................................................</w:t>
            </w:r>
            <w:r w:rsidRPr="00936E92">
              <w:rPr>
                <w:rFonts w:ascii="Gill Sans MT" w:hAnsi="Gill Sans MT" w:cs="Arial"/>
                <w:i w:val="0"/>
                <w:sz w:val="19"/>
                <w:szCs w:val="19"/>
                <w:lang w:val="es-ES"/>
              </w:rPr>
              <w:t>en el expediente nº .............................</w:t>
            </w:r>
          </w:p>
        </w:tc>
      </w:tr>
      <w:tr w:rsidR="00617062" w:rsidRPr="00C95466" w14:paraId="5D4B3047" w14:textId="77777777" w:rsidTr="00617062">
        <w:trPr>
          <w:trHeight w:val="50"/>
        </w:trPr>
        <w:tc>
          <w:tcPr>
            <w:tcW w:w="8494" w:type="dxa"/>
            <w:tcBorders>
              <w:top w:val="single" w:sz="12" w:space="0" w:color="FF0000"/>
              <w:left w:val="nil"/>
              <w:bottom w:val="single" w:sz="12" w:space="0" w:color="FF0000"/>
              <w:right w:val="nil"/>
            </w:tcBorders>
          </w:tcPr>
          <w:p w14:paraId="7BA3FDC4" w14:textId="77777777"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14:paraId="409F4AF5" w14:textId="77777777" w:rsidTr="002A5113">
        <w:trPr>
          <w:trHeight w:val="6066"/>
        </w:trPr>
        <w:tc>
          <w:tcPr>
            <w:tcW w:w="8494" w:type="dxa"/>
            <w:tcBorders>
              <w:top w:val="single" w:sz="12" w:space="0" w:color="FF0000"/>
              <w:left w:val="nil"/>
              <w:bottom w:val="nil"/>
              <w:right w:val="nil"/>
            </w:tcBorders>
          </w:tcPr>
          <w:p w14:paraId="2887F92C" w14:textId="6F48F69A" w:rsidR="00FA53B6" w:rsidRDefault="00617062" w:rsidP="00316D60">
            <w:pPr>
              <w:pStyle w:val="DWSty7"/>
              <w:spacing w:before="120" w:after="120" w:line="240" w:lineRule="exact"/>
              <w:rPr>
                <w:rFonts w:ascii="Gill Sans MT" w:hAnsi="Gill Sans MT" w:cs="Arial"/>
                <w:i w:val="0"/>
                <w:color w:val="0070C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w:t>
            </w:r>
            <w:r w:rsidR="00D81478">
              <w:rPr>
                <w:rFonts w:ascii="Gill Sans MT" w:hAnsi="Gill Sans MT" w:cs="Arial"/>
                <w:b/>
                <w:i w:val="0"/>
                <w:sz w:val="20"/>
                <w:lang w:val="es-ES"/>
              </w:rPr>
              <w:t>TRES</w:t>
            </w:r>
            <w:r w:rsidR="00D81478" w:rsidRPr="00023203">
              <w:rPr>
                <w:rFonts w:ascii="Gill Sans MT" w:hAnsi="Gill Sans MT" w:cs="Arial"/>
                <w:b/>
                <w:i w:val="0"/>
                <w:sz w:val="20"/>
                <w:lang w:val="es-ES"/>
              </w:rPr>
              <w:t xml:space="preserve"> </w:t>
            </w:r>
            <w:r w:rsidR="00D81478" w:rsidRPr="00023203">
              <w:rPr>
                <w:rFonts w:ascii="Gill Sans MT" w:hAnsi="Gill Sans MT" w:cs="Arial"/>
                <w:i w:val="0"/>
                <w:sz w:val="20"/>
                <w:lang w:val="es-ES"/>
              </w:rPr>
              <w:t>últimos</w:t>
            </w:r>
            <w:r w:rsidRPr="00023203">
              <w:rPr>
                <w:rFonts w:ascii="Gill Sans MT" w:hAnsi="Gill Sans MT" w:cs="Arial"/>
                <w:i w:val="0"/>
                <w:sz w:val="20"/>
                <w:lang w:val="es-ES"/>
              </w:rPr>
              <w:t xml:space="preserve"> </w:t>
            </w:r>
            <w:r w:rsidR="00D81478" w:rsidRPr="00023203">
              <w:rPr>
                <w:rFonts w:ascii="Gill Sans MT" w:hAnsi="Gill Sans MT" w:cs="Arial"/>
                <w:i w:val="0"/>
                <w:sz w:val="20"/>
                <w:lang w:val="es-ES"/>
              </w:rPr>
              <w:t>años</w:t>
            </w:r>
            <w:r w:rsidRPr="00023203">
              <w:rPr>
                <w:rFonts w:ascii="Gill Sans MT" w:hAnsi="Gill Sans MT" w:cs="Arial"/>
                <w:i w:val="0"/>
                <w:sz w:val="20"/>
                <w:lang w:val="es-ES"/>
              </w:rPr>
              <w:t xml:space="preserve"> han sido los que se relacionan en el Anexo a la presente y respecto de los cuales aporta los correspondientes certificados o documentos </w:t>
            </w:r>
            <w:r>
              <w:rPr>
                <w:rFonts w:ascii="Gill Sans MT" w:hAnsi="Gill Sans MT" w:cs="Arial"/>
                <w:i w:val="0"/>
                <w:sz w:val="20"/>
                <w:lang w:val="es-ES"/>
              </w:rPr>
              <w:t xml:space="preserve">acreditativos sobre los </w:t>
            </w:r>
            <w:r w:rsidR="00D81478">
              <w:rPr>
                <w:rFonts w:ascii="Gill Sans MT" w:hAnsi="Gill Sans MT" w:cs="Arial"/>
                <w:i w:val="0"/>
                <w:sz w:val="20"/>
                <w:lang w:val="es-ES"/>
              </w:rPr>
              <w:t>mismos.</w:t>
            </w:r>
            <w:r w:rsidR="00D81478" w:rsidRPr="00023203">
              <w:rPr>
                <w:rFonts w:ascii="Gill Sans MT" w:hAnsi="Gill Sans MT" w:cs="Arial"/>
                <w:i w:val="0"/>
                <w:color w:val="0070C0"/>
                <w:sz w:val="20"/>
                <w:lang w:val="es-ES"/>
              </w:rPr>
              <w:t xml:space="preserve"> (</w:t>
            </w:r>
            <w:r w:rsidRPr="00023203">
              <w:rPr>
                <w:rFonts w:ascii="Gill Sans MT" w:hAnsi="Gill Sans MT" w:cs="Arial"/>
                <w:i w:val="0"/>
                <w:color w:val="0070C0"/>
                <w:sz w:val="20"/>
                <w:lang w:val="es-ES"/>
              </w:rPr>
              <w:t xml:space="preserve">en caso de contrato de </w:t>
            </w:r>
            <w:r w:rsidR="00D81478" w:rsidRPr="00023203">
              <w:rPr>
                <w:rFonts w:ascii="Gill Sans MT" w:hAnsi="Gill Sans MT" w:cs="Arial"/>
                <w:i w:val="0"/>
                <w:color w:val="0070C0"/>
                <w:sz w:val="20"/>
                <w:lang w:val="es-ES"/>
              </w:rPr>
              <w:t>obras,</w:t>
            </w:r>
            <w:r w:rsidRPr="00023203">
              <w:rPr>
                <w:rFonts w:ascii="Gill Sans MT" w:hAnsi="Gill Sans MT" w:cs="Arial"/>
                <w:i w:val="0"/>
                <w:color w:val="0070C0"/>
                <w:sz w:val="20"/>
                <w:lang w:val="es-ES"/>
              </w:rPr>
              <w:t xml:space="preserve">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w:t>
            </w:r>
            <w:r w:rsidR="00D81478" w:rsidRPr="00023203">
              <w:rPr>
                <w:rFonts w:ascii="Gill Sans MT" w:hAnsi="Gill Sans MT" w:cs="Arial"/>
                <w:i w:val="0"/>
                <w:color w:val="0070C0"/>
                <w:sz w:val="20"/>
                <w:lang w:val="es-ES"/>
              </w:rPr>
              <w:t>años</w:t>
            </w:r>
            <w:proofErr w:type="gramStart"/>
            <w:r w:rsidR="00D81478" w:rsidRPr="00023203">
              <w:rPr>
                <w:rFonts w:ascii="Gill Sans MT" w:hAnsi="Gill Sans MT" w:cs="Arial"/>
                <w:i w:val="0"/>
                <w:color w:val="0070C0"/>
                <w:sz w:val="20"/>
                <w:lang w:val="es-ES"/>
              </w:rPr>
              <w:t>)</w:t>
            </w:r>
            <w:r w:rsidRPr="00023203">
              <w:rPr>
                <w:rFonts w:ascii="Gill Sans MT" w:hAnsi="Gill Sans MT" w:cs="Arial"/>
                <w:i w:val="0"/>
                <w:color w:val="0070C0"/>
                <w:sz w:val="20"/>
                <w:lang w:val="es-ES"/>
              </w:rPr>
              <w:t xml:space="preserve"> </w:t>
            </w:r>
            <w:r w:rsidR="00FA53B6">
              <w:rPr>
                <w:rFonts w:ascii="Gill Sans MT" w:hAnsi="Gill Sans MT" w:cs="Arial"/>
                <w:i w:val="0"/>
                <w:color w:val="0070C0"/>
                <w:sz w:val="20"/>
                <w:lang w:val="es-ES"/>
              </w:rPr>
              <w:t>.</w:t>
            </w:r>
            <w:proofErr w:type="gramEnd"/>
            <w:r w:rsidR="00FA53B6">
              <w:rPr>
                <w:rFonts w:ascii="Gill Sans MT" w:hAnsi="Gill Sans MT" w:cs="Arial"/>
                <w:i w:val="0"/>
                <w:color w:val="0070C0"/>
                <w:sz w:val="20"/>
                <w:lang w:val="es-ES"/>
              </w:rPr>
              <w:t xml:space="preserve"> </w:t>
            </w:r>
          </w:p>
          <w:p w14:paraId="036EDD9C" w14:textId="77777777" w:rsidR="00617062" w:rsidRPr="00FA53B6" w:rsidRDefault="00FA53B6" w:rsidP="00316D60">
            <w:pPr>
              <w:pStyle w:val="DWSty7"/>
              <w:spacing w:before="120" w:after="120" w:line="240" w:lineRule="exact"/>
              <w:rPr>
                <w:rFonts w:ascii="Gill Sans MT" w:hAnsi="Gill Sans MT" w:cs="Arial"/>
                <w:b/>
                <w:i w:val="0"/>
                <w:sz w:val="20"/>
                <w:lang w:val="es-ES"/>
              </w:rPr>
            </w:pPr>
            <w:r w:rsidRPr="00FA53B6">
              <w:rPr>
                <w:rFonts w:ascii="Gill Sans MT" w:hAnsi="Gill Sans MT" w:cs="Arial"/>
                <w:b/>
                <w:i w:val="0"/>
                <w:sz w:val="20"/>
                <w:lang w:val="es-ES"/>
              </w:rPr>
              <w:t>PRINCIPALES TRABAJOS REALIZADOS</w:t>
            </w:r>
          </w:p>
          <w:p w14:paraId="4F386E3B" w14:textId="77777777" w:rsidR="00617062" w:rsidRPr="006B11F1" w:rsidRDefault="00FA53B6" w:rsidP="004A3406">
            <w:pPr>
              <w:pStyle w:val="Titulo"/>
            </w:pPr>
            <w:r w:rsidRPr="00FA53B6">
              <w:t>RINCIPALES TRABAJOS REALIZADOS</w:t>
            </w:r>
            <w:r w:rsidR="00617062" w:rsidRPr="006B11F1">
              <w:t>NCIPALES TRABAJOS REALIZADOS</w:t>
            </w:r>
          </w:p>
          <w:p w14:paraId="42E9AEFE" w14:textId="77777777"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14:paraId="7F3C242B" w14:textId="7777777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EB0CC9"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562B92"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D274DB"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D9AFDB" w14:textId="77777777"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14:paraId="397EE7EC" w14:textId="77777777" w:rsidTr="00617062">
              <w:tc>
                <w:tcPr>
                  <w:tcW w:w="2292" w:type="dxa"/>
                  <w:tcBorders>
                    <w:top w:val="single" w:sz="4" w:space="0" w:color="auto"/>
                    <w:left w:val="single" w:sz="4" w:space="0" w:color="auto"/>
                    <w:bottom w:val="single" w:sz="4" w:space="0" w:color="auto"/>
                    <w:right w:val="single" w:sz="4" w:space="0" w:color="auto"/>
                  </w:tcBorders>
                </w:tcPr>
                <w:p w14:paraId="41448DFE" w14:textId="77777777"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7E081339" w14:textId="77777777"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16D67CA0" w14:textId="77777777"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3D77D6F9" w14:textId="77777777" w:rsidR="00617062" w:rsidRPr="00C536D7" w:rsidRDefault="00617062" w:rsidP="00316D60">
                  <w:pPr>
                    <w:pStyle w:val="DWSty7"/>
                    <w:spacing w:after="60"/>
                    <w:rPr>
                      <w:rFonts w:asciiTheme="minorHAnsi" w:hAnsiTheme="minorHAnsi" w:cs="Arial"/>
                      <w:i w:val="0"/>
                      <w:iCs/>
                      <w:szCs w:val="16"/>
                      <w:lang w:val="es-ES"/>
                    </w:rPr>
                  </w:pPr>
                </w:p>
              </w:tc>
            </w:tr>
            <w:tr w:rsidR="00617062" w:rsidRPr="00C536D7" w14:paraId="101984D6" w14:textId="77777777" w:rsidTr="00617062">
              <w:tc>
                <w:tcPr>
                  <w:tcW w:w="2292" w:type="dxa"/>
                  <w:tcBorders>
                    <w:top w:val="single" w:sz="4" w:space="0" w:color="auto"/>
                    <w:left w:val="single" w:sz="4" w:space="0" w:color="auto"/>
                    <w:bottom w:val="single" w:sz="4" w:space="0" w:color="auto"/>
                    <w:right w:val="single" w:sz="4" w:space="0" w:color="auto"/>
                  </w:tcBorders>
                </w:tcPr>
                <w:p w14:paraId="54941DED" w14:textId="77777777"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514CFB17" w14:textId="77777777"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11499413" w14:textId="77777777"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4EC253E6" w14:textId="77777777" w:rsidR="00617062" w:rsidRPr="00C536D7" w:rsidRDefault="00617062" w:rsidP="00316D60">
                  <w:pPr>
                    <w:pStyle w:val="DWSty7"/>
                    <w:spacing w:after="60"/>
                    <w:rPr>
                      <w:rFonts w:asciiTheme="minorHAnsi" w:hAnsiTheme="minorHAnsi" w:cs="Arial"/>
                      <w:i w:val="0"/>
                      <w:iCs/>
                      <w:szCs w:val="16"/>
                      <w:lang w:val="es-ES"/>
                    </w:rPr>
                  </w:pPr>
                </w:p>
              </w:tc>
            </w:tr>
          </w:tbl>
          <w:p w14:paraId="3E09B6E5" w14:textId="77777777"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14:paraId="480F73C0" w14:textId="7777777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BA4F07"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767F3C"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FBE369"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4FF8FA" w14:textId="77777777"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14:paraId="4B78A39D" w14:textId="77777777" w:rsidTr="00DE18F3">
              <w:tc>
                <w:tcPr>
                  <w:tcW w:w="2292" w:type="dxa"/>
                  <w:tcBorders>
                    <w:top w:val="single" w:sz="4" w:space="0" w:color="auto"/>
                    <w:left w:val="single" w:sz="4" w:space="0" w:color="auto"/>
                    <w:bottom w:val="single" w:sz="4" w:space="0" w:color="auto"/>
                    <w:right w:val="single" w:sz="4" w:space="0" w:color="auto"/>
                  </w:tcBorders>
                </w:tcPr>
                <w:p w14:paraId="13D859EE"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6DFEB662"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5FA7ACE9"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3EA14248" w14:textId="77777777" w:rsidR="002A5113" w:rsidRPr="00C536D7" w:rsidRDefault="002A5113" w:rsidP="00316D60">
                  <w:pPr>
                    <w:pStyle w:val="DWSty7"/>
                    <w:spacing w:after="60"/>
                    <w:rPr>
                      <w:rFonts w:asciiTheme="minorHAnsi" w:hAnsiTheme="minorHAnsi" w:cs="Arial"/>
                      <w:i w:val="0"/>
                      <w:iCs/>
                      <w:szCs w:val="16"/>
                      <w:lang w:val="es-ES"/>
                    </w:rPr>
                  </w:pPr>
                </w:p>
              </w:tc>
            </w:tr>
            <w:tr w:rsidR="002A5113" w:rsidRPr="00C536D7" w14:paraId="28551810" w14:textId="77777777" w:rsidTr="00DE18F3">
              <w:tc>
                <w:tcPr>
                  <w:tcW w:w="2292" w:type="dxa"/>
                  <w:tcBorders>
                    <w:top w:val="single" w:sz="4" w:space="0" w:color="auto"/>
                    <w:left w:val="single" w:sz="4" w:space="0" w:color="auto"/>
                    <w:bottom w:val="single" w:sz="4" w:space="0" w:color="auto"/>
                    <w:right w:val="single" w:sz="4" w:space="0" w:color="auto"/>
                  </w:tcBorders>
                </w:tcPr>
                <w:p w14:paraId="6E29A79B"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4F0FE2E3"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2F8008CA"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5DDDFD8E" w14:textId="77777777" w:rsidR="002A5113" w:rsidRPr="00C536D7" w:rsidRDefault="002A5113" w:rsidP="00316D60">
                  <w:pPr>
                    <w:pStyle w:val="DWSty7"/>
                    <w:spacing w:after="60"/>
                    <w:rPr>
                      <w:rFonts w:asciiTheme="minorHAnsi" w:hAnsiTheme="minorHAnsi" w:cs="Arial"/>
                      <w:i w:val="0"/>
                      <w:iCs/>
                      <w:szCs w:val="16"/>
                      <w:lang w:val="es-ES"/>
                    </w:rPr>
                  </w:pPr>
                </w:p>
              </w:tc>
            </w:tr>
          </w:tbl>
          <w:p w14:paraId="6388F1BB" w14:textId="77777777"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14:paraId="7BFB38FF" w14:textId="7777777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AE7D8F"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139CA3"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6CC9D8"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8838E3" w14:textId="77777777"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14:paraId="7B12F624" w14:textId="77777777" w:rsidTr="00DE18F3">
              <w:tc>
                <w:tcPr>
                  <w:tcW w:w="2292" w:type="dxa"/>
                  <w:tcBorders>
                    <w:top w:val="single" w:sz="4" w:space="0" w:color="auto"/>
                    <w:left w:val="single" w:sz="4" w:space="0" w:color="auto"/>
                    <w:bottom w:val="single" w:sz="4" w:space="0" w:color="auto"/>
                    <w:right w:val="single" w:sz="4" w:space="0" w:color="auto"/>
                  </w:tcBorders>
                </w:tcPr>
                <w:p w14:paraId="6FC69B59"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3142AA55"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658D423D"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7733034F" w14:textId="77777777" w:rsidR="002A5113" w:rsidRPr="00C536D7" w:rsidRDefault="002A5113" w:rsidP="00316D60">
                  <w:pPr>
                    <w:pStyle w:val="DWSty7"/>
                    <w:spacing w:after="60"/>
                    <w:rPr>
                      <w:rFonts w:asciiTheme="minorHAnsi" w:hAnsiTheme="minorHAnsi" w:cs="Arial"/>
                      <w:i w:val="0"/>
                      <w:iCs/>
                      <w:szCs w:val="16"/>
                      <w:lang w:val="es-ES"/>
                    </w:rPr>
                  </w:pPr>
                </w:p>
              </w:tc>
            </w:tr>
            <w:tr w:rsidR="002A5113" w:rsidRPr="00C536D7" w14:paraId="3477BF24" w14:textId="77777777" w:rsidTr="00DE18F3">
              <w:tc>
                <w:tcPr>
                  <w:tcW w:w="2292" w:type="dxa"/>
                  <w:tcBorders>
                    <w:top w:val="single" w:sz="4" w:space="0" w:color="auto"/>
                    <w:left w:val="single" w:sz="4" w:space="0" w:color="auto"/>
                    <w:bottom w:val="single" w:sz="4" w:space="0" w:color="auto"/>
                    <w:right w:val="single" w:sz="4" w:space="0" w:color="auto"/>
                  </w:tcBorders>
                </w:tcPr>
                <w:p w14:paraId="2179BA71"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55F2422A"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49E1192D"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5B8FBDF8" w14:textId="77777777" w:rsidR="002A5113" w:rsidRPr="00C536D7" w:rsidRDefault="002A5113" w:rsidP="00316D60">
                  <w:pPr>
                    <w:pStyle w:val="DWSty7"/>
                    <w:spacing w:after="60"/>
                    <w:rPr>
                      <w:rFonts w:asciiTheme="minorHAnsi" w:hAnsiTheme="minorHAnsi" w:cs="Arial"/>
                      <w:i w:val="0"/>
                      <w:iCs/>
                      <w:szCs w:val="16"/>
                      <w:lang w:val="es-ES"/>
                    </w:rPr>
                  </w:pPr>
                </w:p>
              </w:tc>
            </w:tr>
          </w:tbl>
          <w:p w14:paraId="70EC9F11" w14:textId="77777777"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14:paraId="64A9157C" w14:textId="77777777" w:rsidTr="00936E92">
        <w:trPr>
          <w:trHeight w:val="1132"/>
        </w:trPr>
        <w:tc>
          <w:tcPr>
            <w:tcW w:w="8494" w:type="dxa"/>
            <w:tcBorders>
              <w:top w:val="nil"/>
              <w:left w:val="nil"/>
              <w:bottom w:val="nil"/>
              <w:right w:val="nil"/>
            </w:tcBorders>
          </w:tcPr>
          <w:p w14:paraId="3A0B758B" w14:textId="77777777"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14:paraId="45AA1488" w14:textId="77777777"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w:t>
      </w:r>
      <w:r w:rsidR="00E85CA6">
        <w:rPr>
          <w:rFonts w:ascii="Gill Sans MT" w:hAnsi="Gill Sans MT" w:cs="Arial"/>
          <w:iCs/>
          <w:sz w:val="20"/>
          <w:szCs w:val="20"/>
        </w:rPr>
        <w:t>......................... de 20</w:t>
      </w:r>
      <w:r w:rsidRPr="00023203">
        <w:rPr>
          <w:rFonts w:ascii="Gill Sans MT" w:hAnsi="Gill Sans MT" w:cs="Arial"/>
          <w:iCs/>
          <w:sz w:val="20"/>
          <w:szCs w:val="20"/>
        </w:rPr>
        <w:t>…</w:t>
      </w:r>
    </w:p>
    <w:p w14:paraId="28E2811F" w14:textId="77777777"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14:paraId="14804254" w14:textId="77777777"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14:paraId="177D4F9C" w14:textId="77777777" w:rsidR="00DE18F3" w:rsidRDefault="00DE18F3" w:rsidP="00936E92">
      <w:pPr>
        <w:pStyle w:val="Textoindependiente"/>
        <w:spacing w:before="120" w:after="120" w:line="240" w:lineRule="exact"/>
        <w:rPr>
          <w:rFonts w:ascii="Gill Sans MT" w:hAnsi="Gill Sans MT" w:cs="Arial"/>
          <w:iCs/>
          <w:sz w:val="20"/>
          <w:szCs w:val="20"/>
        </w:rPr>
      </w:pPr>
    </w:p>
    <w:p w14:paraId="3D63C4E6" w14:textId="77777777" w:rsidR="002A5113" w:rsidRPr="00023203" w:rsidRDefault="002A5113" w:rsidP="00936E92">
      <w:pPr>
        <w:pStyle w:val="Textoindependiente"/>
        <w:spacing w:before="120" w:after="120" w:line="240" w:lineRule="exact"/>
        <w:rPr>
          <w:rFonts w:ascii="Gill Sans MT" w:hAnsi="Gill Sans MT" w:cs="Arial"/>
          <w:iCs/>
          <w:sz w:val="20"/>
          <w:szCs w:val="20"/>
        </w:rPr>
      </w:pPr>
    </w:p>
    <w:p w14:paraId="3785925B" w14:textId="77777777"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14:paraId="1A4C8EFE" w14:textId="77777777"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14:paraId="24D0F1A7" w14:textId="77777777"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06166943" w14:textId="77777777"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14:paraId="0EAFD653" w14:textId="77777777" w:rsidTr="00C73307">
        <w:trPr>
          <w:trHeight w:val="1426"/>
        </w:trPr>
        <w:tc>
          <w:tcPr>
            <w:tcW w:w="8494" w:type="dxa"/>
            <w:tcBorders>
              <w:top w:val="single" w:sz="4" w:space="0" w:color="FFFFFF" w:themeColor="background1"/>
              <w:left w:val="nil"/>
              <w:bottom w:val="single" w:sz="12" w:space="0" w:color="FF0000"/>
              <w:right w:val="nil"/>
            </w:tcBorders>
          </w:tcPr>
          <w:p w14:paraId="7ED363FD" w14:textId="042AF82C"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 xml:space="preserve">D./Dña. ............................................................., con D.N.I. nº.................., </w:t>
            </w:r>
            <w:r w:rsidR="00D81478" w:rsidRPr="00023203">
              <w:rPr>
                <w:rFonts w:ascii="Gill Sans MT" w:hAnsi="Gill Sans MT" w:cs="Arial"/>
                <w:i w:val="0"/>
                <w:sz w:val="20"/>
                <w:lang w:val="es-ES"/>
              </w:rPr>
              <w:t>en nombre</w:t>
            </w:r>
            <w:r w:rsidRPr="00023203">
              <w:rPr>
                <w:rFonts w:ascii="Gill Sans MT" w:hAnsi="Gill Sans MT" w:cs="Arial"/>
                <w:i w:val="0"/>
                <w:sz w:val="20"/>
                <w:lang w:val="es-ES"/>
              </w:rPr>
              <w:t xml:space="preserve"> propio o como ......................... (señalar las facultades de representación: administrador/a único, apoderado/</w:t>
            </w:r>
            <w:r w:rsidR="00D81478" w:rsidRPr="00023203">
              <w:rPr>
                <w:rFonts w:ascii="Gill Sans MT" w:hAnsi="Gill Sans MT" w:cs="Arial"/>
                <w:i w:val="0"/>
                <w:sz w:val="20"/>
                <w:lang w:val="es-ES"/>
              </w:rPr>
              <w:t>a.…</w:t>
            </w:r>
            <w:r w:rsidRPr="00023203">
              <w:rPr>
                <w:rFonts w:ascii="Gill Sans MT" w:hAnsi="Gill Sans MT" w:cs="Arial"/>
                <w:i w:val="0"/>
                <w:sz w:val="20"/>
                <w:lang w:val="es-ES"/>
              </w:rPr>
              <w:t>)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14:paraId="35290542" w14:textId="77777777" w:rsidTr="00C73307">
        <w:trPr>
          <w:trHeight w:val="50"/>
        </w:trPr>
        <w:tc>
          <w:tcPr>
            <w:tcW w:w="8494" w:type="dxa"/>
            <w:tcBorders>
              <w:top w:val="single" w:sz="12" w:space="0" w:color="FF0000"/>
              <w:left w:val="nil"/>
              <w:bottom w:val="single" w:sz="12" w:space="0" w:color="FF0000"/>
              <w:right w:val="nil"/>
            </w:tcBorders>
          </w:tcPr>
          <w:p w14:paraId="0ABDF9E9" w14:textId="77777777"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14:paraId="565ABA42" w14:textId="77777777" w:rsidTr="00C73307">
        <w:trPr>
          <w:trHeight w:val="50"/>
        </w:trPr>
        <w:tc>
          <w:tcPr>
            <w:tcW w:w="8494" w:type="dxa"/>
            <w:tcBorders>
              <w:top w:val="single" w:sz="12" w:space="0" w:color="FF0000"/>
              <w:left w:val="nil"/>
              <w:bottom w:val="nil"/>
              <w:right w:val="nil"/>
            </w:tcBorders>
          </w:tcPr>
          <w:p w14:paraId="01BB95DD" w14:textId="5B16CF6C" w:rsidR="00C73307" w:rsidRPr="00C73307" w:rsidRDefault="00D81478"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w:t>
            </w:r>
            <w:r w:rsidR="00C73307" w:rsidRPr="00C73307">
              <w:rPr>
                <w:rFonts w:ascii="Gill Sans MT" w:hAnsi="Gill Sans MT" w:cs="Arial"/>
                <w:iCs/>
                <w:sz w:val="20"/>
                <w:szCs w:val="20"/>
              </w:rPr>
              <w:t xml:space="preserve"> en relación con la ejecución del referido contrato, se compromete a:</w:t>
            </w:r>
          </w:p>
          <w:p w14:paraId="1470ED72"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14:paraId="4B51DDB2" w14:textId="102C1C66"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 xml:space="preserve">medios humanos fijados en la Carátula y pliegos </w:t>
            </w:r>
            <w:r w:rsidR="00D81478" w:rsidRPr="00C73307">
              <w:rPr>
                <w:rFonts w:ascii="Gill Sans MT" w:hAnsi="Gill Sans MT" w:cs="Arial"/>
                <w:iCs/>
                <w:sz w:val="20"/>
                <w:szCs w:val="20"/>
              </w:rPr>
              <w:t>técnicos del</w:t>
            </w:r>
            <w:r w:rsidRPr="00C73307">
              <w:rPr>
                <w:rFonts w:ascii="Gill Sans MT" w:hAnsi="Gill Sans MT" w:cs="Arial"/>
                <w:iCs/>
                <w:sz w:val="20"/>
                <w:szCs w:val="20"/>
              </w:rPr>
              <w:t xml:space="preserve">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14:paraId="4E0B8B4F" w14:textId="77777777" w:rsidTr="00C73307">
              <w:tc>
                <w:tcPr>
                  <w:tcW w:w="8217" w:type="dxa"/>
                  <w:shd w:val="clear" w:color="auto" w:fill="A6A6A6" w:themeFill="background1" w:themeFillShade="A6"/>
                  <w:vAlign w:val="center"/>
                </w:tcPr>
                <w:p w14:paraId="1EB2D7BF" w14:textId="77777777"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14:paraId="1FE5876D" w14:textId="77777777" w:rsidTr="006B11F1">
              <w:tc>
                <w:tcPr>
                  <w:tcW w:w="8217" w:type="dxa"/>
                </w:tcPr>
                <w:p w14:paraId="2BEC3622" w14:textId="77777777"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14:paraId="7FE78B23" w14:textId="77777777" w:rsidTr="006B11F1">
              <w:tc>
                <w:tcPr>
                  <w:tcW w:w="8217" w:type="dxa"/>
                </w:tcPr>
                <w:p w14:paraId="4389289B" w14:textId="77777777"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14:paraId="70D1ACD5"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36E04F9B" w14:textId="77777777"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14:paraId="71A864B8" w14:textId="77777777"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En ..............................., a .......... de ....</w:t>
      </w:r>
      <w:r w:rsidR="00E85CA6">
        <w:rPr>
          <w:rFonts w:ascii="Gill Sans MT" w:hAnsi="Gill Sans MT" w:cs="Arial"/>
          <w:iCs/>
          <w:sz w:val="20"/>
          <w:szCs w:val="20"/>
        </w:rPr>
        <w:t>......................... de 20</w:t>
      </w:r>
      <w:r w:rsidRPr="00023203">
        <w:rPr>
          <w:rFonts w:ascii="Gill Sans MT" w:hAnsi="Gill Sans MT" w:cs="Arial"/>
          <w:iCs/>
          <w:sz w:val="20"/>
          <w:szCs w:val="20"/>
        </w:rPr>
        <w:t>…</w:t>
      </w:r>
    </w:p>
    <w:p w14:paraId="642CD284" w14:textId="77777777"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14:paraId="2694EC8B" w14:textId="77777777"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14:paraId="3A435B20" w14:textId="77777777" w:rsidR="00DE18F3" w:rsidRDefault="00DE18F3" w:rsidP="00C73307">
      <w:pPr>
        <w:spacing w:before="120" w:after="120" w:line="240" w:lineRule="exact"/>
        <w:jc w:val="both"/>
        <w:rPr>
          <w:rFonts w:ascii="Gill Sans MT" w:hAnsi="Gill Sans MT" w:cs="Arial"/>
          <w:iCs/>
          <w:sz w:val="20"/>
          <w:szCs w:val="20"/>
        </w:rPr>
      </w:pPr>
    </w:p>
    <w:p w14:paraId="450BB12B" w14:textId="77777777" w:rsidR="00DE18F3" w:rsidRPr="00023203" w:rsidRDefault="00DE18F3" w:rsidP="00C73307">
      <w:pPr>
        <w:spacing w:before="120" w:after="120" w:line="240" w:lineRule="exact"/>
        <w:jc w:val="both"/>
        <w:rPr>
          <w:rFonts w:ascii="Gill Sans MT" w:hAnsi="Gill Sans MT" w:cs="Arial"/>
          <w:iCs/>
          <w:sz w:val="20"/>
          <w:szCs w:val="20"/>
        </w:rPr>
      </w:pPr>
    </w:p>
    <w:p w14:paraId="6C989097" w14:textId="77777777"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14:paraId="33EFE61F" w14:textId="77777777"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14:paraId="033C607D" w14:textId="77777777"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14:paraId="155BF115" w14:textId="77777777" w:rsidR="00DE18F3" w:rsidRPr="002A5113" w:rsidRDefault="00DE18F3" w:rsidP="00A60EFB">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14:paraId="5E26A146" w14:textId="77777777" w:rsidTr="00CF58DA">
        <w:trPr>
          <w:trHeight w:val="1426"/>
        </w:trPr>
        <w:tc>
          <w:tcPr>
            <w:tcW w:w="8494" w:type="dxa"/>
            <w:gridSpan w:val="2"/>
            <w:tcBorders>
              <w:top w:val="single" w:sz="12" w:space="0" w:color="FF0000"/>
              <w:left w:val="nil"/>
              <w:bottom w:val="single" w:sz="12" w:space="0" w:color="FF0000"/>
              <w:right w:val="nil"/>
            </w:tcBorders>
          </w:tcPr>
          <w:p w14:paraId="3E4E552E" w14:textId="77777777" w:rsidR="00DE18F3" w:rsidRPr="002A5113" w:rsidRDefault="00DE18F3" w:rsidP="000B69B2">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14:paraId="7CEBE75C" w14:textId="77777777" w:rsidTr="00F45342">
        <w:trPr>
          <w:trHeight w:val="50"/>
        </w:trPr>
        <w:tc>
          <w:tcPr>
            <w:tcW w:w="8494" w:type="dxa"/>
            <w:gridSpan w:val="2"/>
            <w:tcBorders>
              <w:top w:val="single" w:sz="12" w:space="0" w:color="FF0000"/>
              <w:left w:val="nil"/>
              <w:bottom w:val="single" w:sz="12" w:space="0" w:color="FF0000"/>
              <w:right w:val="nil"/>
            </w:tcBorders>
          </w:tcPr>
          <w:p w14:paraId="0B05E9ED" w14:textId="77777777" w:rsidR="00DE18F3" w:rsidRPr="00BD37A7" w:rsidRDefault="00BD37A7" w:rsidP="000B69B2">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p>
        </w:tc>
      </w:tr>
      <w:tr w:rsidR="00BD37A7" w:rsidRPr="00C95466" w14:paraId="0525D3B3" w14:textId="77777777" w:rsidTr="00CF58DA">
        <w:trPr>
          <w:trHeight w:val="50"/>
        </w:trPr>
        <w:tc>
          <w:tcPr>
            <w:tcW w:w="8494" w:type="dxa"/>
            <w:gridSpan w:val="2"/>
            <w:tcBorders>
              <w:top w:val="single" w:sz="12" w:space="0" w:color="FF0000"/>
              <w:left w:val="nil"/>
              <w:bottom w:val="single" w:sz="12" w:space="0" w:color="FF0000"/>
              <w:right w:val="nil"/>
            </w:tcBorders>
          </w:tcPr>
          <w:p w14:paraId="0117B275" w14:textId="0641C3CF" w:rsidR="00BD37A7" w:rsidRPr="00F45342" w:rsidRDefault="00BD37A7" w:rsidP="000B69B2">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 xml:space="preserve">dos o razón social del </w:t>
            </w:r>
            <w:r w:rsidR="00D81478">
              <w:rPr>
                <w:rFonts w:ascii="Gill Sans MT" w:hAnsi="Gill Sans MT" w:cs="Arial"/>
                <w:i w:val="0"/>
                <w:sz w:val="20"/>
                <w:lang w:val="es-ES"/>
              </w:rPr>
              <w:t>avalado)</w:t>
            </w:r>
            <w:r w:rsidR="00D81478" w:rsidRPr="00023203">
              <w:rPr>
                <w:rFonts w:ascii="Gill Sans MT" w:hAnsi="Gill Sans MT" w:cs="Arial"/>
                <w:i w:val="0"/>
                <w:sz w:val="20"/>
                <w:lang w:val="es-ES"/>
              </w:rPr>
              <w:t xml:space="preserve"> ........................................................</w:t>
            </w:r>
            <w:r w:rsidRPr="00023203">
              <w:rPr>
                <w:rFonts w:ascii="Gill Sans MT" w:hAnsi="Gill Sans MT" w:cs="Arial"/>
                <w:i w:val="0"/>
                <w:sz w:val="20"/>
                <w:lang w:val="es-ES"/>
              </w:rPr>
              <w:t xml:space="preserve">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14:paraId="3D888C20" w14:textId="77777777" w:rsidTr="00CF58DA">
        <w:trPr>
          <w:trHeight w:val="50"/>
        </w:trPr>
        <w:tc>
          <w:tcPr>
            <w:tcW w:w="8494" w:type="dxa"/>
            <w:gridSpan w:val="2"/>
            <w:tcBorders>
              <w:top w:val="single" w:sz="12" w:space="0" w:color="FF0000"/>
              <w:left w:val="nil"/>
              <w:bottom w:val="single" w:sz="12" w:space="0" w:color="FF0000"/>
              <w:right w:val="nil"/>
            </w:tcBorders>
          </w:tcPr>
          <w:p w14:paraId="17373F6A" w14:textId="53003D9D" w:rsidR="00606CF0" w:rsidRPr="00023203" w:rsidRDefault="00606CF0" w:rsidP="000B69B2">
            <w:pPr>
              <w:pStyle w:val="DWSty7"/>
              <w:spacing w:before="120" w:after="60" w:line="240" w:lineRule="exact"/>
              <w:jc w:val="left"/>
              <w:rPr>
                <w:rFonts w:ascii="Gill Sans MT" w:hAnsi="Gill Sans MT" w:cs="Arial"/>
                <w:i w:val="0"/>
                <w:sz w:val="20"/>
                <w:lang w:val="es-ES"/>
              </w:rPr>
            </w:pPr>
            <w:r w:rsidRPr="00606CF0">
              <w:rPr>
                <w:rFonts w:ascii="Gill Sans MT" w:hAnsi="Gill Sans MT" w:cs="Arial"/>
                <w:i w:val="0"/>
                <w:color w:val="2E74B5" w:themeColor="accent1" w:themeShade="BF"/>
                <w:sz w:val="20"/>
                <w:lang w:val="es-ES"/>
              </w:rPr>
              <w:t xml:space="preserve">En el caso de U.T.E.) a:(nombre y apellidos o razón social de los </w:t>
            </w:r>
            <w:r w:rsidR="00D81478" w:rsidRPr="00606CF0">
              <w:rPr>
                <w:rFonts w:ascii="Gill Sans MT" w:hAnsi="Gill Sans MT" w:cs="Arial"/>
                <w:i w:val="0"/>
                <w:color w:val="2E74B5" w:themeColor="accent1" w:themeShade="BF"/>
                <w:sz w:val="20"/>
                <w:lang w:val="es-ES"/>
              </w:rPr>
              <w:t>avalados) ..........................................................................</w:t>
            </w:r>
            <w:r w:rsidRPr="00606CF0">
              <w:rPr>
                <w:rFonts w:ascii="Gill Sans MT" w:hAnsi="Gill Sans MT" w:cs="Arial"/>
                <w:i w:val="0"/>
                <w:color w:val="2E74B5" w:themeColor="accent1" w:themeShade="BF"/>
                <w:sz w:val="20"/>
                <w:lang w:val="es-ES"/>
              </w:rPr>
              <w:t>NIF.........................y.................................................................... NIF................................ CONJUNTA Y SOLIDARIAMENTE</w:t>
            </w:r>
            <w:r w:rsidRPr="00023203">
              <w:rPr>
                <w:rFonts w:ascii="Gill Sans MT" w:hAnsi="Gill Sans MT" w:cs="Arial"/>
                <w:i w:val="0"/>
                <w:sz w:val="20"/>
                <w:lang w:val="es-ES"/>
              </w:rPr>
              <w:t>.</w:t>
            </w:r>
          </w:p>
        </w:tc>
      </w:tr>
      <w:tr w:rsidR="00F45342" w:rsidRPr="00C95466" w14:paraId="73CFBD3C" w14:textId="77777777" w:rsidTr="00CF58DA">
        <w:trPr>
          <w:trHeight w:val="50"/>
        </w:trPr>
        <w:tc>
          <w:tcPr>
            <w:tcW w:w="8494" w:type="dxa"/>
            <w:gridSpan w:val="2"/>
            <w:tcBorders>
              <w:top w:val="single" w:sz="12" w:space="0" w:color="FF0000"/>
              <w:left w:val="nil"/>
              <w:bottom w:val="single" w:sz="12" w:space="0" w:color="FF0000"/>
              <w:right w:val="nil"/>
            </w:tcBorders>
          </w:tcPr>
          <w:p w14:paraId="3A746E30" w14:textId="77777777" w:rsidR="00F45342" w:rsidRPr="00023203" w:rsidRDefault="00F45342" w:rsidP="000B69B2">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14:paraId="1FB40D31" w14:textId="77777777" w:rsidR="00606CF0" w:rsidRDefault="00F45342" w:rsidP="000B69B2">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 xml:space="preserve">ante el </w:t>
            </w:r>
            <w:r w:rsidR="00554865">
              <w:rPr>
                <w:rFonts w:ascii="Gill Sans MT" w:hAnsi="Gill Sans MT" w:cs="Arial"/>
                <w:i w:val="0"/>
                <w:sz w:val="20"/>
                <w:lang w:val="es-ES"/>
              </w:rPr>
              <w:t>OAL Viviendas Municipales</w:t>
            </w:r>
            <w:r w:rsidRPr="00023203">
              <w:rPr>
                <w:rFonts w:ascii="Gill Sans MT" w:hAnsi="Gill Sans MT" w:cs="Arial"/>
                <w:i w:val="0"/>
                <w:sz w:val="20"/>
                <w:lang w:val="es-ES"/>
              </w:rPr>
              <w:t xml:space="preserve"> de Bilbao, por importe de:</w:t>
            </w:r>
          </w:p>
          <w:p w14:paraId="596ADDE7" w14:textId="77777777" w:rsidR="00F45342" w:rsidRPr="00023203" w:rsidRDefault="00F45342" w:rsidP="000B69B2">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 xml:space="preserve"> </w:t>
            </w:r>
            <w:sdt>
              <w:sdtPr>
                <w:rPr>
                  <w:rStyle w:val="Estilo16"/>
                  <w:i w:val="0"/>
                  <w:sz w:val="20"/>
                </w:rPr>
                <w:alias w:val="Indicar importe en letra y cifra"/>
                <w:tag w:val="Indicar importe en letra y cifra"/>
                <w:id w:val="-1557618433"/>
                <w:placeholder>
                  <w:docPart w:val="451DFDA0090B443C855B387D2CE6117F"/>
                </w:placeholder>
                <w:showingPlcHdr/>
              </w:sdtPr>
              <w:sdtEndPr>
                <w:rPr>
                  <w:rStyle w:val="Fuentedeprrafopredeter"/>
                  <w:rFonts w:ascii="Times New Roman" w:hAnsi="Times New Roman" w:cs="Arial"/>
                  <w:lang w:val="es-ES"/>
                </w:rPr>
              </w:sdtEndPr>
              <w:sdtContent>
                <w:r w:rsidR="00606CF0" w:rsidRPr="00322F36">
                  <w:rPr>
                    <w:rStyle w:val="Textodelmarcadordeposicin"/>
                    <w:b/>
                    <w:i w:val="0"/>
                    <w:lang w:val="es-ES"/>
                  </w:rPr>
                  <w:t>Haga clic aquí para escribir texto.</w:t>
                </w:r>
              </w:sdtContent>
            </w:sdt>
            <w:r w:rsidR="00606CF0" w:rsidRPr="00606CF0">
              <w:rPr>
                <w:rFonts w:ascii="Gill Sans MT" w:hAnsi="Gill Sans MT" w:cs="Arial"/>
                <w:i w:val="0"/>
                <w:sz w:val="20"/>
                <w:lang w:val="es-ES"/>
              </w:rPr>
              <w:t>.</w:t>
            </w:r>
          </w:p>
        </w:tc>
      </w:tr>
      <w:tr w:rsidR="00F45342" w:rsidRPr="00C95466" w14:paraId="237D9AA2" w14:textId="77777777" w:rsidTr="00CF58DA">
        <w:trPr>
          <w:trHeight w:val="2918"/>
        </w:trPr>
        <w:tc>
          <w:tcPr>
            <w:tcW w:w="8494" w:type="dxa"/>
            <w:gridSpan w:val="2"/>
            <w:tcBorders>
              <w:top w:val="single" w:sz="12" w:space="0" w:color="FF0000"/>
              <w:left w:val="nil"/>
              <w:bottom w:val="single" w:sz="12" w:space="0" w:color="FF0000"/>
              <w:right w:val="nil"/>
            </w:tcBorders>
          </w:tcPr>
          <w:p w14:paraId="039B8A3B" w14:textId="77777777" w:rsidR="00F45342" w:rsidRPr="00023203" w:rsidRDefault="00F45342" w:rsidP="005B3B01">
            <w:pPr>
              <w:pStyle w:val="DWSty7"/>
              <w:spacing w:before="120" w:after="120" w:line="240" w:lineRule="exact"/>
              <w:jc w:val="lef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0112AE69" w14:textId="77777777" w:rsidR="00F45342" w:rsidRPr="00023203" w:rsidRDefault="00F45342" w:rsidP="005B3B01">
            <w:pPr>
              <w:pStyle w:val="DWSty7"/>
              <w:spacing w:before="120" w:after="120" w:line="240" w:lineRule="exact"/>
              <w:jc w:val="lef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 xml:space="preserve">Este aval se otorga solidariamente respecto al obligado principal, con renuncia expresa al beneficio de excusión y con compromiso de pago al primer requerimiento del </w:t>
            </w:r>
            <w:r w:rsidR="00554865">
              <w:rPr>
                <w:rFonts w:ascii="Gill Sans MT" w:hAnsi="Gill Sans MT" w:cs="Arial"/>
                <w:i w:val="0"/>
                <w:sz w:val="20"/>
                <w:lang w:val="es-ES"/>
              </w:rPr>
              <w:t>OAL Viviendas Municipales</w:t>
            </w:r>
            <w:r w:rsidRPr="00023203">
              <w:rPr>
                <w:rFonts w:ascii="Gill Sans MT" w:hAnsi="Gill Sans MT" w:cs="Arial"/>
                <w:i w:val="0"/>
                <w:sz w:val="20"/>
                <w:lang w:val="es-ES"/>
              </w:rPr>
              <w:t xml:space="preserve">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14:paraId="44B9B5BB" w14:textId="77777777" w:rsidR="00F45342" w:rsidRPr="00023203" w:rsidRDefault="00F45342" w:rsidP="005B3B01">
            <w:pPr>
              <w:pStyle w:val="DWSty7"/>
              <w:spacing w:before="120" w:after="120" w:line="240" w:lineRule="exact"/>
              <w:jc w:val="left"/>
              <w:rPr>
                <w:rFonts w:ascii="Gill Sans MT" w:hAnsi="Gill Sans MT" w:cs="Arial"/>
                <w:i w:val="0"/>
                <w:sz w:val="20"/>
                <w:lang w:val="es-ES"/>
              </w:rPr>
            </w:pPr>
            <w:r w:rsidRPr="00023203">
              <w:rPr>
                <w:rFonts w:ascii="Gill Sans MT" w:hAnsi="Gill Sans MT" w:cs="Arial"/>
                <w:i w:val="0"/>
                <w:sz w:val="20"/>
                <w:lang w:val="es-ES"/>
              </w:rPr>
              <w:t xml:space="preserve">El presente aval estará en vigor hasta que el </w:t>
            </w:r>
            <w:r w:rsidR="00554865">
              <w:rPr>
                <w:rFonts w:ascii="Gill Sans MT" w:hAnsi="Gill Sans MT" w:cs="Arial"/>
                <w:i w:val="0"/>
                <w:sz w:val="20"/>
                <w:lang w:val="es-ES"/>
              </w:rPr>
              <w:t>OAL Viviendas Municipales</w:t>
            </w:r>
            <w:r w:rsidRPr="00023203">
              <w:rPr>
                <w:rFonts w:ascii="Gill Sans MT" w:hAnsi="Gill Sans MT" w:cs="Arial"/>
                <w:i w:val="0"/>
                <w:sz w:val="20"/>
                <w:lang w:val="es-ES"/>
              </w:rPr>
              <w:t xml:space="preserve">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14:paraId="5211A81C" w14:textId="77777777" w:rsidTr="00CF58DA">
        <w:tc>
          <w:tcPr>
            <w:tcW w:w="2263" w:type="dxa"/>
            <w:tcBorders>
              <w:top w:val="single" w:sz="12" w:space="0" w:color="FF0000"/>
              <w:left w:val="nil"/>
              <w:bottom w:val="single" w:sz="12" w:space="0" w:color="FF0000"/>
              <w:right w:val="single" w:sz="12" w:space="0" w:color="FF0000"/>
            </w:tcBorders>
            <w:vAlign w:val="center"/>
          </w:tcPr>
          <w:p w14:paraId="24A1F3AC" w14:textId="77777777"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14:paraId="740DD783" w14:textId="77777777" w:rsidR="007133DA" w:rsidRPr="00346463" w:rsidRDefault="007133DA" w:rsidP="004E144D">
            <w:pPr>
              <w:pStyle w:val="Textoindependiente"/>
              <w:spacing w:before="240" w:after="240" w:line="240" w:lineRule="exact"/>
              <w:rPr>
                <w:rFonts w:asciiTheme="minorHAnsi" w:hAnsiTheme="minorHAnsi" w:cs="Arial"/>
                <w:b/>
                <w:iCs/>
                <w:sz w:val="20"/>
                <w:szCs w:val="20"/>
              </w:rPr>
            </w:pPr>
          </w:p>
        </w:tc>
      </w:tr>
      <w:tr w:rsidR="007133DA" w:rsidRPr="00C95466" w14:paraId="4B55757E" w14:textId="77777777" w:rsidTr="00CF58DA">
        <w:tc>
          <w:tcPr>
            <w:tcW w:w="2263" w:type="dxa"/>
            <w:tcBorders>
              <w:top w:val="single" w:sz="12" w:space="0" w:color="FF0000"/>
              <w:left w:val="nil"/>
              <w:bottom w:val="single" w:sz="12" w:space="0" w:color="FF0000"/>
              <w:right w:val="single" w:sz="12" w:space="0" w:color="FF0000"/>
            </w:tcBorders>
            <w:vAlign w:val="center"/>
          </w:tcPr>
          <w:p w14:paraId="0A6B2D31" w14:textId="77777777"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14:paraId="4CB15D4F" w14:textId="77777777" w:rsidR="007133DA" w:rsidRPr="00346463" w:rsidRDefault="007133DA" w:rsidP="004E144D">
            <w:pPr>
              <w:pStyle w:val="Textoindependiente"/>
              <w:spacing w:before="240" w:after="240" w:line="240" w:lineRule="exact"/>
              <w:rPr>
                <w:rFonts w:asciiTheme="minorHAnsi" w:hAnsiTheme="minorHAnsi" w:cs="Arial"/>
                <w:b/>
                <w:iCs/>
                <w:sz w:val="20"/>
                <w:szCs w:val="20"/>
              </w:rPr>
            </w:pPr>
          </w:p>
        </w:tc>
      </w:tr>
      <w:tr w:rsidR="007133DA" w:rsidRPr="00C95466" w14:paraId="0871805A" w14:textId="77777777" w:rsidTr="00CF58DA">
        <w:tc>
          <w:tcPr>
            <w:tcW w:w="2263" w:type="dxa"/>
            <w:tcBorders>
              <w:top w:val="single" w:sz="12" w:space="0" w:color="FF0000"/>
              <w:left w:val="nil"/>
              <w:bottom w:val="single" w:sz="12" w:space="0" w:color="FF0000"/>
              <w:right w:val="single" w:sz="12" w:space="0" w:color="FF0000"/>
            </w:tcBorders>
            <w:vAlign w:val="center"/>
          </w:tcPr>
          <w:p w14:paraId="28893BCA" w14:textId="77777777"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14:paraId="33C78621" w14:textId="77777777" w:rsidR="007133DA" w:rsidRPr="00346463" w:rsidRDefault="007133DA" w:rsidP="004E144D">
            <w:pPr>
              <w:pStyle w:val="Textoindependiente"/>
              <w:spacing w:before="240" w:after="240" w:line="240" w:lineRule="exact"/>
              <w:rPr>
                <w:rFonts w:asciiTheme="minorHAnsi" w:hAnsiTheme="minorHAnsi" w:cs="Arial"/>
                <w:b/>
                <w:iCs/>
                <w:sz w:val="20"/>
                <w:szCs w:val="20"/>
              </w:rPr>
            </w:pPr>
          </w:p>
        </w:tc>
      </w:tr>
      <w:tr w:rsidR="00F45342" w:rsidRPr="00C95466" w14:paraId="40F8B4D1" w14:textId="77777777" w:rsidTr="00316D60">
        <w:trPr>
          <w:trHeight w:val="495"/>
        </w:trPr>
        <w:tc>
          <w:tcPr>
            <w:tcW w:w="8494" w:type="dxa"/>
            <w:gridSpan w:val="2"/>
            <w:tcBorders>
              <w:top w:val="single" w:sz="12" w:space="0" w:color="FF0000"/>
              <w:left w:val="nil"/>
              <w:bottom w:val="single" w:sz="12" w:space="0" w:color="FF0000"/>
              <w:right w:val="nil"/>
            </w:tcBorders>
            <w:vAlign w:val="center"/>
          </w:tcPr>
          <w:p w14:paraId="0555A071" w14:textId="77777777" w:rsidR="00F45342" w:rsidRPr="00F45342" w:rsidRDefault="00F45342" w:rsidP="007F6D7E">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 xml:space="preserve">Bastanteo de poderes por la Asesoría </w:t>
            </w:r>
            <w:r w:rsidR="00F72DA3" w:rsidRPr="00F45342">
              <w:rPr>
                <w:rFonts w:ascii="Gill Sans MT" w:hAnsi="Gill Sans MT" w:cs="Arial"/>
                <w:color w:val="000000"/>
                <w:sz w:val="20"/>
              </w:rPr>
              <w:t>Jurídica</w:t>
            </w:r>
            <w:r w:rsidR="00F72DA3">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14:paraId="722641E0" w14:textId="77777777" w:rsidTr="00FF7B50">
        <w:trPr>
          <w:trHeight w:val="50"/>
        </w:trPr>
        <w:tc>
          <w:tcPr>
            <w:tcW w:w="8494" w:type="dxa"/>
            <w:gridSpan w:val="2"/>
            <w:tcBorders>
              <w:top w:val="single" w:sz="12" w:space="0" w:color="FF0000"/>
              <w:left w:val="single" w:sz="4" w:space="0" w:color="FF0000"/>
              <w:bottom w:val="single" w:sz="12" w:space="0" w:color="FF0000"/>
              <w:right w:val="nil"/>
            </w:tcBorders>
            <w:vAlign w:val="center"/>
          </w:tcPr>
          <w:p w14:paraId="203D7E62" w14:textId="77777777" w:rsidR="00F45342" w:rsidRPr="00FF7B50" w:rsidRDefault="00F45342" w:rsidP="00606CF0">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14:paraId="41157B76" w14:textId="77777777"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14:paraId="40BA2B22" w14:textId="77777777" w:rsidR="00316D60" w:rsidRPr="002A5113" w:rsidRDefault="00316D60" w:rsidP="00A60EFB">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14:paraId="38BFC50E" w14:textId="77777777"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14:paraId="702E3BF9" w14:textId="77777777" w:rsidR="00316D60" w:rsidRPr="00316D60" w:rsidRDefault="00316D60"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14:paraId="44C97590" w14:textId="77777777" w:rsidTr="00FF7B50">
        <w:trPr>
          <w:trHeight w:val="797"/>
        </w:trPr>
        <w:tc>
          <w:tcPr>
            <w:tcW w:w="8494" w:type="dxa"/>
            <w:gridSpan w:val="2"/>
            <w:tcBorders>
              <w:top w:val="single" w:sz="12" w:space="0" w:color="FF0000"/>
              <w:left w:val="nil"/>
              <w:bottom w:val="single" w:sz="12" w:space="0" w:color="FF0000"/>
              <w:right w:val="nil"/>
            </w:tcBorders>
          </w:tcPr>
          <w:p w14:paraId="2FF77ED5" w14:textId="77777777" w:rsidR="00316D60" w:rsidRPr="00CF58DA"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14:paraId="1D25A972" w14:textId="77777777" w:rsidTr="00FF7B50">
        <w:trPr>
          <w:trHeight w:val="274"/>
        </w:trPr>
        <w:tc>
          <w:tcPr>
            <w:tcW w:w="8494" w:type="dxa"/>
            <w:gridSpan w:val="2"/>
            <w:tcBorders>
              <w:top w:val="single" w:sz="12" w:space="0" w:color="FF0000"/>
              <w:left w:val="nil"/>
              <w:bottom w:val="single" w:sz="12" w:space="0" w:color="FF0000"/>
              <w:right w:val="nil"/>
            </w:tcBorders>
          </w:tcPr>
          <w:p w14:paraId="7FAFFA63" w14:textId="77777777" w:rsidR="00316D60" w:rsidRPr="00CF58DA"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14:paraId="274F5DC7" w14:textId="77777777" w:rsidTr="00CF58DA">
        <w:trPr>
          <w:trHeight w:val="50"/>
        </w:trPr>
        <w:tc>
          <w:tcPr>
            <w:tcW w:w="8494" w:type="dxa"/>
            <w:gridSpan w:val="2"/>
            <w:tcBorders>
              <w:top w:val="single" w:sz="12" w:space="0" w:color="FF0000"/>
              <w:left w:val="nil"/>
              <w:bottom w:val="single" w:sz="12" w:space="0" w:color="FF0000"/>
              <w:right w:val="nil"/>
            </w:tcBorders>
          </w:tcPr>
          <w:p w14:paraId="48E22918" w14:textId="77777777" w:rsidR="00316D60" w:rsidRPr="00CF58DA"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14:paraId="264A3414" w14:textId="77777777" w:rsidTr="00CF58DA">
        <w:trPr>
          <w:trHeight w:val="50"/>
        </w:trPr>
        <w:tc>
          <w:tcPr>
            <w:tcW w:w="8494" w:type="dxa"/>
            <w:gridSpan w:val="2"/>
            <w:tcBorders>
              <w:top w:val="single" w:sz="12" w:space="0" w:color="FF0000"/>
              <w:left w:val="nil"/>
              <w:bottom w:val="single" w:sz="12" w:space="0" w:color="FF0000"/>
              <w:right w:val="nil"/>
            </w:tcBorders>
          </w:tcPr>
          <w:p w14:paraId="2ACD6FE3" w14:textId="3984E08C" w:rsidR="00316D60" w:rsidRPr="00CF58DA" w:rsidRDefault="00CF58DA" w:rsidP="00554865">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 xml:space="preserve">en concepto de tomador del seguro, ante el </w:t>
            </w:r>
            <w:r w:rsidR="00554865">
              <w:rPr>
                <w:rFonts w:ascii="Gill Sans MT" w:hAnsi="Gill Sans MT" w:cs="Arial"/>
                <w:sz w:val="20"/>
                <w:szCs w:val="20"/>
              </w:rPr>
              <w:t>OAL Viviendas Municipales</w:t>
            </w:r>
            <w:r w:rsidRPr="00316D60">
              <w:rPr>
                <w:rFonts w:ascii="Gill Sans MT" w:hAnsi="Gill Sans MT" w:cs="Arial"/>
                <w:sz w:val="20"/>
                <w:szCs w:val="20"/>
              </w:rPr>
              <w:t xml:space="preserve"> de Bilbao, en adelante asegurado, hasta el importe de (en letra y cifra) (4) ...................................................... en los términos y condiciones establecidos en </w:t>
            </w:r>
            <w:proofErr w:type="gramStart"/>
            <w:r w:rsidR="00D81478" w:rsidRPr="00316D60">
              <w:rPr>
                <w:rFonts w:ascii="Gill Sans MT" w:hAnsi="Gill Sans MT" w:cs="Arial"/>
                <w:sz w:val="20"/>
                <w:szCs w:val="20"/>
              </w:rPr>
              <w:t>el la</w:t>
            </w:r>
            <w:proofErr w:type="gramEnd"/>
            <w:r w:rsidRPr="00316D60">
              <w:rPr>
                <w:rFonts w:ascii="Gill Sans MT" w:hAnsi="Gill Sans MT" w:cs="Arial"/>
                <w:sz w:val="20"/>
                <w:szCs w:val="20"/>
              </w:rPr>
              <w:t xml:space="preserve">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14:paraId="140F6DA1" w14:textId="77777777" w:rsidTr="00CF58DA">
        <w:trPr>
          <w:trHeight w:val="2918"/>
        </w:trPr>
        <w:tc>
          <w:tcPr>
            <w:tcW w:w="8494" w:type="dxa"/>
            <w:gridSpan w:val="2"/>
            <w:tcBorders>
              <w:top w:val="single" w:sz="12" w:space="0" w:color="FF0000"/>
              <w:left w:val="nil"/>
              <w:bottom w:val="single" w:sz="12" w:space="0" w:color="FF0000"/>
              <w:right w:val="nil"/>
            </w:tcBorders>
          </w:tcPr>
          <w:p w14:paraId="07BCAA3A" w14:textId="5D3918BC" w:rsidR="00CF58DA" w:rsidRPr="00316D60"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 xml:space="preserve">El asegurado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 xml:space="preserve">La falta de pago de la </w:t>
            </w:r>
            <w:r w:rsidR="00D81478" w:rsidRPr="00316D60">
              <w:rPr>
                <w:rFonts w:ascii="Gill Sans MT" w:hAnsi="Gill Sans MT" w:cs="Arial"/>
                <w:sz w:val="20"/>
                <w:szCs w:val="20"/>
              </w:rPr>
              <w:t>prima</w:t>
            </w:r>
            <w:r w:rsidRPr="00316D60">
              <w:rPr>
                <w:rFonts w:ascii="Gill Sans MT" w:hAnsi="Gill Sans MT" w:cs="Arial"/>
                <w:sz w:val="20"/>
                <w:szCs w:val="20"/>
              </w:rPr>
              <w:t xml:space="preserve"> sea única, primera o siguiente, no dará derecho al asegurador a resolver el contrato, ni éste quedará extinguido, ni la cobertura del asegurador suspendida, ni éste liberado de su obligación caso de que el asegurador deba hacer efectiva la garantía.</w:t>
            </w:r>
          </w:p>
          <w:p w14:paraId="6BDB2711" w14:textId="77777777" w:rsidR="00CF58DA" w:rsidRPr="00316D60"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14:paraId="5176B9A0" w14:textId="522F41F4" w:rsidR="00CF58DA" w:rsidRPr="00316D60"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 xml:space="preserve">El asegurador asume el compromiso de indemnizar al asegurado al primer requerimiento del </w:t>
            </w:r>
            <w:r w:rsidR="00554865">
              <w:rPr>
                <w:rFonts w:ascii="Gill Sans MT" w:hAnsi="Gill Sans MT" w:cs="Arial"/>
                <w:sz w:val="20"/>
                <w:szCs w:val="20"/>
              </w:rPr>
              <w:t>OAL Viviendas Municipales</w:t>
            </w:r>
            <w:r w:rsidRPr="00316D60">
              <w:rPr>
                <w:rFonts w:ascii="Gill Sans MT" w:hAnsi="Gill Sans MT" w:cs="Arial"/>
                <w:sz w:val="20"/>
                <w:szCs w:val="20"/>
              </w:rPr>
              <w:t xml:space="preserve"> de Bilbao, en los términos establ</w:t>
            </w:r>
            <w:r w:rsidR="00FF7B50">
              <w:rPr>
                <w:rFonts w:ascii="Gill Sans MT" w:hAnsi="Gill Sans MT" w:cs="Arial"/>
                <w:sz w:val="20"/>
                <w:szCs w:val="20"/>
              </w:rPr>
              <w:t xml:space="preserve">ecidos en el </w:t>
            </w:r>
            <w:r w:rsidR="00D81478" w:rsidRPr="00316D60">
              <w:rPr>
                <w:rFonts w:ascii="Gill Sans MT" w:hAnsi="Gill Sans MT" w:cs="Arial"/>
                <w:sz w:val="20"/>
                <w:szCs w:val="20"/>
              </w:rPr>
              <w:t>LCSP y</w:t>
            </w:r>
            <w:r w:rsidRPr="00316D60">
              <w:rPr>
                <w:rFonts w:ascii="Gill Sans MT" w:hAnsi="Gill Sans MT" w:cs="Arial"/>
                <w:sz w:val="20"/>
                <w:szCs w:val="20"/>
              </w:rPr>
              <w:t xml:space="preserve"> normas de desarrollo.</w:t>
            </w:r>
          </w:p>
          <w:p w14:paraId="52BC121B" w14:textId="3AFCCA52" w:rsidR="00316D60" w:rsidRPr="00CF58DA"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 xml:space="preserve">El presente seguro de caución estará en vigor hasta que el </w:t>
            </w:r>
            <w:r w:rsidR="00554865">
              <w:rPr>
                <w:rFonts w:ascii="Gill Sans MT" w:hAnsi="Gill Sans MT" w:cs="Arial"/>
                <w:sz w:val="20"/>
                <w:szCs w:val="20"/>
              </w:rPr>
              <w:t>OAL Viviendas Municipales</w:t>
            </w:r>
            <w:r w:rsidRPr="00316D60">
              <w:rPr>
                <w:rFonts w:ascii="Gill Sans MT" w:hAnsi="Gill Sans MT" w:cs="Arial"/>
                <w:sz w:val="20"/>
                <w:szCs w:val="20"/>
              </w:rPr>
              <w:t xml:space="preserve">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 xml:space="preserve">LCSP, y legislación </w:t>
            </w:r>
            <w:r w:rsidR="00D81478" w:rsidRPr="00316D60">
              <w:rPr>
                <w:rFonts w:ascii="Gill Sans MT" w:hAnsi="Gill Sans MT" w:cs="Arial"/>
                <w:sz w:val="20"/>
                <w:szCs w:val="20"/>
              </w:rPr>
              <w:t>complementaria.</w:t>
            </w:r>
          </w:p>
        </w:tc>
      </w:tr>
      <w:tr w:rsidR="00CF58DA" w:rsidRPr="00C95466" w14:paraId="3E79A45E" w14:textId="77777777" w:rsidTr="00FF7B50">
        <w:trPr>
          <w:trHeight w:val="50"/>
        </w:trPr>
        <w:tc>
          <w:tcPr>
            <w:tcW w:w="8494" w:type="dxa"/>
            <w:gridSpan w:val="2"/>
            <w:tcBorders>
              <w:top w:val="single" w:sz="12" w:space="0" w:color="FF0000"/>
              <w:left w:val="nil"/>
              <w:bottom w:val="single" w:sz="12" w:space="0" w:color="FF0000"/>
              <w:right w:val="nil"/>
            </w:tcBorders>
          </w:tcPr>
          <w:p w14:paraId="2EED6878" w14:textId="77777777" w:rsidR="00CF58DA" w:rsidRPr="00316D60" w:rsidRDefault="00CF58DA" w:rsidP="00CF58D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316D60">
              <w:rPr>
                <w:rFonts w:ascii="Gill Sans MT" w:hAnsi="Gill Sans MT" w:cs="Arial"/>
                <w:sz w:val="20"/>
                <w:szCs w:val="20"/>
              </w:rPr>
              <w:t>En .............................., a ........... de ......................</w:t>
            </w:r>
            <w:r w:rsidR="00010D98">
              <w:rPr>
                <w:rFonts w:ascii="Gill Sans MT" w:hAnsi="Gill Sans MT" w:cs="Arial"/>
                <w:sz w:val="20"/>
                <w:szCs w:val="20"/>
              </w:rPr>
              <w:t>...... de 20</w:t>
            </w:r>
            <w:r w:rsidRPr="00316D60">
              <w:rPr>
                <w:rFonts w:ascii="Gill Sans MT" w:hAnsi="Gill Sans MT" w:cs="Arial"/>
                <w:sz w:val="20"/>
                <w:szCs w:val="20"/>
              </w:rPr>
              <w:t>…</w:t>
            </w:r>
          </w:p>
          <w:p w14:paraId="64CD9929" w14:textId="56D8BA5D" w:rsidR="00CF58DA" w:rsidRPr="00316D60" w:rsidRDefault="00FF7B50" w:rsidP="00CF58D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w:t>
            </w:r>
            <w:r w:rsidR="00D81478" w:rsidRPr="00316D60">
              <w:rPr>
                <w:rFonts w:ascii="Gill Sans MT" w:hAnsi="Gill Sans MT" w:cs="Arial"/>
                <w:color w:val="000000"/>
                <w:sz w:val="20"/>
                <w:szCs w:val="20"/>
              </w:rPr>
              <w:t>Asegurador:</w:t>
            </w:r>
            <w:r w:rsidRPr="00316D60">
              <w:rPr>
                <w:rFonts w:ascii="Gill Sans MT" w:hAnsi="Gill Sans MT" w:cs="Arial"/>
                <w:sz w:val="20"/>
                <w:szCs w:val="20"/>
              </w:rPr>
              <w:t>"</w:t>
            </w:r>
          </w:p>
        </w:tc>
      </w:tr>
      <w:tr w:rsidR="00FF7B50" w:rsidRPr="00C95466" w14:paraId="2BAF2B36" w14:textId="77777777" w:rsidTr="00FF7B50">
        <w:trPr>
          <w:trHeight w:val="50"/>
        </w:trPr>
        <w:tc>
          <w:tcPr>
            <w:tcW w:w="8494" w:type="dxa"/>
            <w:gridSpan w:val="2"/>
            <w:tcBorders>
              <w:top w:val="single" w:sz="12" w:space="0" w:color="FF0000"/>
              <w:left w:val="nil"/>
              <w:bottom w:val="single" w:sz="12" w:space="0" w:color="FF0000"/>
              <w:right w:val="nil"/>
            </w:tcBorders>
          </w:tcPr>
          <w:p w14:paraId="5BA38842" w14:textId="08E8633C" w:rsidR="00FF7B50" w:rsidRPr="00FF7B50" w:rsidRDefault="00FF7B50" w:rsidP="007F6D7E">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 xml:space="preserve">Bastanteo de poderes por la Asesoría </w:t>
            </w:r>
            <w:r w:rsidR="00D81478" w:rsidRPr="00316D60">
              <w:rPr>
                <w:rFonts w:ascii="Gill Sans MT" w:hAnsi="Gill Sans MT" w:cs="Arial"/>
                <w:color w:val="000000"/>
                <w:sz w:val="20"/>
                <w:szCs w:val="20"/>
              </w:rPr>
              <w:t>Jurídica</w:t>
            </w:r>
            <w:r w:rsidR="00D81478">
              <w:rPr>
                <w:rFonts w:ascii="Gill Sans MT" w:hAnsi="Gill Sans MT" w:cs="Arial"/>
                <w:color w:val="000000"/>
                <w:sz w:val="20"/>
                <w:szCs w:val="20"/>
              </w:rPr>
              <w:t>,</w:t>
            </w:r>
            <w:r w:rsidRPr="00316D60">
              <w:rPr>
                <w:rFonts w:ascii="Gill Sans MT" w:hAnsi="Gill Sans MT" w:cs="Arial"/>
                <w:color w:val="000000"/>
                <w:sz w:val="20"/>
                <w:szCs w:val="20"/>
              </w:rPr>
              <w:t xml:space="preserve"> realizado con fecha ...............................</w:t>
            </w:r>
          </w:p>
        </w:tc>
      </w:tr>
    </w:tbl>
    <w:p w14:paraId="7A198B48" w14:textId="77777777"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41015319" w14:textId="77777777"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14:paraId="6ADDCF5B"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14:paraId="5A68B7C4"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14:paraId="7E5EAEA5"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(3) Nombre de la persona asegurada.</w:t>
      </w:r>
    </w:p>
    <w:p w14:paraId="115EE4FC"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14:paraId="00834089"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14:paraId="464F88F5"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14:paraId="7445F9E4" w14:textId="77777777"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14:paraId="3435FD3A" w14:textId="77777777"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14:paraId="3B9091CB" w14:textId="77777777" w:rsidR="00606CF0" w:rsidRPr="002A5113" w:rsidRDefault="00606CF0" w:rsidP="0090068F">
            <w:pPr>
              <w:spacing w:before="120" w:after="120" w:line="240" w:lineRule="exact"/>
              <w:jc w:val="both"/>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 xml:space="preserve">DE CERTIFICADO DE ENTIDAD ASEGURADORA </w:t>
            </w:r>
          </w:p>
        </w:tc>
      </w:tr>
      <w:tr w:rsidR="00606CF0" w:rsidRPr="00C95466" w14:paraId="3F417F1F" w14:textId="77777777" w:rsidTr="00D469C4">
        <w:trPr>
          <w:trHeight w:val="1063"/>
        </w:trPr>
        <w:tc>
          <w:tcPr>
            <w:tcW w:w="8500" w:type="dxa"/>
            <w:tcBorders>
              <w:top w:val="single" w:sz="12" w:space="0" w:color="FF0000"/>
              <w:left w:val="nil"/>
              <w:bottom w:val="single" w:sz="12" w:space="0" w:color="FF0000"/>
              <w:right w:val="nil"/>
            </w:tcBorders>
          </w:tcPr>
          <w:p w14:paraId="164063CD" w14:textId="23106CDB"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w:t>
            </w:r>
            <w:r w:rsidR="00D81478">
              <w:rPr>
                <w:rFonts w:ascii="Gill Sans MT" w:hAnsi="Gill Sans MT" w:cs="Arial"/>
                <w:sz w:val="20"/>
                <w:szCs w:val="20"/>
              </w:rPr>
              <w:t>seguros) …</w:t>
            </w:r>
            <w:r w:rsidR="008D6FBC">
              <w:rPr>
                <w:rFonts w:ascii="Gill Sans MT" w:hAnsi="Gill Sans MT" w:cs="Arial"/>
                <w:sz w:val="20"/>
                <w:szCs w:val="20"/>
              </w:rPr>
              <w:t>………………………</w:t>
            </w:r>
            <w:r w:rsidR="00D81478">
              <w:rPr>
                <w:rFonts w:ascii="Gill Sans MT" w:hAnsi="Gill Sans MT" w:cs="Arial"/>
                <w:sz w:val="20"/>
                <w:szCs w:val="20"/>
              </w:rPr>
              <w:t>……</w:t>
            </w:r>
            <w:r w:rsidR="008D6FBC">
              <w:rPr>
                <w:rFonts w:ascii="Gill Sans MT" w:hAnsi="Gill Sans MT" w:cs="Arial"/>
                <w:sz w:val="20"/>
                <w:szCs w:val="20"/>
              </w:rPr>
              <w:t>…………………………………………</w:t>
            </w:r>
            <w:r w:rsidR="00D81478">
              <w:rPr>
                <w:rFonts w:ascii="Gill Sans MT" w:hAnsi="Gill Sans MT" w:cs="Arial"/>
                <w:sz w:val="20"/>
                <w:szCs w:val="20"/>
              </w:rPr>
              <w:t>……</w:t>
            </w:r>
            <w:r w:rsidRPr="00023203">
              <w:rPr>
                <w:rFonts w:ascii="Gill Sans MT" w:hAnsi="Gill Sans MT" w:cs="Arial"/>
                <w:sz w:val="20"/>
                <w:szCs w:val="20"/>
              </w:rPr>
              <w:t>con oficina en ………………………</w:t>
            </w:r>
            <w:r w:rsidR="008D6FBC">
              <w:rPr>
                <w:rFonts w:ascii="Gill Sans MT" w:hAnsi="Gill Sans MT" w:cs="Arial"/>
                <w:sz w:val="20"/>
                <w:szCs w:val="20"/>
              </w:rPr>
              <w:t>………………………………</w:t>
            </w:r>
            <w:r w:rsidR="00D81478">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r w:rsidR="00D81478" w:rsidRPr="00023203">
              <w:rPr>
                <w:rFonts w:ascii="Gill Sans MT" w:hAnsi="Gill Sans MT" w:cs="Arial"/>
                <w:sz w:val="20"/>
                <w:szCs w:val="20"/>
              </w:rPr>
              <w:t>……</w:t>
            </w:r>
            <w:r w:rsidRPr="00023203">
              <w:rPr>
                <w:rFonts w:ascii="Gill Sans MT" w:hAnsi="Gill Sans MT" w:cs="Arial"/>
                <w:sz w:val="20"/>
                <w:szCs w:val="20"/>
              </w:rPr>
              <w:t>…</w:t>
            </w:r>
            <w:r w:rsidR="00D81478" w:rsidRPr="00023203">
              <w:rPr>
                <w:rFonts w:ascii="Gill Sans MT" w:hAnsi="Gill Sans MT" w:cs="Arial"/>
                <w:sz w:val="20"/>
                <w:szCs w:val="20"/>
              </w:rPr>
              <w:t>……</w:t>
            </w:r>
          </w:p>
        </w:tc>
      </w:tr>
      <w:tr w:rsidR="0090068F" w:rsidRPr="00C95466" w14:paraId="4FF12B8E" w14:textId="77777777" w:rsidTr="006B11F1">
        <w:trPr>
          <w:trHeight w:val="445"/>
        </w:trPr>
        <w:tc>
          <w:tcPr>
            <w:tcW w:w="8500" w:type="dxa"/>
            <w:tcBorders>
              <w:top w:val="single" w:sz="12" w:space="0" w:color="FF0000"/>
              <w:left w:val="nil"/>
              <w:bottom w:val="single" w:sz="12" w:space="0" w:color="FF0000"/>
              <w:right w:val="nil"/>
            </w:tcBorders>
          </w:tcPr>
          <w:p w14:paraId="4EB6A552" w14:textId="77777777"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14:paraId="6FA22ED3" w14:textId="77777777" w:rsidTr="00FF7B50">
        <w:trPr>
          <w:trHeight w:val="175"/>
        </w:trPr>
        <w:tc>
          <w:tcPr>
            <w:tcW w:w="8500" w:type="dxa"/>
            <w:tcBorders>
              <w:top w:val="single" w:sz="12" w:space="0" w:color="FF0000"/>
              <w:left w:val="nil"/>
              <w:bottom w:val="single" w:sz="12" w:space="0" w:color="FF0000"/>
              <w:right w:val="nil"/>
            </w:tcBorders>
          </w:tcPr>
          <w:p w14:paraId="7220CE95" w14:textId="7C85536F" w:rsidR="0090068F" w:rsidRPr="00023203" w:rsidRDefault="008D6FBC" w:rsidP="00554865">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D81478">
              <w:rPr>
                <w:rFonts w:ascii="Gill Sans MT" w:hAnsi="Gill Sans MT" w:cs="Arial"/>
                <w:color w:val="000000"/>
                <w:sz w:val="20"/>
                <w:szCs w:val="20"/>
              </w:rPr>
              <w:t>……</w:t>
            </w:r>
            <w:r>
              <w:rPr>
                <w:rFonts w:ascii="Gill Sans MT" w:hAnsi="Gill Sans MT" w:cs="Arial"/>
                <w:color w:val="000000"/>
                <w:sz w:val="20"/>
                <w:szCs w:val="20"/>
              </w:rPr>
              <w:t>………………………………</w:t>
            </w:r>
            <w:proofErr w:type="gramStart"/>
            <w:r>
              <w:rPr>
                <w:rFonts w:ascii="Gill Sans MT" w:hAnsi="Gill Sans MT" w:cs="Arial"/>
                <w:color w:val="000000"/>
                <w:sz w:val="20"/>
                <w:szCs w:val="20"/>
              </w:rPr>
              <w:t>…….</w:t>
            </w:r>
            <w:proofErr w:type="gramEnd"/>
            <w:r>
              <w:rPr>
                <w:rFonts w:ascii="Gill Sans MT" w:hAnsi="Gill Sans MT" w:cs="Arial"/>
                <w:color w:val="000000"/>
                <w:sz w:val="20"/>
                <w:szCs w:val="20"/>
              </w:rPr>
              <w:t>.</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adjudicado por el </w:t>
            </w:r>
            <w:r w:rsidR="00554865">
              <w:rPr>
                <w:rFonts w:ascii="Gill Sans MT" w:hAnsi="Gill Sans MT" w:cs="Arial"/>
                <w:color w:val="000000"/>
                <w:sz w:val="20"/>
                <w:szCs w:val="20"/>
              </w:rPr>
              <w:t>OAL Viviendas Municipales</w:t>
            </w:r>
            <w:r w:rsidR="0090068F" w:rsidRPr="00023203">
              <w:rPr>
                <w:rFonts w:ascii="Gill Sans MT" w:hAnsi="Gill Sans MT" w:cs="Arial"/>
                <w:color w:val="000000"/>
                <w:sz w:val="20"/>
                <w:szCs w:val="20"/>
              </w:rPr>
              <w:t xml:space="preserve"> de Bilbao a favor de la citada empresa</w:t>
            </w:r>
          </w:p>
        </w:tc>
      </w:tr>
      <w:tr w:rsidR="0090068F" w:rsidRPr="00C95466" w14:paraId="4C573BFF" w14:textId="77777777" w:rsidTr="00FF7B50">
        <w:trPr>
          <w:trHeight w:val="175"/>
        </w:trPr>
        <w:tc>
          <w:tcPr>
            <w:tcW w:w="8500" w:type="dxa"/>
            <w:tcBorders>
              <w:top w:val="single" w:sz="12" w:space="0" w:color="FF0000"/>
              <w:left w:val="nil"/>
              <w:bottom w:val="nil"/>
              <w:right w:val="nil"/>
            </w:tcBorders>
          </w:tcPr>
          <w:p w14:paraId="3BEB48DE" w14:textId="774E3B2C"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Emitido en ……</w:t>
            </w:r>
            <w:r w:rsidR="00010D98">
              <w:rPr>
                <w:rFonts w:ascii="Gill Sans MT" w:hAnsi="Gill Sans MT" w:cs="Arial"/>
                <w:sz w:val="20"/>
                <w:szCs w:val="20"/>
              </w:rPr>
              <w:t>…………</w:t>
            </w:r>
            <w:r w:rsidR="00D81478">
              <w:rPr>
                <w:rFonts w:ascii="Gill Sans MT" w:hAnsi="Gill Sans MT" w:cs="Arial"/>
                <w:sz w:val="20"/>
                <w:szCs w:val="20"/>
              </w:rPr>
              <w:t>……</w:t>
            </w:r>
            <w:r w:rsidR="00010D98">
              <w:rPr>
                <w:rFonts w:ascii="Gill Sans MT" w:hAnsi="Gill Sans MT" w:cs="Arial"/>
                <w:sz w:val="20"/>
                <w:szCs w:val="20"/>
              </w:rPr>
              <w:t>, a …… de …………………… de 20</w:t>
            </w:r>
            <w:r w:rsidRPr="00023203">
              <w:rPr>
                <w:rFonts w:ascii="Gill Sans MT" w:hAnsi="Gill Sans MT" w:cs="Arial"/>
                <w:sz w:val="20"/>
                <w:szCs w:val="20"/>
              </w:rPr>
              <w:t>…</w:t>
            </w:r>
          </w:p>
        </w:tc>
      </w:tr>
    </w:tbl>
    <w:p w14:paraId="49A58D30" w14:textId="77777777" w:rsidR="00606CF0" w:rsidRPr="00023203" w:rsidRDefault="00606CF0" w:rsidP="004A3406">
      <w:pPr>
        <w:pStyle w:val="Titulo"/>
      </w:pPr>
      <w:r w:rsidRPr="00023203">
        <w:t>Firma:</w:t>
      </w:r>
    </w:p>
    <w:p w14:paraId="6F264553" w14:textId="77777777"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14:paraId="2A3E67A8" w14:textId="77777777"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14:paraId="371B5E17" w14:textId="77777777"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14:paraId="753664D3" w14:textId="77777777"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2FF56BD4" w14:textId="77777777" w:rsidR="002F4B29" w:rsidRPr="002F4B29" w:rsidRDefault="00A06CE3"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r w:rsidR="004A3406">
              <w:rPr>
                <w:rFonts w:ascii="Gill Sans MT" w:hAnsi="Gill Sans MT" w:cs="Arial"/>
                <w:b/>
                <w:iCs/>
                <w:color w:val="FFFFFF" w:themeColor="background1"/>
                <w:sz w:val="20"/>
                <w:szCs w:val="20"/>
              </w:rPr>
              <w:t xml:space="preserve"> </w:t>
            </w:r>
          </w:p>
        </w:tc>
      </w:tr>
      <w:tr w:rsidR="002F4B29" w:rsidRPr="00C95466" w14:paraId="64812527" w14:textId="77777777"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14:paraId="42C6F76D" w14:textId="77777777"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14:paraId="660EE557" w14:textId="77777777"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14:paraId="361B8F0B" w14:textId="77777777" w:rsidTr="000E6E1C">
        <w:trPr>
          <w:trHeight w:val="405"/>
        </w:trPr>
        <w:tc>
          <w:tcPr>
            <w:tcW w:w="1413" w:type="dxa"/>
            <w:tcBorders>
              <w:top w:val="nil"/>
              <w:left w:val="nil"/>
              <w:bottom w:val="nil"/>
              <w:right w:val="single" w:sz="12" w:space="0" w:color="FF0000"/>
            </w:tcBorders>
            <w:shd w:val="clear" w:color="auto" w:fill="auto"/>
          </w:tcPr>
          <w:p w14:paraId="497B2E3F" w14:textId="77777777"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14:paraId="15AA0201" w14:textId="77777777"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14:paraId="0B5809D3" w14:textId="77777777" w:rsidTr="000E6E1C">
        <w:trPr>
          <w:trHeight w:val="1701"/>
        </w:trPr>
        <w:tc>
          <w:tcPr>
            <w:tcW w:w="8494" w:type="dxa"/>
            <w:gridSpan w:val="2"/>
            <w:tcBorders>
              <w:top w:val="single" w:sz="12" w:space="0" w:color="FF0000"/>
              <w:left w:val="nil"/>
              <w:bottom w:val="single" w:sz="12" w:space="0" w:color="FF0000"/>
              <w:right w:val="nil"/>
            </w:tcBorders>
          </w:tcPr>
          <w:p w14:paraId="5A4B790E" w14:textId="77777777"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14:paraId="1C6FE2AF" w14:textId="77777777"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w:t>
            </w:r>
            <w:proofErr w:type="gramStart"/>
            <w:r w:rsidR="00480FED" w:rsidRPr="00023203">
              <w:rPr>
                <w:rFonts w:ascii="Gill Sans MT" w:hAnsi="Gill Sans MT" w:cs="Arial"/>
                <w:iCs/>
                <w:sz w:val="20"/>
                <w:szCs w:val="20"/>
              </w:rPr>
              <w:t>,  y</w:t>
            </w:r>
            <w:proofErr w:type="gramEnd"/>
            <w:r w:rsidR="00480FED" w:rsidRPr="00023203">
              <w:rPr>
                <w:rFonts w:ascii="Gill Sans MT" w:hAnsi="Gill Sans MT" w:cs="Arial"/>
                <w:iCs/>
                <w:sz w:val="20"/>
                <w:szCs w:val="20"/>
              </w:rPr>
              <w:t xml:space="preserve">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14:paraId="3A261E5B" w14:textId="77777777" w:rsidTr="000E6E1C">
        <w:trPr>
          <w:trHeight w:val="1753"/>
        </w:trPr>
        <w:tc>
          <w:tcPr>
            <w:tcW w:w="8494" w:type="dxa"/>
            <w:gridSpan w:val="2"/>
            <w:tcBorders>
              <w:top w:val="single" w:sz="12" w:space="0" w:color="FF0000"/>
              <w:left w:val="nil"/>
              <w:bottom w:val="single" w:sz="12" w:space="0" w:color="FF0000"/>
              <w:right w:val="nil"/>
            </w:tcBorders>
          </w:tcPr>
          <w:p w14:paraId="4B7DAA9C" w14:textId="77777777"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14:paraId="2F06FD09" w14:textId="77777777"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w:t>
            </w:r>
            <w:proofErr w:type="gramStart"/>
            <w:r w:rsidRPr="00023203">
              <w:rPr>
                <w:rFonts w:ascii="Gill Sans MT" w:hAnsi="Gill Sans MT" w:cs="Arial"/>
                <w:iCs/>
                <w:sz w:val="20"/>
                <w:szCs w:val="20"/>
              </w:rPr>
              <w:t>,  y</w:t>
            </w:r>
            <w:proofErr w:type="gramEnd"/>
            <w:r w:rsidRPr="00023203">
              <w:rPr>
                <w:rFonts w:ascii="Gill Sans MT" w:hAnsi="Gill Sans MT" w:cs="Arial"/>
                <w:iCs/>
                <w:sz w:val="20"/>
                <w:szCs w:val="20"/>
              </w:rPr>
              <w:t xml:space="preserve"> C.I.F nº ..............................., </w:t>
            </w:r>
            <w:r w:rsidRPr="00023203">
              <w:rPr>
                <w:rFonts w:ascii="Gill Sans MT" w:hAnsi="Gill Sans MT"/>
                <w:b/>
                <w:iCs/>
                <w:sz w:val="20"/>
                <w:szCs w:val="20"/>
              </w:rPr>
              <w:t>DECLARA</w:t>
            </w:r>
          </w:p>
        </w:tc>
      </w:tr>
      <w:tr w:rsidR="00480FED" w:rsidRPr="00C95466" w14:paraId="6719C2A0" w14:textId="77777777" w:rsidTr="000E6E1C">
        <w:trPr>
          <w:trHeight w:val="1753"/>
        </w:trPr>
        <w:tc>
          <w:tcPr>
            <w:tcW w:w="8494" w:type="dxa"/>
            <w:gridSpan w:val="2"/>
            <w:tcBorders>
              <w:top w:val="single" w:sz="12" w:space="0" w:color="FF0000"/>
              <w:left w:val="nil"/>
              <w:bottom w:val="nil"/>
              <w:right w:val="nil"/>
            </w:tcBorders>
          </w:tcPr>
          <w:p w14:paraId="63676BF6" w14:textId="77777777"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14:paraId="11A5B395" w14:textId="77777777" w:rsidR="00814A1B" w:rsidRDefault="00480FED" w:rsidP="00814A1B">
            <w:pPr>
              <w:shd w:val="clear" w:color="auto" w:fill="FFFFFF"/>
              <w:tabs>
                <w:tab w:val="left" w:pos="0"/>
              </w:tabs>
              <w:spacing w:before="120" w:after="60" w:line="240" w:lineRule="exact"/>
              <w:jc w:val="both"/>
              <w:rPr>
                <w:rFonts w:ascii="Gill Sans MT" w:hAnsi="Gill Sans MT" w:cs="Arial"/>
                <w:sz w:val="20"/>
                <w:szCs w:val="20"/>
              </w:rPr>
            </w:pPr>
            <w:r w:rsidRPr="00023203">
              <w:rPr>
                <w:rFonts w:ascii="Gill Sans MT" w:hAnsi="Gill Sans MT"/>
                <w:iCs/>
                <w:sz w:val="20"/>
                <w:szCs w:val="20"/>
              </w:rPr>
              <w:t xml:space="preserve">b) Que cumple las condiciones de </w:t>
            </w:r>
            <w:r w:rsidRPr="00023203">
              <w:rPr>
                <w:rFonts w:ascii="Gill Sans MT" w:hAnsi="Gill Sans MT"/>
                <w:iCs/>
                <w:color w:val="0070C0"/>
                <w:sz w:val="20"/>
                <w:szCs w:val="20"/>
              </w:rPr>
              <w:t>solvencia económica financiera</w:t>
            </w:r>
            <w:r w:rsidR="000B69B2">
              <w:rPr>
                <w:rFonts w:ascii="Gill Sans MT" w:hAnsi="Gill Sans MT"/>
                <w:iCs/>
                <w:color w:val="0070C0"/>
                <w:sz w:val="20"/>
                <w:szCs w:val="20"/>
              </w:rPr>
              <w:t xml:space="preserve"> y/o</w:t>
            </w:r>
            <w:r w:rsidR="000B69B2" w:rsidRPr="000B69B2">
              <w:rPr>
                <w:rFonts w:ascii="Gill Sans MT" w:hAnsi="Gill Sans MT"/>
                <w:iCs/>
                <w:color w:val="0070C0"/>
                <w:sz w:val="20"/>
                <w:szCs w:val="20"/>
              </w:rPr>
              <w:t xml:space="preserve"> solvencia técnica profesional</w:t>
            </w:r>
            <w:r w:rsidRPr="00023203">
              <w:rPr>
                <w:rFonts w:ascii="Gill Sans MT" w:hAnsi="Gill Sans MT"/>
                <w:iCs/>
                <w:sz w:val="20"/>
                <w:szCs w:val="20"/>
              </w:rPr>
              <w:t xml:space="preserve"> exigida en este pliego y </w:t>
            </w:r>
            <w:r w:rsidRPr="00023203">
              <w:rPr>
                <w:rFonts w:ascii="Gill Sans MT" w:hAnsi="Gill Sans MT" w:cs="Arial"/>
                <w:sz w:val="20"/>
                <w:szCs w:val="20"/>
              </w:rPr>
              <w:t xml:space="preserve">se compromete a </w:t>
            </w:r>
            <w:r w:rsidRPr="00023203">
              <w:rPr>
                <w:rFonts w:ascii="Gill Sans MT" w:hAnsi="Gill Sans MT" w:cs="Arial"/>
                <w:b/>
                <w:sz w:val="20"/>
                <w:szCs w:val="20"/>
              </w:rPr>
              <w:t>aportar los documentos acreditativos</w:t>
            </w:r>
            <w:r w:rsidRPr="00023203">
              <w:rPr>
                <w:rFonts w:ascii="Gill Sans MT" w:hAnsi="Gill Sans MT"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p w14:paraId="1CE70E3C" w14:textId="77777777" w:rsidR="00480FED" w:rsidRPr="00480FED" w:rsidRDefault="000B69B2" w:rsidP="00814A1B">
            <w:pPr>
              <w:shd w:val="clear" w:color="auto" w:fill="FFFFFF"/>
              <w:tabs>
                <w:tab w:val="left" w:pos="0"/>
              </w:tabs>
              <w:spacing w:before="120" w:after="60" w:line="240" w:lineRule="exact"/>
              <w:jc w:val="both"/>
              <w:rPr>
                <w:rFonts w:ascii="Gill Sans MT" w:hAnsi="Gill Sans MT"/>
                <w:b/>
                <w:iCs/>
                <w:sz w:val="20"/>
                <w:szCs w:val="20"/>
              </w:rPr>
            </w:pPr>
            <w:r w:rsidRPr="00023203">
              <w:rPr>
                <w:rFonts w:ascii="Gill Sans MT" w:eastAsia="Arial Unicode MS" w:hAnsi="Gill Sans MT" w:cs="Arial"/>
                <w:i/>
                <w:color w:val="FF0000"/>
                <w:sz w:val="20"/>
                <w:szCs w:val="20"/>
              </w:rPr>
              <w:t>(Para el caso de integración de solvencia económica y financiera)</w:t>
            </w:r>
            <w:r w:rsidR="00814A1B">
              <w:rPr>
                <w:rFonts w:ascii="Gill Sans MT" w:eastAsia="Arial Unicode MS" w:hAnsi="Gill Sans MT" w:cs="Arial"/>
                <w:i/>
                <w:color w:val="FF0000"/>
                <w:sz w:val="20"/>
                <w:szCs w:val="20"/>
              </w:rPr>
              <w:t xml:space="preserve"> </w:t>
            </w:r>
            <w:r w:rsidR="00480FED" w:rsidRPr="00023203">
              <w:rPr>
                <w:rFonts w:ascii="Gill Sans MT" w:hAnsi="Gill Sans MT"/>
                <w:iCs/>
                <w:sz w:val="20"/>
                <w:szCs w:val="20"/>
              </w:rPr>
              <w:t xml:space="preserve">c) Que pone a disposición del </w:t>
            </w:r>
            <w:r w:rsidR="00480FED" w:rsidRPr="00023203">
              <w:rPr>
                <w:rFonts w:ascii="Gill Sans MT" w:hAnsi="Gill Sans MT" w:cs="Arial"/>
                <w:sz w:val="20"/>
                <w:szCs w:val="20"/>
              </w:rPr>
              <w:t>licitador arriba indicado,</w:t>
            </w:r>
            <w:r w:rsidR="00480FED" w:rsidRPr="00023203">
              <w:rPr>
                <w:rFonts w:ascii="Gill Sans MT" w:hAnsi="Gill Sans MT"/>
                <w:iCs/>
                <w:sz w:val="20"/>
                <w:szCs w:val="20"/>
              </w:rPr>
              <w:t xml:space="preserve"> los medios </w:t>
            </w:r>
            <w:r w:rsidR="00480FED" w:rsidRPr="00023203">
              <w:rPr>
                <w:rFonts w:ascii="Gill Sans MT" w:hAnsi="Gill Sans MT"/>
                <w:iCs/>
                <w:color w:val="0070C0"/>
                <w:sz w:val="20"/>
                <w:szCs w:val="20"/>
              </w:rPr>
              <w:t>económicos financieros</w:t>
            </w:r>
            <w:r w:rsidR="00480FED" w:rsidRPr="00023203">
              <w:rPr>
                <w:rFonts w:ascii="Gill Sans MT" w:hAnsi="Gill Sans MT"/>
                <w:iCs/>
                <w:sz w:val="20"/>
                <w:szCs w:val="20"/>
              </w:rPr>
              <w:t xml:space="preserve"> necesarios para garantizar la ejecución del contrato, </w:t>
            </w:r>
            <w:r w:rsidR="00480FED" w:rsidRPr="00023203">
              <w:rPr>
                <w:rFonts w:ascii="Gill Sans MT" w:hAnsi="Gill Sans MT"/>
                <w:b/>
                <w:iCs/>
                <w:sz w:val="20"/>
                <w:szCs w:val="20"/>
              </w:rPr>
              <w:t xml:space="preserve">respondiendo solidariamente frente al </w:t>
            </w:r>
            <w:r w:rsidR="00554865">
              <w:rPr>
                <w:rFonts w:ascii="Gill Sans MT" w:hAnsi="Gill Sans MT"/>
                <w:b/>
                <w:iCs/>
                <w:sz w:val="20"/>
                <w:szCs w:val="20"/>
              </w:rPr>
              <w:t>OAL Viviendas Municipales</w:t>
            </w:r>
            <w:r w:rsidR="00480FED" w:rsidRPr="00023203">
              <w:rPr>
                <w:rFonts w:ascii="Gill Sans MT" w:hAnsi="Gill Sans MT"/>
                <w:b/>
                <w:iCs/>
                <w:sz w:val="20"/>
                <w:szCs w:val="20"/>
              </w:rPr>
              <w:t>.</w:t>
            </w:r>
          </w:p>
        </w:tc>
      </w:tr>
      <w:tr w:rsidR="00480FED" w:rsidRPr="00C95466" w14:paraId="7F322CCC" w14:textId="77777777" w:rsidTr="000B69B2">
        <w:trPr>
          <w:trHeight w:val="2444"/>
        </w:trPr>
        <w:tc>
          <w:tcPr>
            <w:tcW w:w="8494" w:type="dxa"/>
            <w:gridSpan w:val="2"/>
            <w:tcBorders>
              <w:top w:val="nil"/>
              <w:left w:val="nil"/>
              <w:bottom w:val="nil"/>
              <w:right w:val="nil"/>
            </w:tcBorders>
          </w:tcPr>
          <w:p w14:paraId="624C621E" w14:textId="77777777" w:rsidR="00480FED" w:rsidRPr="00023203" w:rsidRDefault="00480FED" w:rsidP="000E6E1C">
            <w:pPr>
              <w:spacing w:before="120" w:after="60" w:line="240" w:lineRule="exact"/>
              <w:jc w:val="both"/>
              <w:rPr>
                <w:rFonts w:ascii="Gill Sans MT" w:eastAsia="Arial Unicode MS" w:hAnsi="Gill Sans MT" w:cs="Arial"/>
                <w:i/>
                <w:color w:val="FF0000"/>
                <w:sz w:val="20"/>
                <w:szCs w:val="20"/>
              </w:rPr>
            </w:pPr>
            <w:r w:rsidRPr="00023203">
              <w:rPr>
                <w:rFonts w:ascii="Gill Sans MT" w:eastAsia="Arial Unicode MS" w:hAnsi="Gill Sans MT" w:cs="Arial"/>
                <w:i/>
                <w:color w:val="FF0000"/>
                <w:sz w:val="20"/>
                <w:szCs w:val="20"/>
              </w:rPr>
              <w:t>(Para el caso de integración de solvencia técnica y profesional)</w:t>
            </w:r>
          </w:p>
          <w:p w14:paraId="275D0B9E" w14:textId="77777777"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7886"/>
            </w:tblGrid>
            <w:tr w:rsidR="000E6E1C" w:rsidRPr="00F35E5E" w14:paraId="2C58FFF8" w14:textId="77777777" w:rsidTr="00814A1B">
              <w:trPr>
                <w:trHeight w:val="288"/>
              </w:trPr>
              <w:tc>
                <w:tcPr>
                  <w:tcW w:w="7886" w:type="dxa"/>
                  <w:shd w:val="clear" w:color="auto" w:fill="A6A6A6" w:themeFill="background1" w:themeFillShade="A6"/>
                  <w:vAlign w:val="center"/>
                </w:tcPr>
                <w:p w14:paraId="37936366" w14:textId="77777777"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14:paraId="2F97D482" w14:textId="77777777" w:rsidTr="00814A1B">
              <w:trPr>
                <w:trHeight w:val="277"/>
              </w:trPr>
              <w:tc>
                <w:tcPr>
                  <w:tcW w:w="7886" w:type="dxa"/>
                </w:tcPr>
                <w:p w14:paraId="6D60A49C" w14:textId="77777777"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14:paraId="603D5FDA" w14:textId="77777777" w:rsidTr="00814A1B">
              <w:trPr>
                <w:trHeight w:val="288"/>
              </w:trPr>
              <w:tc>
                <w:tcPr>
                  <w:tcW w:w="7886" w:type="dxa"/>
                </w:tcPr>
                <w:p w14:paraId="6EC03EFD" w14:textId="77777777"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403B83" w14:paraId="7ECFFA1B" w14:textId="77777777" w:rsidTr="00814A1B">
              <w:trPr>
                <w:trHeight w:val="288"/>
              </w:trPr>
              <w:tc>
                <w:tcPr>
                  <w:tcW w:w="7886" w:type="dxa"/>
                </w:tcPr>
                <w:p w14:paraId="2D93166C" w14:textId="77777777" w:rsidR="00403B83" w:rsidRDefault="00403B83"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14:paraId="0BBAEBF3" w14:textId="77777777" w:rsidR="00684FF8" w:rsidRPr="00403B83" w:rsidRDefault="00684FF8" w:rsidP="00814A1B">
            <w:pPr>
              <w:ind w:right="-147"/>
              <w:rPr>
                <w:rFonts w:ascii="Gill Sans MT" w:hAnsi="Gill Sans MT"/>
                <w:iCs/>
                <w:sz w:val="20"/>
                <w:szCs w:val="20"/>
              </w:rPr>
            </w:pPr>
            <w:r w:rsidRPr="00403B83">
              <w:rPr>
                <w:rFonts w:ascii="Gill Sans MT" w:hAnsi="Gill Sans MT"/>
                <w:iCs/>
                <w:sz w:val="20"/>
                <w:szCs w:val="20"/>
              </w:rPr>
              <w:t xml:space="preserve">   d) Que durante toda la ejecución del contrato dispondrán efectivamente de la solvencia o medios que se describen en este compromiso.</w:t>
            </w:r>
          </w:p>
          <w:p w14:paraId="1CFA92C9" w14:textId="77777777" w:rsidR="00814A1B" w:rsidRPr="00403B83" w:rsidRDefault="00684FF8" w:rsidP="00814A1B">
            <w:pPr>
              <w:ind w:right="-147"/>
              <w:rPr>
                <w:rFonts w:ascii="Gill Sans MT" w:hAnsi="Gill Sans MT"/>
                <w:iCs/>
                <w:sz w:val="20"/>
                <w:szCs w:val="20"/>
              </w:rPr>
            </w:pPr>
            <w:r w:rsidRPr="00403B83">
              <w:rPr>
                <w:rFonts w:ascii="Gill Sans MT" w:hAnsi="Gill Sans MT"/>
                <w:iCs/>
                <w:sz w:val="20"/>
                <w:szCs w:val="20"/>
              </w:rPr>
              <w:t xml:space="preserve">   e) Que la disposición efectiva de la solvencia o medios descritos no está sometida a condición o limitación alguna.</w:t>
            </w:r>
          </w:p>
          <w:p w14:paraId="53DDE3C3" w14:textId="77777777" w:rsidR="00814A1B" w:rsidRDefault="00814A1B" w:rsidP="00814A1B">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 xml:space="preserve"> 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5267"/>
              <w:gridCol w:w="3237"/>
            </w:tblGrid>
            <w:tr w:rsidR="00814A1B" w14:paraId="3E5D25C0" w14:textId="77777777" w:rsidTr="00814A1B">
              <w:tc>
                <w:tcPr>
                  <w:tcW w:w="5267" w:type="dxa"/>
                </w:tcPr>
                <w:p w14:paraId="02779945" w14:textId="77777777" w:rsidR="00814A1B" w:rsidRDefault="00814A1B" w:rsidP="00814A1B">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14:paraId="413F8EFC" w14:textId="77777777" w:rsidR="00814A1B" w:rsidRPr="00236D58" w:rsidRDefault="00814A1B" w:rsidP="00814A1B">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14:paraId="167E1D2E" w14:textId="77777777" w:rsidR="00480FED" w:rsidRPr="00480FED" w:rsidRDefault="00480FED" w:rsidP="00814A1B">
            <w:pPr>
              <w:spacing w:before="120" w:after="240" w:line="240" w:lineRule="exact"/>
              <w:ind w:right="-147"/>
              <w:rPr>
                <w:rFonts w:ascii="Gill Sans MT" w:hAnsi="Gill Sans MT"/>
                <w:iCs/>
                <w:sz w:val="20"/>
                <w:szCs w:val="20"/>
              </w:rPr>
            </w:pPr>
          </w:p>
        </w:tc>
      </w:tr>
    </w:tbl>
    <w:p w14:paraId="42ED8C10" w14:textId="77777777" w:rsidR="00684FF8" w:rsidRDefault="00684FF8" w:rsidP="00684FF8"/>
    <w:p w14:paraId="2E2328B1" w14:textId="77777777" w:rsidR="00684FF8" w:rsidRDefault="00684FF8" w:rsidP="00684FF8"/>
    <w:p w14:paraId="15DCD0D7" w14:textId="77777777" w:rsidR="007315B6" w:rsidRDefault="007315B6" w:rsidP="007315B6">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7315B6" w14:paraId="06FAC126" w14:textId="77777777" w:rsidTr="007C3F0D">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14:paraId="534486F8" w14:textId="77777777" w:rsidR="007315B6" w:rsidRPr="001C531B" w:rsidRDefault="007315B6" w:rsidP="007C3F0D">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7315B6" w14:paraId="442EAC55" w14:textId="77777777" w:rsidTr="007C3F0D">
        <w:trPr>
          <w:trHeight w:val="1134"/>
        </w:trPr>
        <w:tc>
          <w:tcPr>
            <w:tcW w:w="8494" w:type="dxa"/>
            <w:tcBorders>
              <w:top w:val="single" w:sz="4" w:space="0" w:color="FFFFFF" w:themeColor="background1"/>
              <w:left w:val="nil"/>
              <w:bottom w:val="single" w:sz="4" w:space="0" w:color="FFFFFF" w:themeColor="background1"/>
              <w:right w:val="nil"/>
            </w:tcBorders>
            <w:hideMark/>
          </w:tcPr>
          <w:p w14:paraId="5CD0753E" w14:textId="77777777" w:rsidR="007315B6" w:rsidRDefault="007315B6" w:rsidP="007C3F0D">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D./Dña. ................................................................., con D.N.I. nº................., en nombre propio o como ....................... (señalar las facultades de representación: administrador/a único, apoderado/</w:t>
            </w:r>
            <w:proofErr w:type="gramStart"/>
            <w:r>
              <w:rPr>
                <w:rFonts w:ascii="Gill Sans MT" w:hAnsi="Gill Sans MT" w:cs="Arial"/>
                <w:sz w:val="19"/>
                <w:szCs w:val="19"/>
              </w:rPr>
              <w:t>a...</w:t>
            </w:r>
            <w:proofErr w:type="gramEnd"/>
            <w:r>
              <w:rPr>
                <w:rFonts w:ascii="Gill Sans MT" w:hAnsi="Gill Sans MT" w:cs="Arial"/>
                <w:sz w:val="19"/>
                <w:szCs w:val="19"/>
              </w:rPr>
              <w:t xml:space="preserve">)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7315B6" w14:paraId="0F8183BA" w14:textId="77777777" w:rsidTr="007C3F0D">
        <w:trPr>
          <w:trHeight w:val="50"/>
        </w:trPr>
        <w:tc>
          <w:tcPr>
            <w:tcW w:w="8447" w:type="dxa"/>
            <w:tcBorders>
              <w:top w:val="single" w:sz="12" w:space="0" w:color="FF0000"/>
              <w:left w:val="nil"/>
              <w:bottom w:val="single" w:sz="12" w:space="0" w:color="FF0000"/>
              <w:right w:val="nil"/>
            </w:tcBorders>
            <w:hideMark/>
          </w:tcPr>
          <w:p w14:paraId="4D96066E" w14:textId="77777777" w:rsidR="007315B6" w:rsidRDefault="007315B6" w:rsidP="007C3F0D">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7315B6" w14:paraId="76978CB0" w14:textId="77777777" w:rsidTr="007C3F0D">
        <w:trPr>
          <w:trHeight w:val="829"/>
        </w:trPr>
        <w:tc>
          <w:tcPr>
            <w:tcW w:w="8447" w:type="dxa"/>
            <w:tcBorders>
              <w:top w:val="single" w:sz="12" w:space="0" w:color="FF0000"/>
              <w:left w:val="nil"/>
              <w:bottom w:val="nil"/>
              <w:right w:val="nil"/>
            </w:tcBorders>
            <w:hideMark/>
          </w:tcPr>
          <w:p w14:paraId="76A74145" w14:textId="77777777" w:rsidR="007315B6" w:rsidRPr="00E86F36" w:rsidRDefault="007315B6" w:rsidP="007C3F0D">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 xml:space="preserve">La validez y vigencia de los datos y circunstancias que constan en el Certificado expedido por el Registro Oficial de Contratistas del Gobierno Vasco (o en su caso, del Estado) y en especial los </w:t>
            </w:r>
            <w:r w:rsidRPr="00E86F36">
              <w:rPr>
                <w:rFonts w:ascii="Gill Sans MT" w:hAnsi="Gill Sans MT" w:cs="Arial"/>
                <w:i w:val="0"/>
                <w:sz w:val="20"/>
                <w:lang w:val="es-ES" w:eastAsia="en-US"/>
              </w:rPr>
              <w:t>relativos a no estar incursos en las prohibiciones de contratar previstas en el artículo 71 de la LCSP.</w:t>
            </w:r>
          </w:p>
          <w:p w14:paraId="097FF7F2" w14:textId="77777777" w:rsidR="00E86F36" w:rsidRPr="00E86F36" w:rsidRDefault="00E86F36" w:rsidP="00E86F36">
            <w:pPr>
              <w:spacing w:before="120" w:after="120" w:line="240" w:lineRule="exact"/>
              <w:ind w:right="170"/>
              <w:jc w:val="both"/>
              <w:rPr>
                <w:rFonts w:ascii="Gill Sans MT" w:hAnsi="Gill Sans MT" w:cs="Arial"/>
                <w:sz w:val="20"/>
                <w:szCs w:val="20"/>
              </w:rPr>
            </w:pPr>
            <w:r w:rsidRPr="00E86F36">
              <w:rPr>
                <w:rFonts w:ascii="Gill Sans MT" w:hAnsi="Gill Sans MT" w:cs="Arial"/>
                <w:sz w:val="20"/>
                <w:szCs w:val="20"/>
              </w:rPr>
              <w:t>Los licitadores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14:paraId="0D57A668" w14:textId="77777777" w:rsidR="00E86F36" w:rsidRDefault="00E86F36" w:rsidP="00E86F36">
            <w:pPr>
              <w:pStyle w:val="DWSty7"/>
              <w:spacing w:before="360" w:after="360" w:line="240" w:lineRule="exact"/>
              <w:rPr>
                <w:rFonts w:ascii="Gill Sans MT" w:hAnsi="Gill Sans MT" w:cs="Arial"/>
                <w:i w:val="0"/>
                <w:sz w:val="20"/>
                <w:lang w:val="es-ES" w:eastAsia="en-US"/>
              </w:rPr>
            </w:pPr>
            <w:r w:rsidRPr="00CF683B">
              <w:rPr>
                <w:rFonts w:ascii="Gill Sans MT" w:hAnsi="Gill Sans MT" w:cs="Arial"/>
                <w:i w:val="0"/>
                <w:sz w:val="20"/>
                <w:lang w:val="es-ES"/>
              </w:rPr>
              <w:t>A estos efectos, también se considerará admisible la proposición del licitador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7315B6" w14:paraId="44FBB730" w14:textId="77777777" w:rsidTr="007C3F0D">
        <w:trPr>
          <w:trHeight w:val="50"/>
        </w:trPr>
        <w:tc>
          <w:tcPr>
            <w:tcW w:w="8447" w:type="dxa"/>
            <w:tcBorders>
              <w:top w:val="nil"/>
              <w:left w:val="nil"/>
              <w:bottom w:val="nil"/>
              <w:right w:val="nil"/>
            </w:tcBorders>
            <w:hideMark/>
          </w:tcPr>
          <w:p w14:paraId="2EFD42E2" w14:textId="77777777" w:rsidR="007315B6" w:rsidRDefault="007315B6" w:rsidP="007C3F0D">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7315B6" w14:paraId="2E63759E" w14:textId="77777777" w:rsidTr="007C3F0D">
        <w:trPr>
          <w:trHeight w:val="50"/>
        </w:trPr>
        <w:tc>
          <w:tcPr>
            <w:tcW w:w="8447" w:type="dxa"/>
            <w:tcBorders>
              <w:top w:val="nil"/>
              <w:left w:val="nil"/>
              <w:bottom w:val="nil"/>
              <w:right w:val="nil"/>
            </w:tcBorders>
            <w:hideMark/>
          </w:tcPr>
          <w:p w14:paraId="07AF732C" w14:textId="77777777" w:rsidR="007315B6" w:rsidRDefault="007315B6" w:rsidP="007C3F0D">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En ..........................., a ........ de ......................... d</w:t>
            </w:r>
            <w:r w:rsidR="00684FF8">
              <w:rPr>
                <w:rFonts w:ascii="Gill Sans MT" w:hAnsi="Gill Sans MT" w:cs="Arial"/>
                <w:iCs/>
                <w:sz w:val="20"/>
                <w:szCs w:val="20"/>
                <w:lang w:eastAsia="en-US"/>
              </w:rPr>
              <w:t>e 20</w:t>
            </w:r>
            <w:r>
              <w:rPr>
                <w:rFonts w:ascii="Gill Sans MT" w:hAnsi="Gill Sans MT" w:cs="Arial"/>
                <w:iCs/>
                <w:sz w:val="20"/>
                <w:szCs w:val="20"/>
                <w:lang w:eastAsia="en-US"/>
              </w:rPr>
              <w:t>…</w:t>
            </w:r>
          </w:p>
          <w:p w14:paraId="70E22471" w14:textId="77777777" w:rsidR="007315B6" w:rsidRDefault="007315B6" w:rsidP="007C3F0D">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14:paraId="2E9CEB81" w14:textId="77777777" w:rsidR="007315B6" w:rsidRDefault="007315B6" w:rsidP="007C3F0D">
            <w:pPr>
              <w:spacing w:before="360" w:after="360" w:line="240" w:lineRule="exact"/>
              <w:jc w:val="both"/>
              <w:rPr>
                <w:rFonts w:ascii="Gill Sans MT" w:hAnsi="Gill Sans MT" w:cs="Arial"/>
                <w:iCs/>
                <w:sz w:val="20"/>
                <w:szCs w:val="20"/>
              </w:rPr>
            </w:pPr>
            <w:r>
              <w:rPr>
                <w:rFonts w:ascii="Gill Sans MT" w:hAnsi="Gill Sans MT" w:cs="Arial"/>
                <w:iCs/>
                <w:sz w:val="20"/>
                <w:szCs w:val="20"/>
              </w:rPr>
              <w:t>Sello de la empresa</w:t>
            </w:r>
          </w:p>
          <w:p w14:paraId="55036F6E" w14:textId="77777777" w:rsidR="00874516" w:rsidRDefault="00874516" w:rsidP="007C3F0D">
            <w:pPr>
              <w:spacing w:before="360" w:after="360" w:line="240" w:lineRule="exact"/>
              <w:jc w:val="both"/>
              <w:rPr>
                <w:rFonts w:ascii="Gill Sans MT" w:hAnsi="Gill Sans MT" w:cs="Arial"/>
                <w:iCs/>
                <w:sz w:val="20"/>
                <w:szCs w:val="20"/>
              </w:rPr>
            </w:pPr>
          </w:p>
          <w:p w14:paraId="7FD6B84E" w14:textId="77777777" w:rsidR="00874516" w:rsidRDefault="00874516" w:rsidP="007C3F0D">
            <w:pPr>
              <w:spacing w:before="360" w:after="360" w:line="240" w:lineRule="exact"/>
              <w:jc w:val="both"/>
              <w:rPr>
                <w:rFonts w:ascii="Gill Sans MT" w:hAnsi="Gill Sans MT" w:cs="Arial"/>
                <w:iCs/>
                <w:sz w:val="20"/>
                <w:szCs w:val="20"/>
              </w:rPr>
            </w:pPr>
          </w:p>
          <w:p w14:paraId="6B69975F" w14:textId="77777777" w:rsidR="00874516" w:rsidRDefault="00874516" w:rsidP="007C3F0D">
            <w:pPr>
              <w:spacing w:before="360" w:after="360" w:line="240" w:lineRule="exact"/>
              <w:jc w:val="both"/>
              <w:rPr>
                <w:rFonts w:ascii="Gill Sans MT" w:hAnsi="Gill Sans MT" w:cs="Arial"/>
                <w:iCs/>
                <w:sz w:val="20"/>
                <w:szCs w:val="20"/>
              </w:rPr>
            </w:pPr>
          </w:p>
          <w:p w14:paraId="4CE10E46" w14:textId="77777777" w:rsidR="00874516" w:rsidRPr="004553F5" w:rsidRDefault="00874516" w:rsidP="00874516">
            <w:pPr>
              <w:keepNext/>
              <w:keepLines/>
              <w:spacing w:before="240" w:line="240" w:lineRule="exact"/>
              <w:jc w:val="center"/>
              <w:outlineLvl w:val="0"/>
              <w:rPr>
                <w:rFonts w:ascii="Gill Sans MT" w:eastAsiaTheme="majorEastAsia" w:hAnsi="Gill Sans MT" w:cs="Arial"/>
                <w:b/>
                <w:sz w:val="20"/>
                <w:szCs w:val="32"/>
              </w:rPr>
            </w:pPr>
            <w:r w:rsidRPr="004553F5">
              <w:rPr>
                <w:rFonts w:ascii="Gill Sans MT" w:eastAsiaTheme="majorEastAsia" w:hAnsi="Gill Sans MT" w:cs="Arial"/>
                <w:b/>
                <w:sz w:val="20"/>
                <w:szCs w:val="32"/>
              </w:rPr>
              <w:lastRenderedPageBreak/>
              <w:t>ANEXO X</w:t>
            </w:r>
          </w:p>
          <w:tbl>
            <w:tblPr>
              <w:tblStyle w:val="Tablaconcuadrcula"/>
              <w:tblW w:w="0" w:type="auto"/>
              <w:tblLook w:val="04A0" w:firstRow="1" w:lastRow="0" w:firstColumn="1" w:lastColumn="0" w:noHBand="0" w:noVBand="1"/>
            </w:tblPr>
            <w:tblGrid>
              <w:gridCol w:w="8221"/>
            </w:tblGrid>
            <w:tr w:rsidR="00874516" w:rsidRPr="004553F5" w14:paraId="5EF60834" w14:textId="77777777" w:rsidTr="00874516">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70ED6985" w14:textId="77777777" w:rsidR="00874516" w:rsidRPr="004553F5" w:rsidRDefault="00874516" w:rsidP="00874516">
                  <w:pPr>
                    <w:spacing w:before="240" w:after="240" w:line="240" w:lineRule="exact"/>
                    <w:rPr>
                      <w:rFonts w:ascii="Gill Sans MT" w:hAnsi="Gill Sans MT" w:cs="Arial"/>
                      <w:b/>
                      <w:sz w:val="20"/>
                      <w:szCs w:val="20"/>
                    </w:rPr>
                  </w:pPr>
                  <w:r w:rsidRPr="00874516">
                    <w:rPr>
                      <w:rFonts w:ascii="Gill Sans MT" w:hAnsi="Gill Sans MT" w:cs="Arial"/>
                      <w:b/>
                      <w:color w:val="FFFFFF" w:themeColor="background1"/>
                      <w:sz w:val="20"/>
                      <w:szCs w:val="20"/>
                    </w:rPr>
                    <w:t xml:space="preserve">MODELO DE DECLARACIÓN DE UBICACIÓN DE SERVIDORES Y SERVICIOS ASOCIADOS </w:t>
                  </w:r>
                </w:p>
              </w:tc>
            </w:tr>
            <w:tr w:rsidR="00874516" w:rsidRPr="004553F5" w14:paraId="2F259BD0" w14:textId="77777777" w:rsidTr="00874516">
              <w:trPr>
                <w:trHeight w:val="1426"/>
              </w:trPr>
              <w:tc>
                <w:tcPr>
                  <w:tcW w:w="8494" w:type="dxa"/>
                  <w:tcBorders>
                    <w:top w:val="single" w:sz="4" w:space="0" w:color="FFFFFF" w:themeColor="background1"/>
                    <w:left w:val="nil"/>
                    <w:bottom w:val="single" w:sz="12" w:space="0" w:color="FF0000"/>
                    <w:right w:val="nil"/>
                  </w:tcBorders>
                </w:tcPr>
                <w:p w14:paraId="1FA59A85" w14:textId="77777777" w:rsidR="00874516" w:rsidRPr="004553F5" w:rsidRDefault="00874516" w:rsidP="00874516">
                  <w:pPr>
                    <w:spacing w:before="120" w:after="120" w:line="240" w:lineRule="exact"/>
                    <w:rPr>
                      <w:rFonts w:ascii="Gill Sans MT" w:hAnsi="Gill Sans MT" w:cs="Arial"/>
                      <w:sz w:val="20"/>
                      <w:szCs w:val="20"/>
                    </w:rPr>
                  </w:pPr>
                  <w:r w:rsidRPr="004553F5">
                    <w:rPr>
                      <w:rFonts w:ascii="Gill Sans MT" w:hAnsi="Gill Sans MT" w:cs="Arial"/>
                      <w:sz w:val="20"/>
                      <w:szCs w:val="20"/>
                    </w:rPr>
                    <w:t xml:space="preserve">D./Dña. ............................................................., con D.N.I. nº.................., </w:t>
                  </w:r>
                  <w:proofErr w:type="gramStart"/>
                  <w:r w:rsidRPr="004553F5">
                    <w:rPr>
                      <w:rFonts w:ascii="Gill Sans MT" w:hAnsi="Gill Sans MT" w:cs="Arial"/>
                      <w:sz w:val="20"/>
                      <w:szCs w:val="20"/>
                    </w:rPr>
                    <w:t>en  nombre</w:t>
                  </w:r>
                  <w:proofErr w:type="gramEnd"/>
                  <w:r w:rsidRPr="004553F5">
                    <w:rPr>
                      <w:rFonts w:ascii="Gill Sans MT" w:hAnsi="Gill Sans MT" w:cs="Arial"/>
                      <w:sz w:val="20"/>
                      <w:szCs w:val="20"/>
                    </w:rPr>
                    <w:t xml:space="preserve"> propio o como ......................... (señalar las facultades de representación: administrador/a único, apoderado/</w:t>
                  </w:r>
                  <w:proofErr w:type="gramStart"/>
                  <w:r w:rsidRPr="004553F5">
                    <w:rPr>
                      <w:rFonts w:ascii="Gill Sans MT" w:hAnsi="Gill Sans MT" w:cs="Arial"/>
                      <w:sz w:val="20"/>
                      <w:szCs w:val="20"/>
                    </w:rPr>
                    <w:t>a...</w:t>
                  </w:r>
                  <w:proofErr w:type="gramEnd"/>
                  <w:r w:rsidRPr="004553F5">
                    <w:rPr>
                      <w:rFonts w:ascii="Gill Sans MT" w:hAnsi="Gill Sans MT" w:cs="Arial"/>
                      <w:sz w:val="20"/>
                      <w:szCs w:val="20"/>
                    </w:rPr>
                    <w:t>) en representación de la empresa ................................................................, y C.I.F. nº ......................... a efectos de manifestar la UBICACIÓN de los servidores y de los servicios que se prestan asociados a los mismos para la contratación de .......................................................................................................................... en el expediente nº .............................</w:t>
                  </w:r>
                </w:p>
              </w:tc>
            </w:tr>
            <w:tr w:rsidR="00874516" w:rsidRPr="004553F5" w14:paraId="6B55B88F" w14:textId="77777777" w:rsidTr="00874516">
              <w:trPr>
                <w:trHeight w:val="50"/>
              </w:trPr>
              <w:tc>
                <w:tcPr>
                  <w:tcW w:w="8494" w:type="dxa"/>
                  <w:tcBorders>
                    <w:top w:val="single" w:sz="12" w:space="0" w:color="FF0000"/>
                    <w:left w:val="nil"/>
                    <w:bottom w:val="single" w:sz="12" w:space="0" w:color="FF0000"/>
                    <w:right w:val="nil"/>
                  </w:tcBorders>
                </w:tcPr>
                <w:p w14:paraId="50D73694" w14:textId="77777777" w:rsidR="00874516" w:rsidRPr="004553F5" w:rsidRDefault="00874516" w:rsidP="00874516">
                  <w:pPr>
                    <w:spacing w:before="120" w:after="60" w:line="240" w:lineRule="exact"/>
                    <w:rPr>
                      <w:rFonts w:ascii="Gill Sans MT" w:hAnsi="Gill Sans MT"/>
                      <w:b/>
                      <w:iCs/>
                      <w:sz w:val="20"/>
                      <w:szCs w:val="20"/>
                    </w:rPr>
                  </w:pPr>
                  <w:r w:rsidRPr="004553F5">
                    <w:rPr>
                      <w:rFonts w:ascii="Gill Sans MT" w:hAnsi="Gill Sans MT"/>
                      <w:b/>
                      <w:iCs/>
                      <w:sz w:val="20"/>
                      <w:szCs w:val="20"/>
                    </w:rPr>
                    <w:t>DECLARA DE FORMA RESPONSABLE</w:t>
                  </w:r>
                </w:p>
              </w:tc>
            </w:tr>
            <w:tr w:rsidR="00874516" w:rsidRPr="004553F5" w14:paraId="5559915A" w14:textId="77777777" w:rsidTr="00874516">
              <w:trPr>
                <w:trHeight w:val="50"/>
              </w:trPr>
              <w:tc>
                <w:tcPr>
                  <w:tcW w:w="8494" w:type="dxa"/>
                  <w:tcBorders>
                    <w:top w:val="single" w:sz="12" w:space="0" w:color="FF0000"/>
                    <w:left w:val="nil"/>
                    <w:bottom w:val="nil"/>
                    <w:right w:val="nil"/>
                  </w:tcBorders>
                </w:tcPr>
                <w:p w14:paraId="52963C43" w14:textId="77777777" w:rsidR="00874516" w:rsidRPr="004553F5" w:rsidRDefault="00874516" w:rsidP="00874516">
                  <w:pPr>
                    <w:spacing w:before="240" w:after="240" w:line="240" w:lineRule="exact"/>
                    <w:rPr>
                      <w:rFonts w:ascii="Gill Sans MT" w:hAnsi="Gill Sans MT" w:cs="Arial"/>
                      <w:iCs/>
                      <w:sz w:val="20"/>
                      <w:szCs w:val="20"/>
                    </w:rPr>
                  </w:pPr>
                  <w:r w:rsidRPr="004553F5">
                    <w:rPr>
                      <w:rFonts w:ascii="Gill Sans MT" w:hAnsi="Gill Sans MT" w:cs="Arial"/>
                      <w:iCs/>
                      <w:sz w:val="20"/>
                      <w:szCs w:val="20"/>
                    </w:rPr>
                    <w:t xml:space="preserve">1.- Que los servidores y los servicios asociados a los mismos que se utilizarán para la ejecución del contrato referenciado en el expediente anteriormente indicado </w:t>
                  </w:r>
                  <w:proofErr w:type="gramStart"/>
                  <w:r w:rsidRPr="004553F5">
                    <w:rPr>
                      <w:rFonts w:ascii="Gill Sans MT" w:hAnsi="Gill Sans MT" w:cs="Arial"/>
                      <w:iCs/>
                      <w:sz w:val="20"/>
                      <w:szCs w:val="20"/>
                    </w:rPr>
                    <w:t>es</w:t>
                  </w:r>
                  <w:proofErr w:type="gramEnd"/>
                  <w:r w:rsidRPr="004553F5">
                    <w:rPr>
                      <w:rFonts w:ascii="Gill Sans MT" w:hAnsi="Gill Sans MT" w:cs="Arial"/>
                      <w:iCs/>
                      <w:sz w:val="20"/>
                      <w:szCs w:val="20"/>
                    </w:rPr>
                    <w:t>:</w:t>
                  </w:r>
                </w:p>
                <w:tbl>
                  <w:tblPr>
                    <w:tblStyle w:val="Tablaconcuadrcula"/>
                    <w:tblW w:w="0" w:type="auto"/>
                    <w:tblInd w:w="29" w:type="dxa"/>
                    <w:tblLook w:val="04A0" w:firstRow="1" w:lastRow="0" w:firstColumn="1" w:lastColumn="0" w:noHBand="0" w:noVBand="1"/>
                  </w:tblPr>
                  <w:tblGrid>
                    <w:gridCol w:w="7966"/>
                  </w:tblGrid>
                  <w:tr w:rsidR="00874516" w:rsidRPr="004553F5" w14:paraId="5D69B2CC" w14:textId="77777777" w:rsidTr="00874516">
                    <w:tc>
                      <w:tcPr>
                        <w:tcW w:w="8217" w:type="dxa"/>
                        <w:shd w:val="clear" w:color="auto" w:fill="A6A6A6" w:themeFill="background1" w:themeFillShade="A6"/>
                        <w:vAlign w:val="center"/>
                      </w:tcPr>
                      <w:p w14:paraId="6892A8FC" w14:textId="77777777" w:rsidR="00874516" w:rsidRPr="004553F5" w:rsidRDefault="00874516" w:rsidP="00874516">
                        <w:pPr>
                          <w:tabs>
                            <w:tab w:val="left" w:pos="0"/>
                          </w:tabs>
                          <w:rPr>
                            <w:rFonts w:cs="Arial"/>
                            <w:b/>
                            <w:iCs/>
                            <w:sz w:val="12"/>
                            <w:szCs w:val="12"/>
                          </w:rPr>
                        </w:pPr>
                        <w:r w:rsidRPr="004553F5">
                          <w:rPr>
                            <w:rFonts w:cs="Arial"/>
                            <w:b/>
                            <w:iCs/>
                            <w:sz w:val="16"/>
                            <w:szCs w:val="16"/>
                          </w:rPr>
                          <w:t>UBICACIÓN DE SERVIDORES Y SERVICIOS ASOCIADOS</w:t>
                        </w:r>
                      </w:p>
                    </w:tc>
                  </w:tr>
                  <w:tr w:rsidR="00874516" w:rsidRPr="004553F5" w14:paraId="1BFA8909" w14:textId="77777777" w:rsidTr="00874516">
                    <w:trPr>
                      <w:trHeight w:val="970"/>
                    </w:trPr>
                    <w:tc>
                      <w:tcPr>
                        <w:tcW w:w="8217" w:type="dxa"/>
                      </w:tcPr>
                      <w:p w14:paraId="3AFD217D" w14:textId="77777777" w:rsidR="00874516" w:rsidRPr="004553F5" w:rsidRDefault="00874516" w:rsidP="00874516">
                        <w:pPr>
                          <w:tabs>
                            <w:tab w:val="left" w:pos="0"/>
                          </w:tabs>
                          <w:spacing w:before="120" w:after="120" w:line="240" w:lineRule="exact"/>
                          <w:rPr>
                            <w:rFonts w:ascii="Gill Sans MT" w:hAnsi="Gill Sans MT" w:cs="Arial"/>
                            <w:iCs/>
                            <w:sz w:val="20"/>
                            <w:szCs w:val="20"/>
                          </w:rPr>
                        </w:pPr>
                      </w:p>
                    </w:tc>
                  </w:tr>
                </w:tbl>
                <w:p w14:paraId="7567E2D3" w14:textId="77777777" w:rsidR="00874516" w:rsidRPr="004553F5" w:rsidRDefault="00874516" w:rsidP="00874516">
                  <w:pPr>
                    <w:spacing w:before="240" w:after="240" w:line="240" w:lineRule="exact"/>
                    <w:rPr>
                      <w:rFonts w:ascii="Gill Sans MT" w:hAnsi="Gill Sans MT" w:cs="Arial"/>
                      <w:iCs/>
                      <w:sz w:val="20"/>
                      <w:szCs w:val="20"/>
                    </w:rPr>
                  </w:pPr>
                  <w:r w:rsidRPr="004553F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14:paraId="2D75C093" w14:textId="77777777" w:rsidR="00874516" w:rsidRPr="004553F5" w:rsidRDefault="00874516" w:rsidP="00874516">
                  <w:pPr>
                    <w:spacing w:before="240" w:after="240" w:line="240" w:lineRule="exact"/>
                    <w:rPr>
                      <w:rFonts w:ascii="Gill Sans MT" w:hAnsi="Gill Sans MT" w:cs="Arial"/>
                      <w:sz w:val="20"/>
                      <w:szCs w:val="20"/>
                    </w:rPr>
                  </w:pPr>
                </w:p>
                <w:p w14:paraId="19698E10" w14:textId="77777777" w:rsidR="00874516" w:rsidRDefault="00874516" w:rsidP="00874516">
                  <w:pPr>
                    <w:spacing w:before="240" w:after="240" w:line="240" w:lineRule="exact"/>
                    <w:rPr>
                      <w:rFonts w:ascii="Gill Sans MT" w:hAnsi="Gill Sans MT" w:cs="Arial"/>
                      <w:sz w:val="20"/>
                      <w:szCs w:val="20"/>
                    </w:rPr>
                  </w:pPr>
                  <w:r w:rsidRPr="004553F5">
                    <w:rPr>
                      <w:rFonts w:ascii="Gill Sans MT" w:hAnsi="Gill Sans MT" w:cs="Arial"/>
                      <w:sz w:val="20"/>
                      <w:szCs w:val="20"/>
                    </w:rPr>
                    <w:t xml:space="preserve">Y para que conste a los efectos oportunos, firma la presente </w:t>
                  </w:r>
                </w:p>
                <w:p w14:paraId="017BBA4F" w14:textId="77777777" w:rsidR="00A941AB" w:rsidRPr="003A0759" w:rsidRDefault="00A941AB" w:rsidP="00A941AB">
                  <w:pPr>
                    <w:pStyle w:val="Textoindependiente"/>
                    <w:spacing w:before="360" w:after="360" w:line="240" w:lineRule="exact"/>
                    <w:rPr>
                      <w:rFonts w:ascii="Gill Sans MT" w:hAnsi="Gill Sans MT" w:cs="Arial"/>
                      <w:iCs/>
                      <w:sz w:val="20"/>
                      <w:szCs w:val="20"/>
                      <w:lang w:eastAsia="en-US"/>
                    </w:rPr>
                  </w:pPr>
                  <w:r w:rsidRPr="003A0759">
                    <w:rPr>
                      <w:rFonts w:ascii="Gill Sans MT" w:hAnsi="Gill Sans MT" w:cs="Arial"/>
                      <w:iCs/>
                      <w:sz w:val="20"/>
                      <w:szCs w:val="20"/>
                      <w:lang w:eastAsia="en-US"/>
                    </w:rPr>
                    <w:t>En ..........................., a ........ de ......................... de 201…</w:t>
                  </w:r>
                </w:p>
                <w:p w14:paraId="02A7088C" w14:textId="77777777" w:rsidR="00A941AB" w:rsidRPr="003A0759" w:rsidRDefault="00A941AB" w:rsidP="00A941AB">
                  <w:pPr>
                    <w:pStyle w:val="Textoindependiente"/>
                    <w:spacing w:before="360" w:after="360" w:line="240" w:lineRule="exact"/>
                    <w:rPr>
                      <w:rFonts w:ascii="Gill Sans MT" w:hAnsi="Gill Sans MT" w:cs="Arial"/>
                      <w:iCs/>
                      <w:sz w:val="20"/>
                      <w:szCs w:val="20"/>
                      <w:lang w:eastAsia="en-US"/>
                    </w:rPr>
                  </w:pPr>
                  <w:r w:rsidRPr="003A0759">
                    <w:rPr>
                      <w:rFonts w:ascii="Gill Sans MT" w:hAnsi="Gill Sans MT" w:cs="Arial"/>
                      <w:iCs/>
                      <w:sz w:val="20"/>
                      <w:szCs w:val="20"/>
                      <w:lang w:eastAsia="en-US"/>
                    </w:rPr>
                    <w:t>Fdo.</w:t>
                  </w:r>
                </w:p>
                <w:p w14:paraId="5CFF9DE7" w14:textId="77777777" w:rsidR="00A941AB" w:rsidRPr="004553F5" w:rsidRDefault="00A941AB" w:rsidP="00A941AB">
                  <w:pPr>
                    <w:spacing w:before="240" w:after="240" w:line="240" w:lineRule="exact"/>
                    <w:rPr>
                      <w:rFonts w:ascii="Gill Sans MT" w:hAnsi="Gill Sans MT" w:cs="Arial"/>
                      <w:sz w:val="20"/>
                      <w:szCs w:val="20"/>
                    </w:rPr>
                  </w:pPr>
                  <w:r w:rsidRPr="003A0759">
                    <w:rPr>
                      <w:rFonts w:ascii="Gill Sans MT" w:hAnsi="Gill Sans MT" w:cs="Arial"/>
                      <w:iCs/>
                      <w:sz w:val="20"/>
                      <w:szCs w:val="20"/>
                    </w:rPr>
                    <w:t>Sello de la empresa</w:t>
                  </w:r>
                </w:p>
              </w:tc>
            </w:tr>
          </w:tbl>
          <w:p w14:paraId="682A0089" w14:textId="77777777" w:rsidR="00874516" w:rsidRDefault="00874516" w:rsidP="00F34D9E">
            <w:pPr>
              <w:spacing w:after="160" w:line="259" w:lineRule="auto"/>
              <w:rPr>
                <w:rFonts w:ascii="Gill Sans MT" w:hAnsi="Gill Sans MT" w:cs="Arial"/>
                <w:iCs/>
                <w:sz w:val="20"/>
                <w:szCs w:val="20"/>
                <w:lang w:eastAsia="en-US"/>
              </w:rPr>
            </w:pPr>
            <w:r w:rsidRPr="004553F5">
              <w:rPr>
                <w:rFonts w:ascii="Gill Sans MT" w:hAnsi="Gill Sans MT"/>
                <w:b/>
                <w:sz w:val="16"/>
                <w:szCs w:val="16"/>
              </w:rPr>
              <w:t xml:space="preserve"> </w:t>
            </w:r>
          </w:p>
        </w:tc>
      </w:tr>
    </w:tbl>
    <w:p w14:paraId="38A3ECD1" w14:textId="77777777" w:rsidR="000B69B2" w:rsidRPr="000B69B2" w:rsidRDefault="007315B6" w:rsidP="000B69B2">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br w:type="page"/>
      </w:r>
      <w:r w:rsidR="000B69B2">
        <w:rPr>
          <w:rFonts w:ascii="Gill Sans MT" w:hAnsi="Gill Sans MT" w:cs="Arial"/>
          <w:b/>
          <w:noProof/>
          <w:color w:val="000000"/>
          <w:sz w:val="20"/>
        </w:rPr>
        <w:drawing>
          <wp:anchor distT="0" distB="0" distL="114300" distR="114300" simplePos="0" relativeHeight="251660288" behindDoc="0" locked="0" layoutInCell="1" allowOverlap="1" wp14:anchorId="728D63E6" wp14:editId="353E750D">
            <wp:simplePos x="1076325" y="323850"/>
            <wp:positionH relativeFrom="margin">
              <wp:align>center</wp:align>
            </wp:positionH>
            <wp:positionV relativeFrom="margin">
              <wp:align>center</wp:align>
            </wp:positionV>
            <wp:extent cx="5401310" cy="969645"/>
            <wp:effectExtent l="0" t="0" r="8890" b="190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1310" cy="969645"/>
                    </a:xfrm>
                    <a:prstGeom prst="rect">
                      <a:avLst/>
                    </a:prstGeom>
                    <a:noFill/>
                  </pic:spPr>
                </pic:pic>
              </a:graphicData>
            </a:graphic>
          </wp:anchor>
        </w:drawing>
      </w:r>
    </w:p>
    <w:p w14:paraId="03C0CD2B" w14:textId="77777777" w:rsidR="004A3406" w:rsidRPr="004A3406" w:rsidRDefault="005A232A" w:rsidP="00F34D9E">
      <w:pPr>
        <w:pStyle w:val="Ttulo1"/>
        <w:spacing w:line="240" w:lineRule="exact"/>
        <w:jc w:val="center"/>
      </w:pPr>
      <w:r w:rsidRPr="00DE18F3">
        <w:rPr>
          <w:rFonts w:ascii="Gill Sans MT" w:hAnsi="Gill Sans MT" w:cs="Arial"/>
          <w:b/>
          <w:color w:val="000000"/>
          <w:sz w:val="20"/>
        </w:rPr>
        <w:lastRenderedPageBreak/>
        <w:t xml:space="preserve">ANEXO </w:t>
      </w:r>
      <w:r w:rsidR="00440C06">
        <w:rPr>
          <w:rFonts w:ascii="Gill Sans MT" w:hAnsi="Gill Sans MT" w:cs="Arial"/>
          <w:b/>
          <w:color w:val="000000"/>
          <w:sz w:val="20"/>
        </w:rPr>
        <w:t>X</w:t>
      </w:r>
      <w:r w:rsidR="00874516">
        <w:rPr>
          <w:rFonts w:ascii="Gill Sans MT" w:hAnsi="Gill Sans MT" w:cs="Arial"/>
          <w:b/>
          <w:color w:val="000000"/>
          <w:sz w:val="20"/>
        </w:rPr>
        <w:t>I</w:t>
      </w:r>
    </w:p>
    <w:tbl>
      <w:tblPr>
        <w:tblStyle w:val="Tablaconcuadrcula"/>
        <w:tblW w:w="0" w:type="auto"/>
        <w:tblLayout w:type="fixed"/>
        <w:tblLook w:val="04A0" w:firstRow="1" w:lastRow="0" w:firstColumn="1" w:lastColumn="0" w:noHBand="0" w:noVBand="1"/>
      </w:tblPr>
      <w:tblGrid>
        <w:gridCol w:w="8494"/>
      </w:tblGrid>
      <w:tr w:rsidR="004A3406" w:rsidRPr="002F4B29" w14:paraId="41BBAA72" w14:textId="77777777" w:rsidTr="004A3406">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168BA9CA" w14:textId="77777777" w:rsidR="004A3406" w:rsidRPr="00D046E8" w:rsidRDefault="004A3406" w:rsidP="004A3406">
            <w:pPr>
              <w:pStyle w:val="Titulo"/>
            </w:pPr>
            <w:r w:rsidRPr="00D046E8">
              <w:rPr>
                <w:highlight w:val="red"/>
              </w:rPr>
              <w:t>DOCUMENTACIÓN QUE DEBEN APORTAR LAS EMPRESAS EXTRANJERAS</w:t>
            </w:r>
          </w:p>
          <w:p w14:paraId="06FD6295" w14:textId="77777777" w:rsidR="004A3406" w:rsidRPr="002F4B29" w:rsidRDefault="004A3406" w:rsidP="004A3406">
            <w:pPr>
              <w:spacing w:before="120" w:after="120" w:line="240" w:lineRule="exact"/>
              <w:jc w:val="both"/>
              <w:rPr>
                <w:rFonts w:ascii="Gill Sans MT" w:hAnsi="Gill Sans MT"/>
                <w:b/>
                <w:color w:val="FFFFFF" w:themeColor="background1"/>
                <w:sz w:val="19"/>
                <w:szCs w:val="19"/>
              </w:rPr>
            </w:pPr>
          </w:p>
        </w:tc>
      </w:tr>
    </w:tbl>
    <w:p w14:paraId="5786B9B8" w14:textId="77777777" w:rsidR="00D046E8" w:rsidRDefault="00D046E8" w:rsidP="004A3406">
      <w:pPr>
        <w:pStyle w:val="Titulo"/>
        <w:rPr>
          <w:highlight w:val="red"/>
        </w:rPr>
      </w:pPr>
    </w:p>
    <w:p w14:paraId="668FADAB" w14:textId="77777777"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 xml:space="preserve">Las empresas no españolas de Estados miembros de la Comunidad </w:t>
      </w:r>
      <w:proofErr w:type="gramStart"/>
      <w:r w:rsidRPr="00023203">
        <w:rPr>
          <w:rFonts w:ascii="Gill Sans MT" w:hAnsi="Gill Sans MT" w:cs="Arial"/>
          <w:sz w:val="20"/>
          <w:szCs w:val="20"/>
        </w:rPr>
        <w:t>Europea,</w:t>
      </w:r>
      <w:proofErr w:type="gramEnd"/>
      <w:r w:rsidRPr="00023203">
        <w:rPr>
          <w:rFonts w:ascii="Gill Sans MT" w:hAnsi="Gill Sans MT" w:cs="Arial"/>
          <w:sz w:val="20"/>
          <w:szCs w:val="20"/>
        </w:rPr>
        <w:t xml:space="preserve"> deberán aportar en el sobre "B" la documentación siguiente:</w:t>
      </w:r>
    </w:p>
    <w:p w14:paraId="3106738E"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5F8BE0C8"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14:paraId="143B3C77"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3F8B529C"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14:paraId="5EECF90C" w14:textId="77777777"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441B1B0C"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5EE98575"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14:paraId="3FB1BB23" w14:textId="77777777"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14:paraId="2064FB31" w14:textId="77777777"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14:paraId="5D055998"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314B1168"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27E79FEB"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 xml:space="preserve">documentalmente, que tiene abierta una sucursal con domicilio en España y ha designado nominalmente a los apoderados o representantes de </w:t>
      </w:r>
      <w:proofErr w:type="gramStart"/>
      <w:r w:rsidRPr="00023203">
        <w:rPr>
          <w:rFonts w:ascii="Gill Sans MT" w:hAnsi="Gill Sans MT" w:cs="Arial"/>
          <w:sz w:val="20"/>
          <w:szCs w:val="20"/>
        </w:rPr>
        <w:t>la misma</w:t>
      </w:r>
      <w:proofErr w:type="gramEnd"/>
      <w:r w:rsidRPr="00023203">
        <w:rPr>
          <w:rFonts w:ascii="Gill Sans MT" w:hAnsi="Gill Sans MT" w:cs="Arial"/>
          <w:sz w:val="20"/>
          <w:szCs w:val="20"/>
        </w:rPr>
        <w:t xml:space="preserve"> para sus operaciones.</w:t>
      </w:r>
    </w:p>
    <w:p w14:paraId="7BEECBBD"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14:paraId="130B1BE8" w14:textId="77777777"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14:paraId="2C3A4BB4" w14:textId="77777777"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14:paraId="5377099D" w14:textId="77777777" w:rsid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684FF8">
        <w:rPr>
          <w:rFonts w:ascii="Gill Sans MT" w:hAnsi="Gill Sans MT" w:cs="Arial"/>
          <w:b/>
          <w:color w:val="000000"/>
          <w:sz w:val="20"/>
        </w:rPr>
        <w:t>I</w:t>
      </w:r>
      <w:r w:rsidR="00874516">
        <w:rPr>
          <w:rFonts w:ascii="Gill Sans MT" w:hAnsi="Gill Sans MT" w:cs="Arial"/>
          <w:b/>
          <w:color w:val="000000"/>
          <w:sz w:val="20"/>
        </w:rPr>
        <w:t>I</w:t>
      </w:r>
    </w:p>
    <w:p w14:paraId="18B8A1FB" w14:textId="77777777" w:rsidR="004A3406" w:rsidRPr="004A3406" w:rsidRDefault="004A3406" w:rsidP="004A3406"/>
    <w:tbl>
      <w:tblPr>
        <w:tblStyle w:val="Tablaconcuadrcula"/>
        <w:tblW w:w="0" w:type="auto"/>
        <w:tblLayout w:type="fixed"/>
        <w:tblLook w:val="04A0" w:firstRow="1" w:lastRow="0" w:firstColumn="1" w:lastColumn="0" w:noHBand="0" w:noVBand="1"/>
      </w:tblPr>
      <w:tblGrid>
        <w:gridCol w:w="8494"/>
      </w:tblGrid>
      <w:tr w:rsidR="004A3406" w:rsidRPr="002F4B29" w14:paraId="1F7F2E82" w14:textId="77777777" w:rsidTr="004A3406">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7E2ADAC5" w14:textId="77777777" w:rsidR="004A3406" w:rsidRPr="004A3406" w:rsidRDefault="004A3406" w:rsidP="004A3406">
            <w:pPr>
              <w:pStyle w:val="Default"/>
              <w:tabs>
                <w:tab w:val="left" w:pos="223"/>
              </w:tabs>
              <w:spacing w:before="240" w:after="240" w:line="240" w:lineRule="exact"/>
              <w:jc w:val="both"/>
              <w:rPr>
                <w:rFonts w:ascii="Gill Sans MT" w:hAnsi="Gill Sans MT" w:cs="Arial"/>
                <w:b/>
                <w:bCs/>
                <w:color w:val="FFFFFF" w:themeColor="background1"/>
                <w:sz w:val="20"/>
                <w:szCs w:val="20"/>
              </w:rPr>
            </w:pPr>
            <w:r>
              <w:rPr>
                <w:rFonts w:ascii="Gill Sans MT" w:hAnsi="Gill Sans MT" w:cs="Arial"/>
                <w:b/>
                <w:bCs/>
                <w:color w:val="FFFFFF" w:themeColor="background1"/>
                <w:sz w:val="20"/>
                <w:szCs w:val="20"/>
              </w:rPr>
              <w:t>DOCUMENTO EUROPEO Ú</w:t>
            </w:r>
            <w:r w:rsidR="00A06CE3">
              <w:rPr>
                <w:rFonts w:ascii="Gill Sans MT" w:hAnsi="Gill Sans MT" w:cs="Arial"/>
                <w:b/>
                <w:bCs/>
                <w:color w:val="FFFFFF" w:themeColor="background1"/>
                <w:sz w:val="20"/>
                <w:szCs w:val="20"/>
              </w:rPr>
              <w:t>NICO DE CONTRATACIÓN ELECTRÓ</w:t>
            </w:r>
            <w:r w:rsidRPr="004A3406">
              <w:rPr>
                <w:rFonts w:ascii="Gill Sans MT" w:hAnsi="Gill Sans MT" w:cs="Arial"/>
                <w:b/>
                <w:bCs/>
                <w:color w:val="FFFFFF" w:themeColor="background1"/>
                <w:sz w:val="20"/>
                <w:szCs w:val="20"/>
              </w:rPr>
              <w:t xml:space="preserve">NICA </w:t>
            </w:r>
          </w:p>
          <w:p w14:paraId="4D17A76F" w14:textId="77777777" w:rsidR="004A3406" w:rsidRPr="002F4B29" w:rsidRDefault="004A3406" w:rsidP="004A3406">
            <w:pPr>
              <w:spacing w:before="120" w:after="120" w:line="240" w:lineRule="exact"/>
              <w:jc w:val="both"/>
              <w:rPr>
                <w:rFonts w:ascii="Gill Sans MT" w:hAnsi="Gill Sans MT"/>
                <w:b/>
                <w:color w:val="FFFFFF" w:themeColor="background1"/>
                <w:sz w:val="19"/>
                <w:szCs w:val="19"/>
              </w:rPr>
            </w:pPr>
          </w:p>
        </w:tc>
      </w:tr>
    </w:tbl>
    <w:p w14:paraId="6D27FB41" w14:textId="77777777" w:rsidR="004A3406" w:rsidRPr="004A3406" w:rsidRDefault="004A3406" w:rsidP="004A3406"/>
    <w:p w14:paraId="31DED823" w14:textId="77777777"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14:paraId="4D16835E" w14:textId="77777777"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w:t>
      </w:r>
      <w:proofErr w:type="gramStart"/>
      <w:r w:rsidRPr="00023203">
        <w:rPr>
          <w:rFonts w:ascii="Gill Sans MT" w:hAnsi="Gill Sans MT" w:cs="Arial"/>
          <w:color w:val="000000" w:themeColor="text1"/>
          <w:sz w:val="20"/>
          <w:szCs w:val="20"/>
          <w:lang w:eastAsia="es-ES"/>
        </w:rPr>
        <w:t>este  procedimiento</w:t>
      </w:r>
      <w:proofErr w:type="gramEnd"/>
      <w:r w:rsidRPr="00023203">
        <w:rPr>
          <w:rFonts w:ascii="Gill Sans MT" w:hAnsi="Gill Sans MT" w:cs="Arial"/>
          <w:color w:val="000000" w:themeColor="text1"/>
          <w:sz w:val="20"/>
          <w:szCs w:val="20"/>
          <w:lang w:eastAsia="es-ES"/>
        </w:rPr>
        <w:t xml:space="preserve">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14:paraId="73BA8004"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 xml:space="preserve">su presentación se realizará en versión papel que se adjuntará en </w:t>
      </w:r>
      <w:proofErr w:type="gramStart"/>
      <w:r w:rsidRPr="00023203">
        <w:rPr>
          <w:rFonts w:ascii="Gill Sans MT" w:hAnsi="Gill Sans MT" w:cs="Arial"/>
          <w:color w:val="auto"/>
          <w:sz w:val="20"/>
          <w:szCs w:val="20"/>
          <w:u w:val="single"/>
          <w:lang w:eastAsia="es-ES"/>
        </w:rPr>
        <w:t>el  SOBRE</w:t>
      </w:r>
      <w:proofErr w:type="gramEnd"/>
      <w:r w:rsidRPr="00023203">
        <w:rPr>
          <w:rFonts w:ascii="Gill Sans MT" w:hAnsi="Gill Sans MT" w:cs="Arial"/>
          <w:color w:val="auto"/>
          <w:sz w:val="20"/>
          <w:szCs w:val="20"/>
          <w:u w:val="single"/>
          <w:lang w:eastAsia="es-ES"/>
        </w:rPr>
        <w:t xml:space="preserv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14:paraId="54CE159C"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proofErr w:type="gramStart"/>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w:t>
      </w:r>
      <w:proofErr w:type="gramEnd"/>
      <w:r w:rsidRPr="00023203">
        <w:rPr>
          <w:rFonts w:ascii="Gill Sans MT" w:hAnsi="Gill Sans MT" w:cs="Arial"/>
          <w:color w:val="auto"/>
          <w:sz w:val="20"/>
          <w:szCs w:val="20"/>
          <w:lang w:eastAsia="es-ES"/>
        </w:rPr>
        <w:t xml:space="preserve"> El anuncio de la licitación publicado en el perfil de contratante del </w:t>
      </w:r>
      <w:r w:rsidR="00554865">
        <w:rPr>
          <w:rFonts w:ascii="Gill Sans MT" w:hAnsi="Gill Sans MT" w:cs="Arial"/>
          <w:color w:val="auto"/>
          <w:sz w:val="20"/>
          <w:szCs w:val="20"/>
          <w:lang w:eastAsia="es-ES"/>
        </w:rPr>
        <w:t>OAL Viviendas Municipales</w:t>
      </w:r>
      <w:r w:rsidRPr="00023203">
        <w:rPr>
          <w:rFonts w:ascii="Gill Sans MT" w:hAnsi="Gill Sans MT" w:cs="Arial"/>
          <w:color w:val="auto"/>
          <w:sz w:val="20"/>
          <w:szCs w:val="20"/>
          <w:lang w:eastAsia="es-ES"/>
        </w:rPr>
        <w:t xml:space="preserve"> de Bilbao, incorpora el archivo en formato XML  (“Fichero DEUC “) que se ha generado por la unidad de contratación para esta licitación, y que el licitador podrá descargar en su  ordenador.</w:t>
      </w:r>
    </w:p>
    <w:p w14:paraId="011FDAC4"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proofErr w:type="gramStart"/>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w:t>
      </w:r>
      <w:proofErr w:type="gramEnd"/>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14:paraId="3E18438E"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w:t>
      </w:r>
      <w:proofErr w:type="gramStart"/>
      <w:r w:rsidRPr="00023203">
        <w:rPr>
          <w:rFonts w:ascii="Gill Sans MT" w:hAnsi="Gill Sans MT" w:cs="Arial"/>
          <w:color w:val="auto"/>
          <w:sz w:val="20"/>
          <w:szCs w:val="20"/>
          <w:lang w:eastAsia="es-ES"/>
        </w:rPr>
        <w:t>continuación</w:t>
      </w:r>
      <w:proofErr w:type="gramEnd"/>
      <w:r w:rsidRPr="00023203">
        <w:rPr>
          <w:rFonts w:ascii="Gill Sans MT" w:hAnsi="Gill Sans MT" w:cs="Arial"/>
          <w:color w:val="auto"/>
          <w:sz w:val="20"/>
          <w:szCs w:val="20"/>
          <w:lang w:eastAsia="es-ES"/>
        </w:rPr>
        <w:t xml:space="preserve"> rellena los correspondientes datos. </w:t>
      </w:r>
    </w:p>
    <w:p w14:paraId="43E47AD3"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14:paraId="2F48C699"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proofErr w:type="gramStart"/>
      <w:r w:rsidRPr="00023203">
        <w:rPr>
          <w:rFonts w:ascii="Gill Sans MT" w:hAnsi="Gill Sans MT" w:cs="Arial"/>
          <w:b/>
          <w:color w:val="auto"/>
          <w:sz w:val="20"/>
          <w:szCs w:val="20"/>
          <w:lang w:eastAsia="es-ES"/>
        </w:rPr>
        <w:t>TERCERO.-</w:t>
      </w:r>
      <w:proofErr w:type="gramEnd"/>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15F79C2C" w14:textId="77777777"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w:t>
      </w:r>
      <w:proofErr w:type="gramStart"/>
      <w:r>
        <w:rPr>
          <w:rFonts w:ascii="Gill Sans MT" w:hAnsi="Gill Sans MT" w:cs="Arial"/>
          <w:b/>
          <w:bCs/>
          <w:sz w:val="20"/>
          <w:szCs w:val="20"/>
        </w:rPr>
        <w:t xml:space="preserve">DEL </w:t>
      </w:r>
      <w:r w:rsidRPr="00265B97">
        <w:rPr>
          <w:rFonts w:ascii="Gill Sans MT" w:hAnsi="Gill Sans MT" w:cs="Arial"/>
          <w:b/>
          <w:bCs/>
          <w:sz w:val="20"/>
          <w:szCs w:val="20"/>
        </w:rPr>
        <w:t xml:space="preserve"> FORMULARIO</w:t>
      </w:r>
      <w:proofErr w:type="gramEnd"/>
      <w:r w:rsidRPr="00265B97">
        <w:rPr>
          <w:rFonts w:ascii="Gill Sans MT" w:hAnsi="Gill Sans MT" w:cs="Arial"/>
          <w:b/>
          <w:bCs/>
          <w:sz w:val="20"/>
          <w:szCs w:val="20"/>
        </w:rPr>
        <w:t xml:space="preserve"> DEUC</w:t>
      </w:r>
    </w:p>
    <w:p w14:paraId="572F0D7D" w14:textId="77777777"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14:paraId="43255584" w14:textId="77777777"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D81478">
        <w:rPr>
          <w:rFonts w:ascii="Arial" w:hAnsi="Arial" w:cs="Arial"/>
          <w:bCs/>
        </w:rPr>
      </w:r>
      <w:r w:rsidR="00D81478">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14:paraId="0A4E9261" w14:textId="77777777"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D81478">
        <w:rPr>
          <w:rFonts w:ascii="Arial" w:hAnsi="Arial" w:cs="Arial"/>
          <w:bCs/>
        </w:rPr>
      </w:r>
      <w:r w:rsidR="00D81478">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14:paraId="03525C86" w14:textId="77777777"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D81478">
        <w:rPr>
          <w:rFonts w:ascii="Arial" w:hAnsi="Arial" w:cs="Arial"/>
          <w:bCs/>
        </w:rPr>
      </w:r>
      <w:r w:rsidR="00D8147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14:paraId="09B42686" w14:textId="77777777"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14:paraId="5F368BBE"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14:paraId="4A9BD72C" w14:textId="77777777"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Información general:</w:t>
      </w:r>
    </w:p>
    <w:p w14:paraId="579A97C3"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14:paraId="60BCF971"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w:t>
      </w:r>
      <w:proofErr w:type="gramStart"/>
      <w:r>
        <w:rPr>
          <w:rFonts w:ascii="Gill Sans MT" w:hAnsi="Gill Sans MT" w:cs="Arial"/>
          <w:sz w:val="20"/>
          <w:szCs w:val="20"/>
        </w:rPr>
        <w:t>licitación  no</w:t>
      </w:r>
      <w:proofErr w:type="gramEnd"/>
      <w:r>
        <w:rPr>
          <w:rFonts w:ascii="Gill Sans MT" w:hAnsi="Gill Sans MT" w:cs="Arial"/>
          <w:sz w:val="20"/>
          <w:szCs w:val="20"/>
        </w:rPr>
        <w:t xml:space="preserve"> es un caso de contratación reservada) </w:t>
      </w:r>
    </w:p>
    <w:p w14:paraId="4CBA4994"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w:t>
      </w:r>
      <w:proofErr w:type="gramStart"/>
      <w:r>
        <w:rPr>
          <w:rFonts w:ascii="Gill Sans MT" w:hAnsi="Gill Sans MT" w:cs="Arial"/>
          <w:sz w:val="20"/>
          <w:szCs w:val="20"/>
        </w:rPr>
        <w:t>en caso que</w:t>
      </w:r>
      <w:proofErr w:type="gramEnd"/>
      <w:r>
        <w:rPr>
          <w:rFonts w:ascii="Gill Sans MT" w:hAnsi="Gill Sans MT" w:cs="Arial"/>
          <w:sz w:val="20"/>
          <w:szCs w:val="20"/>
        </w:rPr>
        <w:t xml:space="preserve"> la clasificación sea obligatoria o sustitutoria </w:t>
      </w:r>
    </w:p>
    <w:p w14:paraId="21A59154" w14:textId="77777777"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14:paraId="67C4FFD5" w14:textId="77777777"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14:paraId="0B9770B0"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b</w:t>
      </w:r>
      <w:proofErr w:type="gramStart"/>
      <w:r>
        <w:rPr>
          <w:rFonts w:ascii="Gill Sans MT" w:hAnsi="Gill Sans MT" w:cs="Arial"/>
          <w:sz w:val="20"/>
          <w:szCs w:val="20"/>
        </w:rPr>
        <w:t>).La</w:t>
      </w:r>
      <w:proofErr w:type="gramEnd"/>
      <w:r>
        <w:rPr>
          <w:rFonts w:ascii="Gill Sans MT" w:hAnsi="Gill Sans MT" w:cs="Arial"/>
          <w:sz w:val="20"/>
          <w:szCs w:val="20"/>
        </w:rPr>
        <w:t xml:space="preserve"> empresa debe contestar: </w:t>
      </w:r>
    </w:p>
    <w:p w14:paraId="4BCACF67" w14:textId="77777777"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3E83767D" w14:textId="77777777"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w:t>
      </w:r>
      <w:proofErr w:type="gramStart"/>
      <w:r>
        <w:rPr>
          <w:rFonts w:ascii="Gill Sans MT" w:hAnsi="Gill Sans MT" w:cs="Arial"/>
          <w:sz w:val="20"/>
          <w:szCs w:val="20"/>
        </w:rPr>
        <w:t>en  Registro</w:t>
      </w:r>
      <w:proofErr w:type="gramEnd"/>
      <w:r>
        <w:rPr>
          <w:rFonts w:ascii="Gill Sans MT" w:hAnsi="Gill Sans MT" w:cs="Arial"/>
          <w:sz w:val="20"/>
          <w:szCs w:val="20"/>
        </w:rPr>
        <w:t xml:space="preserve">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14:paraId="54656B9B"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w:t>
      </w:r>
      <w:proofErr w:type="gramStart"/>
      <w:r>
        <w:rPr>
          <w:rFonts w:ascii="Gill Sans MT" w:hAnsi="Gill Sans MT" w:cs="Arial"/>
          <w:sz w:val="20"/>
          <w:szCs w:val="20"/>
        </w:rPr>
        <w:t>).La</w:t>
      </w:r>
      <w:proofErr w:type="gramEnd"/>
      <w:r>
        <w:rPr>
          <w:rFonts w:ascii="Gill Sans MT" w:hAnsi="Gill Sans MT" w:cs="Arial"/>
          <w:sz w:val="20"/>
          <w:szCs w:val="20"/>
        </w:rPr>
        <w:t xml:space="preserve"> empresa debe indicar el grupo, subgrupo y categoría.</w:t>
      </w:r>
    </w:p>
    <w:p w14:paraId="51DDFD1D"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14:paraId="4C441947" w14:textId="77777777"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14:paraId="6B8A872A"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14:paraId="3C705650" w14:textId="77777777"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w:t>
      </w:r>
      <w:proofErr w:type="gramStart"/>
      <w:r w:rsidR="00F17F8C">
        <w:rPr>
          <w:rFonts w:ascii="Gill Sans MT" w:hAnsi="Gill Sans MT" w:cs="Arial"/>
          <w:sz w:val="20"/>
          <w:szCs w:val="20"/>
        </w:rPr>
        <w:t xml:space="preserve">en </w:t>
      </w:r>
      <w:r>
        <w:rPr>
          <w:rFonts w:ascii="Gill Sans MT" w:hAnsi="Gill Sans MT" w:cs="Arial"/>
          <w:sz w:val="20"/>
          <w:szCs w:val="20"/>
        </w:rPr>
        <w:t xml:space="preserve"> ROLECE</w:t>
      </w:r>
      <w:proofErr w:type="gramEnd"/>
      <w:r>
        <w:rPr>
          <w:rFonts w:ascii="Gill Sans MT" w:hAnsi="Gill Sans MT" w:cs="Arial"/>
          <w:sz w:val="20"/>
          <w:szCs w:val="20"/>
        </w:rPr>
        <w:t xml:space="preserve">: contestar NO </w:t>
      </w:r>
    </w:p>
    <w:p w14:paraId="3CABFEE0" w14:textId="77777777"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w:t>
      </w:r>
      <w:proofErr w:type="gramStart"/>
      <w:r>
        <w:rPr>
          <w:rFonts w:ascii="Gill Sans MT" w:hAnsi="Gill Sans MT" w:cs="Arial"/>
          <w:sz w:val="20"/>
          <w:szCs w:val="20"/>
        </w:rPr>
        <w:t>la  Comunidad</w:t>
      </w:r>
      <w:proofErr w:type="gramEnd"/>
      <w:r>
        <w:rPr>
          <w:rFonts w:ascii="Gill Sans MT" w:hAnsi="Gill Sans MT" w:cs="Arial"/>
          <w:sz w:val="20"/>
          <w:szCs w:val="20"/>
        </w:rPr>
        <w:t xml:space="preserve">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14:paraId="2D5D999D" w14:textId="77777777"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14:paraId="7ADAE563"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14:paraId="3A9F0080" w14:textId="77777777"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14:paraId="00E2F9F5" w14:textId="77777777"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D81478">
        <w:rPr>
          <w:rFonts w:ascii="Arial" w:hAnsi="Arial" w:cs="Arial"/>
          <w:bCs/>
        </w:rPr>
      </w:r>
      <w:r w:rsidR="00D8147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14:paraId="1E9BDC1C" w14:textId="77777777"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14:paraId="5C57E92D" w14:textId="77777777"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lastRenderedPageBreak/>
        <w:fldChar w:fldCharType="begin">
          <w:ffData>
            <w:name w:val=""/>
            <w:enabled/>
            <w:calcOnExit w:val="0"/>
            <w:checkBox>
              <w:sizeAuto/>
              <w:default w:val="1"/>
            </w:checkBox>
          </w:ffData>
        </w:fldChar>
      </w:r>
      <w:r>
        <w:rPr>
          <w:rFonts w:ascii="Arial" w:hAnsi="Arial" w:cs="Arial"/>
          <w:bCs/>
        </w:rPr>
        <w:instrText xml:space="preserve"> FORMCHECKBOX </w:instrText>
      </w:r>
      <w:r w:rsidR="00D81478">
        <w:rPr>
          <w:rFonts w:ascii="Arial" w:hAnsi="Arial" w:cs="Arial"/>
          <w:bCs/>
        </w:rPr>
      </w:r>
      <w:r w:rsidR="00D8147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14:paraId="339941DF" w14:textId="77777777"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14:paraId="1980D3FE" w14:textId="77777777"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 xml:space="preserve">Indicar “SI”, solamente </w:t>
      </w:r>
      <w:proofErr w:type="gramStart"/>
      <w:r>
        <w:rPr>
          <w:rFonts w:ascii="Gill Sans MT" w:hAnsi="Gill Sans MT" w:cs="Arial"/>
          <w:sz w:val="20"/>
          <w:szCs w:val="20"/>
        </w:rPr>
        <w:t>si  recurre</w:t>
      </w:r>
      <w:proofErr w:type="gramEnd"/>
      <w:r>
        <w:rPr>
          <w:rFonts w:ascii="Gill Sans MT" w:hAnsi="Gill Sans MT" w:cs="Arial"/>
          <w:sz w:val="20"/>
          <w:szCs w:val="20"/>
        </w:rPr>
        <w:t xml:space="preserve"> a la solvencia de otras empresas para poder licitar (caso de integración de solvencia con medios externos). En caso </w:t>
      </w:r>
      <w:proofErr w:type="gramStart"/>
      <w:r>
        <w:rPr>
          <w:rFonts w:ascii="Gill Sans MT" w:hAnsi="Gill Sans MT" w:cs="Arial"/>
          <w:sz w:val="20"/>
          <w:szCs w:val="20"/>
        </w:rPr>
        <w:t>afirmativo,  deben</w:t>
      </w:r>
      <w:proofErr w:type="gramEnd"/>
      <w:r>
        <w:rPr>
          <w:rFonts w:ascii="Gill Sans MT" w:hAnsi="Gill Sans MT" w:cs="Arial"/>
          <w:sz w:val="20"/>
          <w:szCs w:val="20"/>
        </w:rPr>
        <w:t xml:space="preserve"> presentar formulario DEUC por cada una de las empresas debidamente firmado y  cumplimentado en los apartados II, III, IV y VI</w:t>
      </w:r>
    </w:p>
    <w:p w14:paraId="7E5171CA" w14:textId="77777777" w:rsidR="005A232A" w:rsidRDefault="005A232A" w:rsidP="00F17F8C">
      <w:pPr>
        <w:spacing w:before="120" w:after="120" w:line="240" w:lineRule="exact"/>
        <w:ind w:left="567" w:firstLine="142"/>
        <w:jc w:val="both"/>
        <w:rPr>
          <w:rFonts w:ascii="Gill Sans MT" w:hAnsi="Gill Sans MT" w:cs="Arial"/>
          <w:color w:val="0070C0"/>
          <w:sz w:val="20"/>
          <w:szCs w:val="20"/>
        </w:rPr>
      </w:pPr>
      <w:r>
        <w:rPr>
          <w:rFonts w:ascii="Arial" w:hAnsi="Arial" w:cs="Arial"/>
          <w:bCs/>
          <w:color w:val="0070C0"/>
        </w:rPr>
        <w:fldChar w:fldCharType="begin">
          <w:ffData>
            <w:name w:val=""/>
            <w:enabled/>
            <w:calcOnExit w:val="0"/>
            <w:checkBox>
              <w:size w:val="20"/>
              <w:default w:val="1"/>
            </w:checkBox>
          </w:ffData>
        </w:fldChar>
      </w:r>
      <w:r>
        <w:rPr>
          <w:rFonts w:ascii="Arial" w:hAnsi="Arial" w:cs="Arial"/>
          <w:bCs/>
          <w:color w:val="0070C0"/>
        </w:rPr>
        <w:instrText xml:space="preserve"> FORMCHECKBOX </w:instrText>
      </w:r>
      <w:r w:rsidR="00D81478">
        <w:rPr>
          <w:rFonts w:ascii="Arial" w:hAnsi="Arial" w:cs="Arial"/>
          <w:bCs/>
          <w:color w:val="0070C0"/>
        </w:rPr>
      </w:r>
      <w:r w:rsidR="00D81478">
        <w:rPr>
          <w:rFonts w:ascii="Arial" w:hAnsi="Arial" w:cs="Arial"/>
          <w:bCs/>
          <w:color w:val="0070C0"/>
        </w:rPr>
        <w:fldChar w:fldCharType="separate"/>
      </w:r>
      <w:r>
        <w:rPr>
          <w:rFonts w:ascii="Arial" w:hAnsi="Arial" w:cs="Arial"/>
          <w:bCs/>
          <w:color w:val="0070C0"/>
        </w:rPr>
        <w:fldChar w:fldCharType="end"/>
      </w:r>
      <w:r>
        <w:rPr>
          <w:rFonts w:ascii="Gill Sans MT" w:hAnsi="Gill Sans MT" w:cs="Arial"/>
          <w:color w:val="0070C0"/>
          <w:sz w:val="20"/>
          <w:szCs w:val="20"/>
        </w:rPr>
        <w:t>Sección D: INFORMACION RELATIVA A LOS SUBCONTRATISTAS</w:t>
      </w:r>
    </w:p>
    <w:p w14:paraId="15874D45" w14:textId="77777777" w:rsidR="005A232A"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Subcontratación </w:t>
      </w:r>
    </w:p>
    <w:p w14:paraId="02ABFF5A" w14:textId="77777777"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1B6FC46A" w14:textId="77777777" w:rsidR="005A232A" w:rsidRPr="00C5659B" w:rsidRDefault="005A232A" w:rsidP="00F17F8C">
      <w:pPr>
        <w:spacing w:before="240" w:after="240" w:line="240" w:lineRule="exact"/>
        <w:jc w:val="both"/>
        <w:rPr>
          <w:rFonts w:ascii="Gill Sans MT" w:hAnsi="Gill Sans MT" w:cs="Arial"/>
          <w:b/>
          <w:color w:val="0070C0"/>
          <w:sz w:val="20"/>
          <w:szCs w:val="20"/>
        </w:rPr>
      </w:pPr>
      <w:r w:rsidRPr="00C5659B">
        <w:rPr>
          <w:rFonts w:ascii="Gill Sans MT" w:hAnsi="Gill Sans MT" w:cs="Arial"/>
          <w:b/>
          <w:color w:val="0070C0"/>
          <w:sz w:val="20"/>
          <w:szCs w:val="20"/>
        </w:rPr>
        <w:t>OBSERVACIÓN: NO se exige la aportación de los DEUCs de los subcontratistas.</w:t>
      </w:r>
    </w:p>
    <w:p w14:paraId="29CECA23"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D81478">
        <w:rPr>
          <w:rFonts w:ascii="Arial" w:hAnsi="Arial" w:cs="Arial"/>
          <w:bCs/>
        </w:rPr>
      </w:r>
      <w:r w:rsidR="00D81478">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7D2D70F6"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D81478">
        <w:rPr>
          <w:rFonts w:ascii="Arial" w:hAnsi="Arial" w:cs="Arial"/>
          <w:bCs/>
        </w:rPr>
      </w:r>
      <w:r w:rsidR="00D8147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14:paraId="53537BD0"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D81478">
        <w:rPr>
          <w:rFonts w:ascii="Arial" w:hAnsi="Arial" w:cs="Arial"/>
          <w:bCs/>
        </w:rPr>
      </w:r>
      <w:r w:rsidR="00D8147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14:paraId="44C1AA83"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D81478">
        <w:rPr>
          <w:rFonts w:ascii="Arial" w:hAnsi="Arial" w:cs="Arial"/>
          <w:bCs/>
        </w:rPr>
      </w:r>
      <w:r w:rsidR="00D8147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14:paraId="54B73629"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D81478">
        <w:rPr>
          <w:rFonts w:ascii="Arial" w:hAnsi="Arial" w:cs="Arial"/>
          <w:bCs/>
        </w:rPr>
      </w:r>
      <w:r w:rsidR="00D81478">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14:paraId="13A5A32E"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D81478">
        <w:rPr>
          <w:rFonts w:ascii="Arial" w:hAnsi="Arial" w:cs="Arial"/>
          <w:bCs/>
        </w:rPr>
      </w:r>
      <w:r w:rsidR="00D81478">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14:paraId="5471DED9" w14:textId="77777777"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D81478">
        <w:rPr>
          <w:rFonts w:ascii="Arial" w:hAnsi="Arial" w:cs="Arial"/>
          <w:bCs/>
        </w:rPr>
      </w:r>
      <w:r w:rsidR="00D81478">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14:paraId="2F7EFB15" w14:textId="77777777"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14:paraId="35731CB6"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D81478">
        <w:rPr>
          <w:rFonts w:ascii="Arial" w:hAnsi="Arial" w:cs="Arial"/>
          <w:bCs/>
        </w:rPr>
      </w:r>
      <w:r w:rsidR="00D81478">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14:paraId="1C2141EB" w14:textId="77777777" w:rsidR="00617062"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D81478">
        <w:rPr>
          <w:rFonts w:ascii="Arial" w:hAnsi="Arial" w:cs="Arial"/>
          <w:bCs/>
        </w:rPr>
      </w:r>
      <w:r w:rsidR="00D81478">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14:paraId="42EA9901" w14:textId="77777777"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3CFCA3E4" w14:textId="77777777"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43282437" w14:textId="77777777"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76022945" w14:textId="77777777"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4BF62D5C" w14:textId="77777777"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3E36EE79" w14:textId="77777777" w:rsidR="00684FF8" w:rsidRDefault="00684FF8" w:rsidP="00684FF8">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74516">
        <w:rPr>
          <w:rFonts w:ascii="Gill Sans MT" w:hAnsi="Gill Sans MT" w:cs="Arial"/>
          <w:b/>
          <w:color w:val="000000"/>
          <w:sz w:val="20"/>
        </w:rPr>
        <w:t>I</w:t>
      </w:r>
    </w:p>
    <w:tbl>
      <w:tblPr>
        <w:tblStyle w:val="Tablaconcuadrcula"/>
        <w:tblW w:w="0" w:type="auto"/>
        <w:tblLayout w:type="fixed"/>
        <w:tblLook w:val="04A0" w:firstRow="1" w:lastRow="0" w:firstColumn="1" w:lastColumn="0" w:noHBand="0" w:noVBand="1"/>
      </w:tblPr>
      <w:tblGrid>
        <w:gridCol w:w="8494"/>
      </w:tblGrid>
      <w:tr w:rsidR="004A3406" w:rsidRPr="002F4B29" w14:paraId="38FC6A81" w14:textId="77777777" w:rsidTr="004A3406">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5C677FCE" w14:textId="77777777" w:rsidR="004A3406" w:rsidRDefault="004A3406" w:rsidP="004A3406">
            <w:pPr>
              <w:pStyle w:val="Ttulo"/>
              <w:pBdr>
                <w:top w:val="single" w:sz="4" w:space="1" w:color="FF0000"/>
              </w:pBdr>
              <w:spacing w:before="0" w:after="0"/>
              <w:jc w:val="both"/>
              <w:rPr>
                <w:rFonts w:ascii="Gill Sans MT" w:hAnsi="Gill Sans MT"/>
                <w:bCs w:val="0"/>
                <w:color w:val="FFFFFF" w:themeColor="background1"/>
                <w:sz w:val="20"/>
                <w:szCs w:val="20"/>
              </w:rPr>
            </w:pPr>
          </w:p>
          <w:p w14:paraId="099EF89A" w14:textId="77777777" w:rsidR="004A3406" w:rsidRDefault="004A3406" w:rsidP="004A3406">
            <w:pPr>
              <w:pStyle w:val="Ttulo"/>
              <w:pBdr>
                <w:top w:val="single" w:sz="4" w:space="1" w:color="FF0000"/>
              </w:pBdr>
              <w:spacing w:before="0" w:after="0"/>
              <w:jc w:val="both"/>
              <w:rPr>
                <w:rFonts w:ascii="Gill Sans MT" w:hAnsi="Gill Sans MT"/>
                <w:bCs w:val="0"/>
                <w:color w:val="FFFFFF" w:themeColor="background1"/>
                <w:sz w:val="20"/>
                <w:szCs w:val="20"/>
              </w:rPr>
            </w:pPr>
            <w:r w:rsidRPr="004A3406">
              <w:rPr>
                <w:rFonts w:ascii="Gill Sans MT" w:hAnsi="Gill Sans MT"/>
                <w:bCs w:val="0"/>
                <w:color w:val="FFFFFF" w:themeColor="background1"/>
                <w:sz w:val="20"/>
                <w:szCs w:val="20"/>
              </w:rPr>
              <w:t>INFOR</w:t>
            </w:r>
            <w:r>
              <w:rPr>
                <w:rFonts w:ascii="Gill Sans MT" w:hAnsi="Gill Sans MT"/>
                <w:bCs w:val="0"/>
                <w:color w:val="FFFFFF" w:themeColor="background1"/>
                <w:sz w:val="20"/>
                <w:szCs w:val="20"/>
              </w:rPr>
              <w:t>MACIÓN SOBRE PROTECCIÓN DE DATOS</w:t>
            </w:r>
          </w:p>
          <w:p w14:paraId="32B3DB9A" w14:textId="77777777" w:rsidR="004A3406" w:rsidRPr="004A3406" w:rsidRDefault="004A3406" w:rsidP="004A3406"/>
        </w:tc>
      </w:tr>
    </w:tbl>
    <w:p w14:paraId="468E9C3F" w14:textId="77777777" w:rsidR="00684FF8" w:rsidRPr="002F34F2" w:rsidRDefault="00684FF8" w:rsidP="00684FF8">
      <w:pPr>
        <w:jc w:val="both"/>
        <w:rPr>
          <w:rFonts w:ascii="Gill Sans MT" w:hAnsi="Gill Sans MT" w:cs="Arial"/>
          <w:color w:val="000000" w:themeColor="text1"/>
          <w:sz w:val="20"/>
          <w:szCs w:val="20"/>
        </w:rPr>
      </w:pPr>
    </w:p>
    <w:p w14:paraId="680CFE5E" w14:textId="77777777" w:rsidR="00EB4C3F" w:rsidRPr="002F34F2" w:rsidRDefault="00EB4C3F" w:rsidP="00AF21B2">
      <w:pPr>
        <w:pStyle w:val="Ttulo"/>
        <w:pBdr>
          <w:top w:val="single" w:sz="4" w:space="0" w:color="FF0000"/>
        </w:pBdr>
        <w:spacing w:before="0" w:after="0"/>
        <w:jc w:val="both"/>
        <w:rPr>
          <w:rFonts w:ascii="Gill Sans MT" w:hAnsi="Gill Sans MT"/>
          <w:bCs w:val="0"/>
          <w:color w:val="000000"/>
          <w:sz w:val="20"/>
          <w:szCs w:val="20"/>
        </w:rPr>
      </w:pPr>
      <w:r w:rsidRPr="002F34F2">
        <w:rPr>
          <w:rFonts w:ascii="Gill Sans MT" w:hAnsi="Gill Sans MT"/>
          <w:bCs w:val="0"/>
          <w:color w:val="000000"/>
          <w:sz w:val="20"/>
          <w:szCs w:val="20"/>
        </w:rPr>
        <w:t>INFORMACIÓN SOBRE PROTECCIÓN DE DATOS</w:t>
      </w:r>
    </w:p>
    <w:p w14:paraId="5587420D" w14:textId="77777777" w:rsidR="00EB4C3F" w:rsidRPr="002F34F2" w:rsidRDefault="00EB4C3F" w:rsidP="00081A9D">
      <w:pPr>
        <w:pStyle w:val="Ttulo"/>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 xml:space="preserve">Responsable del tratamiento: OAL VIVIENDAS MUNICIPALES DE BILBAO </w:t>
      </w:r>
    </w:p>
    <w:p w14:paraId="40FDC7C3" w14:textId="77777777" w:rsidR="00EB4C3F" w:rsidRPr="002F34F2" w:rsidRDefault="00EB4C3F" w:rsidP="00081A9D">
      <w:pPr>
        <w:pStyle w:val="Ttulo"/>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Fines del tratamiento: Gestión de los expedientes de contratación pública del organismo .</w:t>
      </w:r>
    </w:p>
    <w:p w14:paraId="62E551EA" w14:textId="77777777" w:rsidR="00EB4C3F" w:rsidRPr="002F34F2" w:rsidRDefault="00EB4C3F" w:rsidP="00081A9D">
      <w:pPr>
        <w:pStyle w:val="Ttulo"/>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14:paraId="12846231" w14:textId="77777777" w:rsidR="00EB4C3F" w:rsidRPr="002F34F2" w:rsidRDefault="00EB4C3F" w:rsidP="00081A9D">
      <w:pPr>
        <w:pStyle w:val="Ttulo"/>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Personas destinatarias: Los datos personales podrán ser facilitados a terceras entidades en función de los fines descritos.</w:t>
      </w:r>
    </w:p>
    <w:p w14:paraId="7BB79FA7" w14:textId="77777777" w:rsidR="00EB4C3F" w:rsidRPr="002F34F2" w:rsidRDefault="00EB4C3F" w:rsidP="00081A9D">
      <w:pPr>
        <w:pStyle w:val="Ttulo"/>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Derechos: Tiene derecho de acceso, rectificación, supresión de sus datos, y la portabilidad, limitación u oposición, enviando un escrito al OAL VIVIENDAS MUNICIPALES DE BILBAO , así como a reclamar ante la Agencia Vasca de Protección de Datos.</w:t>
      </w:r>
    </w:p>
    <w:p w14:paraId="4E74D02A" w14:textId="77777777" w:rsidR="00EB4C3F" w:rsidRPr="002F34F2" w:rsidRDefault="00EB4C3F" w:rsidP="00081A9D">
      <w:pPr>
        <w:pStyle w:val="Ttulo"/>
        <w:pBdr>
          <w:bottom w:val="single" w:sz="4" w:space="1" w:color="FF0000"/>
        </w:pBdr>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Más información: Perfil del Contratante del OAL VIVIIENDAS MUNICIPALES DE BILBAO.</w:t>
      </w:r>
    </w:p>
    <w:p w14:paraId="7262B6E4" w14:textId="77777777" w:rsidR="00684FF8" w:rsidRPr="002F34F2" w:rsidRDefault="00684FF8" w:rsidP="00081A9D">
      <w:pPr>
        <w:jc w:val="both"/>
        <w:rPr>
          <w:rFonts w:ascii="Gill Sans MT" w:hAnsi="Gill Sans MT"/>
          <w:sz w:val="20"/>
          <w:szCs w:val="20"/>
        </w:rPr>
      </w:pPr>
    </w:p>
    <w:p w14:paraId="500F4EA6" w14:textId="77777777" w:rsidR="00684FF8" w:rsidRPr="00700806" w:rsidRDefault="00684FF8" w:rsidP="00081A9D">
      <w:pPr>
        <w:jc w:val="both"/>
        <w:rPr>
          <w:rFonts w:ascii="Gill Sans MT" w:hAnsi="Gill Sans MT"/>
          <w:b/>
          <w:sz w:val="20"/>
          <w:szCs w:val="20"/>
        </w:rPr>
      </w:pPr>
      <w:r w:rsidRPr="00700806">
        <w:rPr>
          <w:rFonts w:ascii="Gill Sans MT" w:hAnsi="Gill Sans MT"/>
          <w:b/>
          <w:sz w:val="20"/>
          <w:szCs w:val="20"/>
        </w:rPr>
        <w:t>Finalidad y tiempo de conservación de los datos</w:t>
      </w:r>
    </w:p>
    <w:p w14:paraId="76492007" w14:textId="77777777" w:rsidR="00684FF8" w:rsidRPr="002F34F2" w:rsidRDefault="00684FF8" w:rsidP="00081A9D">
      <w:pPr>
        <w:jc w:val="both"/>
        <w:rPr>
          <w:rFonts w:ascii="Gill Sans MT" w:hAnsi="Gill Sans MT"/>
          <w:sz w:val="20"/>
          <w:szCs w:val="20"/>
        </w:rPr>
      </w:pPr>
      <w:r w:rsidRPr="002F34F2">
        <w:rPr>
          <w:rFonts w:ascii="Gill Sans MT" w:hAnsi="Gill Sans MT"/>
          <w:sz w:val="20"/>
          <w:szCs w:val="20"/>
        </w:rPr>
        <w:t>Para la gestión de los expedientes de</w:t>
      </w:r>
      <w:r w:rsidR="00CC62AB" w:rsidRPr="002F34F2">
        <w:rPr>
          <w:rFonts w:ascii="Gill Sans MT" w:hAnsi="Gill Sans MT"/>
          <w:sz w:val="20"/>
          <w:szCs w:val="20"/>
        </w:rPr>
        <w:t>l OAL VIVIENDAS MUNICIPALES DE BILBAO</w:t>
      </w:r>
      <w:r w:rsidRPr="002F34F2">
        <w:rPr>
          <w:rFonts w:ascii="Gill Sans MT" w:hAnsi="Gill Sans MT"/>
          <w:sz w:val="20"/>
          <w:szCs w:val="20"/>
        </w:rPr>
        <w:t>.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14:paraId="6E5E91B2" w14:textId="77777777" w:rsidR="00684FF8" w:rsidRPr="002F34F2" w:rsidRDefault="00684FF8" w:rsidP="00081A9D">
      <w:pPr>
        <w:jc w:val="both"/>
        <w:rPr>
          <w:rFonts w:ascii="Gill Sans MT" w:hAnsi="Gill Sans MT"/>
          <w:sz w:val="20"/>
          <w:szCs w:val="20"/>
        </w:rPr>
      </w:pPr>
    </w:p>
    <w:p w14:paraId="3D083BE5" w14:textId="77777777" w:rsidR="00684FF8" w:rsidRPr="00700806" w:rsidRDefault="00684FF8" w:rsidP="00081A9D">
      <w:pPr>
        <w:jc w:val="both"/>
        <w:rPr>
          <w:rFonts w:ascii="Gill Sans MT" w:hAnsi="Gill Sans MT"/>
          <w:b/>
          <w:sz w:val="20"/>
          <w:szCs w:val="20"/>
        </w:rPr>
      </w:pPr>
      <w:r w:rsidRPr="00700806">
        <w:rPr>
          <w:rFonts w:ascii="Gill Sans MT" w:hAnsi="Gill Sans MT"/>
          <w:b/>
          <w:sz w:val="20"/>
          <w:szCs w:val="20"/>
        </w:rPr>
        <w:t>Legitimación del tratamiento</w:t>
      </w:r>
    </w:p>
    <w:p w14:paraId="7FEE9F1F" w14:textId="77777777" w:rsidR="00684FF8" w:rsidRPr="002F34F2" w:rsidRDefault="00684FF8" w:rsidP="00081A9D">
      <w:pPr>
        <w:jc w:val="both"/>
        <w:rPr>
          <w:rFonts w:ascii="Gill Sans MT" w:hAnsi="Gill Sans MT"/>
          <w:sz w:val="20"/>
          <w:szCs w:val="20"/>
        </w:rPr>
      </w:pPr>
      <w:r w:rsidRPr="002F34F2">
        <w:rPr>
          <w:rFonts w:ascii="Gill Sans MT" w:hAnsi="Gill Sans MT"/>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14:paraId="005B6DCA" w14:textId="77777777" w:rsidR="00684FF8" w:rsidRPr="002F34F2" w:rsidRDefault="00684FF8" w:rsidP="00081A9D">
      <w:pPr>
        <w:jc w:val="both"/>
        <w:rPr>
          <w:rFonts w:ascii="Gill Sans MT" w:hAnsi="Gill Sans MT"/>
          <w:sz w:val="20"/>
          <w:szCs w:val="20"/>
        </w:rPr>
      </w:pPr>
      <w:proofErr w:type="gramStart"/>
      <w:r w:rsidRPr="002F34F2">
        <w:rPr>
          <w:rFonts w:ascii="Gill Sans MT" w:hAnsi="Gill Sans MT"/>
          <w:sz w:val="20"/>
          <w:szCs w:val="20"/>
        </w:rPr>
        <w:t>Igualmente</w:t>
      </w:r>
      <w:proofErr w:type="gramEnd"/>
      <w:r w:rsidRPr="002F34F2">
        <w:rPr>
          <w:rFonts w:ascii="Gill Sans MT" w:hAnsi="Gill Sans MT"/>
          <w:sz w:val="20"/>
          <w:szCs w:val="20"/>
        </w:rPr>
        <w:t xml:space="preserve"> el tratamiento es necesario para el cumplimiento de obligaciones legales de la Ley 39/2015, de Régimen Jurídico del Procedimiento Administrativo Común. </w:t>
      </w:r>
    </w:p>
    <w:p w14:paraId="4E8F85DF" w14:textId="77777777" w:rsidR="00684FF8" w:rsidRPr="002F34F2" w:rsidRDefault="00684FF8" w:rsidP="00081A9D">
      <w:pPr>
        <w:jc w:val="both"/>
        <w:rPr>
          <w:rFonts w:ascii="Gill Sans MT" w:hAnsi="Gill Sans MT"/>
          <w:sz w:val="20"/>
          <w:szCs w:val="20"/>
        </w:rPr>
      </w:pPr>
    </w:p>
    <w:p w14:paraId="730F8B49" w14:textId="77777777" w:rsidR="00684FF8" w:rsidRPr="00700806" w:rsidRDefault="00684FF8" w:rsidP="00081A9D">
      <w:pPr>
        <w:jc w:val="both"/>
        <w:rPr>
          <w:rFonts w:ascii="Gill Sans MT" w:hAnsi="Gill Sans MT"/>
          <w:b/>
          <w:sz w:val="20"/>
          <w:szCs w:val="20"/>
        </w:rPr>
      </w:pPr>
      <w:r w:rsidRPr="00700806">
        <w:rPr>
          <w:rFonts w:ascii="Gill Sans MT" w:hAnsi="Gill Sans MT"/>
          <w:b/>
          <w:sz w:val="20"/>
          <w:szCs w:val="20"/>
        </w:rPr>
        <w:t>Comunicaciones de datos</w:t>
      </w:r>
    </w:p>
    <w:p w14:paraId="365F5E7D" w14:textId="77777777" w:rsidR="00684FF8" w:rsidRPr="002F34F2" w:rsidRDefault="00684FF8" w:rsidP="00081A9D">
      <w:pPr>
        <w:jc w:val="both"/>
        <w:rPr>
          <w:rFonts w:ascii="Gill Sans MT" w:hAnsi="Gill Sans MT"/>
          <w:sz w:val="20"/>
          <w:szCs w:val="20"/>
        </w:rPr>
      </w:pPr>
      <w:r w:rsidRPr="002F34F2">
        <w:rPr>
          <w:rFonts w:ascii="Gill Sans MT" w:hAnsi="Gill Sans MT"/>
          <w:sz w:val="20"/>
          <w:szCs w:val="20"/>
        </w:rPr>
        <w:t>Los datos podrán ser facilitados a Órganos Judiciales, Gobierno Vasco, Organismos de la seguridad social, Hacienda pública y administración tributaria, Tribunal de cuentas o Personas interesadas legítimas.</w:t>
      </w:r>
    </w:p>
    <w:p w14:paraId="03B8BBB4" w14:textId="77777777" w:rsidR="00CC62AB" w:rsidRPr="002F34F2" w:rsidRDefault="00CC62AB" w:rsidP="00081A9D">
      <w:pPr>
        <w:jc w:val="both"/>
        <w:rPr>
          <w:rFonts w:ascii="Gill Sans MT" w:hAnsi="Gill Sans MT"/>
          <w:sz w:val="20"/>
          <w:szCs w:val="20"/>
        </w:rPr>
      </w:pPr>
    </w:p>
    <w:p w14:paraId="61059725" w14:textId="77777777" w:rsidR="00684FF8" w:rsidRPr="00700806" w:rsidRDefault="00684FF8" w:rsidP="00081A9D">
      <w:pPr>
        <w:jc w:val="both"/>
        <w:rPr>
          <w:rFonts w:ascii="Gill Sans MT" w:hAnsi="Gill Sans MT"/>
          <w:b/>
          <w:sz w:val="20"/>
          <w:szCs w:val="20"/>
        </w:rPr>
      </w:pPr>
      <w:r w:rsidRPr="00700806">
        <w:rPr>
          <w:rFonts w:ascii="Gill Sans MT" w:hAnsi="Gill Sans MT"/>
          <w:b/>
          <w:sz w:val="20"/>
          <w:szCs w:val="20"/>
        </w:rPr>
        <w:t xml:space="preserve">¿Cuáles son los </w:t>
      </w:r>
      <w:proofErr w:type="gramStart"/>
      <w:r w:rsidRPr="00700806">
        <w:rPr>
          <w:rFonts w:ascii="Gill Sans MT" w:hAnsi="Gill Sans MT"/>
          <w:b/>
          <w:sz w:val="20"/>
          <w:szCs w:val="20"/>
        </w:rPr>
        <w:t>derechos  de</w:t>
      </w:r>
      <w:proofErr w:type="gramEnd"/>
      <w:r w:rsidRPr="00700806">
        <w:rPr>
          <w:rFonts w:ascii="Gill Sans MT" w:hAnsi="Gill Sans MT"/>
          <w:b/>
          <w:sz w:val="20"/>
          <w:szCs w:val="20"/>
        </w:rPr>
        <w:t xml:space="preserve"> las personas?</w:t>
      </w:r>
    </w:p>
    <w:p w14:paraId="2E844D78" w14:textId="77777777" w:rsidR="00684FF8" w:rsidRPr="002F34F2" w:rsidRDefault="00684FF8" w:rsidP="00081A9D">
      <w:pPr>
        <w:jc w:val="both"/>
        <w:rPr>
          <w:rFonts w:ascii="Gill Sans MT" w:hAnsi="Gill Sans MT"/>
          <w:sz w:val="20"/>
          <w:szCs w:val="20"/>
        </w:rPr>
      </w:pPr>
      <w:r w:rsidRPr="002F34F2">
        <w:rPr>
          <w:rFonts w:ascii="Gill Sans MT" w:hAnsi="Gill Sans MT"/>
          <w:sz w:val="20"/>
          <w:szCs w:val="20"/>
        </w:rPr>
        <w:t>Las personas interesadas tienen los siguientes derechos:</w:t>
      </w:r>
    </w:p>
    <w:p w14:paraId="249CC512" w14:textId="77777777" w:rsidR="00684FF8" w:rsidRPr="002F34F2" w:rsidRDefault="00684FF8" w:rsidP="00081A9D">
      <w:pPr>
        <w:jc w:val="both"/>
        <w:rPr>
          <w:rFonts w:ascii="Gill Sans MT" w:hAnsi="Gill Sans MT"/>
          <w:sz w:val="20"/>
          <w:szCs w:val="20"/>
        </w:rPr>
      </w:pPr>
      <w:r w:rsidRPr="002F34F2">
        <w:rPr>
          <w:rFonts w:ascii="Gill Sans MT" w:hAnsi="Gill Sans MT"/>
          <w:sz w:val="20"/>
          <w:szCs w:val="20"/>
        </w:rPr>
        <w:t xml:space="preserve">A acceder, rectificar, </w:t>
      </w:r>
      <w:proofErr w:type="gramStart"/>
      <w:r w:rsidRPr="002F34F2">
        <w:rPr>
          <w:rFonts w:ascii="Gill Sans MT" w:hAnsi="Gill Sans MT"/>
          <w:sz w:val="20"/>
          <w:szCs w:val="20"/>
        </w:rPr>
        <w:t>suprimir  los</w:t>
      </w:r>
      <w:proofErr w:type="gramEnd"/>
      <w:r w:rsidRPr="002F34F2">
        <w:rPr>
          <w:rFonts w:ascii="Gill Sans MT" w:hAnsi="Gill Sans MT"/>
          <w:sz w:val="20"/>
          <w:szCs w:val="20"/>
        </w:rPr>
        <w:t xml:space="preserve"> datos, y también, limitar u oponerse a su tratamiento. Para poder ejercerse estos derechos debe enviarse un escrito a la dirección del </w:t>
      </w:r>
      <w:proofErr w:type="gramStart"/>
      <w:r w:rsidRPr="002F34F2">
        <w:rPr>
          <w:rFonts w:ascii="Gill Sans MT" w:hAnsi="Gill Sans MT"/>
          <w:sz w:val="20"/>
          <w:szCs w:val="20"/>
        </w:rPr>
        <w:t>Responsable</w:t>
      </w:r>
      <w:proofErr w:type="gramEnd"/>
      <w:r w:rsidRPr="002F34F2">
        <w:rPr>
          <w:rFonts w:ascii="Gill Sans MT" w:hAnsi="Gill Sans MT"/>
          <w:sz w:val="20"/>
          <w:szCs w:val="20"/>
        </w:rPr>
        <w:t xml:space="preserve"> de Tratamiento, previa acreditación de su identidad o acudir a</w:t>
      </w:r>
      <w:r w:rsidR="002F34F2" w:rsidRPr="002F34F2">
        <w:rPr>
          <w:rFonts w:ascii="Gill Sans MT" w:hAnsi="Gill Sans MT"/>
          <w:sz w:val="20"/>
          <w:szCs w:val="20"/>
        </w:rPr>
        <w:t>l OAL VIVIENDAS MUNICIPALES</w:t>
      </w:r>
      <w:r w:rsidR="002F34F2">
        <w:rPr>
          <w:rFonts w:ascii="Gill Sans MT" w:hAnsi="Gill Sans MT"/>
          <w:sz w:val="20"/>
          <w:szCs w:val="20"/>
        </w:rPr>
        <w:t xml:space="preserve"> DE BILBAO</w:t>
      </w:r>
      <w:r w:rsidR="002F34F2" w:rsidRPr="002F34F2">
        <w:rPr>
          <w:rFonts w:ascii="Gill Sans MT" w:hAnsi="Gill Sans MT"/>
          <w:sz w:val="20"/>
          <w:szCs w:val="20"/>
        </w:rPr>
        <w:t>.</w:t>
      </w:r>
    </w:p>
    <w:p w14:paraId="2D40FA2A" w14:textId="77777777" w:rsidR="00684FF8" w:rsidRDefault="00684FF8" w:rsidP="00081A9D">
      <w:pPr>
        <w:jc w:val="both"/>
        <w:rPr>
          <w:rFonts w:ascii="Gill Sans MT" w:hAnsi="Gill Sans MT"/>
          <w:sz w:val="20"/>
          <w:szCs w:val="20"/>
        </w:rPr>
      </w:pPr>
      <w:proofErr w:type="gramStart"/>
      <w:r w:rsidRPr="002F34F2">
        <w:rPr>
          <w:rFonts w:ascii="Gill Sans MT" w:hAnsi="Gill Sans MT"/>
          <w:sz w:val="20"/>
          <w:szCs w:val="20"/>
        </w:rPr>
        <w:t>A  reclamar</w:t>
      </w:r>
      <w:proofErr w:type="gramEnd"/>
      <w:r w:rsidRPr="002F34F2">
        <w:rPr>
          <w:rFonts w:ascii="Gill Sans MT" w:hAnsi="Gill Sans MT"/>
          <w:sz w:val="20"/>
          <w:szCs w:val="20"/>
        </w:rPr>
        <w:t xml:space="preserve"> ante la Agencia Vasca de Protección de Datos.</w:t>
      </w:r>
    </w:p>
    <w:p w14:paraId="30C9E0B2" w14:textId="77777777" w:rsidR="00FE5CEE" w:rsidRDefault="00FE5CEE" w:rsidP="00081A9D">
      <w:pPr>
        <w:jc w:val="both"/>
        <w:rPr>
          <w:rFonts w:ascii="Gill Sans MT" w:hAnsi="Gill Sans MT"/>
          <w:sz w:val="20"/>
          <w:szCs w:val="20"/>
        </w:rPr>
      </w:pPr>
    </w:p>
    <w:p w14:paraId="4BBDD26C" w14:textId="77777777" w:rsidR="00FE5CEE" w:rsidRDefault="00FE5CEE" w:rsidP="00081A9D">
      <w:pPr>
        <w:jc w:val="both"/>
        <w:rPr>
          <w:rFonts w:ascii="Gill Sans MT" w:hAnsi="Gill Sans MT"/>
          <w:sz w:val="20"/>
          <w:szCs w:val="20"/>
        </w:rPr>
      </w:pPr>
    </w:p>
    <w:p w14:paraId="4C3E5732" w14:textId="77777777" w:rsidR="00FE5CEE" w:rsidRDefault="00FE5CEE" w:rsidP="00081A9D">
      <w:pPr>
        <w:jc w:val="both"/>
        <w:rPr>
          <w:rFonts w:ascii="Gill Sans MT" w:hAnsi="Gill Sans MT"/>
          <w:sz w:val="20"/>
          <w:szCs w:val="20"/>
        </w:rPr>
      </w:pPr>
    </w:p>
    <w:p w14:paraId="0EA3EA77" w14:textId="77777777" w:rsidR="00FE5CEE" w:rsidRDefault="00FE5CEE" w:rsidP="00081A9D">
      <w:pPr>
        <w:jc w:val="both"/>
        <w:rPr>
          <w:rFonts w:ascii="Gill Sans MT" w:hAnsi="Gill Sans MT"/>
          <w:sz w:val="20"/>
          <w:szCs w:val="20"/>
        </w:rPr>
      </w:pPr>
    </w:p>
    <w:p w14:paraId="41668DC7" w14:textId="77777777" w:rsidR="00FE5CEE" w:rsidRDefault="00FE5CEE" w:rsidP="00081A9D">
      <w:pPr>
        <w:jc w:val="both"/>
        <w:rPr>
          <w:rFonts w:ascii="Gill Sans MT" w:hAnsi="Gill Sans MT"/>
          <w:sz w:val="20"/>
          <w:szCs w:val="20"/>
        </w:rPr>
      </w:pPr>
    </w:p>
    <w:p w14:paraId="1659EE20" w14:textId="77777777" w:rsidR="00FE5CEE" w:rsidRDefault="00FE5CEE" w:rsidP="00081A9D">
      <w:pPr>
        <w:jc w:val="both"/>
        <w:rPr>
          <w:rFonts w:ascii="Gill Sans MT" w:hAnsi="Gill Sans MT"/>
          <w:sz w:val="20"/>
          <w:szCs w:val="20"/>
        </w:rPr>
      </w:pPr>
    </w:p>
    <w:p w14:paraId="13110B82" w14:textId="77777777" w:rsidR="00FE5CEE" w:rsidRDefault="00FE5CEE" w:rsidP="00081A9D">
      <w:pPr>
        <w:jc w:val="both"/>
        <w:rPr>
          <w:rFonts w:ascii="Gill Sans MT" w:hAnsi="Gill Sans MT"/>
          <w:sz w:val="20"/>
          <w:szCs w:val="20"/>
        </w:rPr>
      </w:pPr>
    </w:p>
    <w:p w14:paraId="0FF33174" w14:textId="77777777" w:rsidR="00FE5CEE" w:rsidRDefault="00FE5CEE" w:rsidP="00081A9D">
      <w:pPr>
        <w:jc w:val="both"/>
        <w:rPr>
          <w:rFonts w:ascii="Gill Sans MT" w:hAnsi="Gill Sans MT"/>
          <w:sz w:val="20"/>
          <w:szCs w:val="20"/>
        </w:rPr>
      </w:pPr>
    </w:p>
    <w:p w14:paraId="7FBCDD98" w14:textId="77777777" w:rsidR="00FE5CEE" w:rsidRDefault="00FE5CEE" w:rsidP="00081A9D">
      <w:pPr>
        <w:jc w:val="both"/>
        <w:rPr>
          <w:rFonts w:ascii="Gill Sans MT" w:hAnsi="Gill Sans MT"/>
          <w:sz w:val="20"/>
          <w:szCs w:val="20"/>
        </w:rPr>
      </w:pPr>
    </w:p>
    <w:p w14:paraId="0B8E01BD" w14:textId="77777777" w:rsidR="00FE5CEE" w:rsidRPr="00BD37B1" w:rsidRDefault="00FE5CEE" w:rsidP="00FE5CEE">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14:paraId="61E56A54" w14:textId="77777777" w:rsidR="00FE5CEE" w:rsidRPr="00F34D9E" w:rsidRDefault="00FE5CEE" w:rsidP="00FE5CEE">
      <w:pPr>
        <w:autoSpaceDE w:val="0"/>
        <w:autoSpaceDN w:val="0"/>
        <w:adjustRightInd w:val="0"/>
        <w:spacing w:before="240" w:after="240" w:line="240" w:lineRule="exact"/>
        <w:jc w:val="both"/>
        <w:rPr>
          <w:rFonts w:ascii="Gill Sans MT" w:hAnsi="Gill Sans MT" w:cs="Arial"/>
          <w:b/>
          <w:bCs/>
          <w:color w:val="FFFFFF" w:themeColor="background1"/>
          <w:sz w:val="20"/>
          <w:szCs w:val="20"/>
        </w:rPr>
      </w:pPr>
      <w:r w:rsidRPr="00F34D9E">
        <w:rPr>
          <w:rFonts w:ascii="Gill Sans MT" w:hAnsi="Gill Sans MT" w:cs="Arial"/>
          <w:b/>
          <w:bCs/>
          <w:color w:val="FFFFFF" w:themeColor="background1"/>
          <w:sz w:val="20"/>
          <w:szCs w:val="20"/>
          <w:highlight w:val="red"/>
        </w:rPr>
        <w:t xml:space="preserve">INSTRUCCIONES PARA SEGUIMIENTO DEL </w:t>
      </w:r>
      <w:proofErr w:type="gramStart"/>
      <w:r w:rsidRPr="00F34D9E">
        <w:rPr>
          <w:rFonts w:ascii="Gill Sans MT" w:hAnsi="Gill Sans MT" w:cs="Arial"/>
          <w:b/>
          <w:bCs/>
          <w:color w:val="FFFFFF" w:themeColor="background1"/>
          <w:sz w:val="20"/>
          <w:szCs w:val="20"/>
          <w:highlight w:val="red"/>
        </w:rPr>
        <w:t>CUMPLIMIENTO  DE</w:t>
      </w:r>
      <w:proofErr w:type="gramEnd"/>
      <w:r w:rsidRPr="00F34D9E">
        <w:rPr>
          <w:rFonts w:ascii="Gill Sans MT" w:hAnsi="Gill Sans MT" w:cs="Arial"/>
          <w:b/>
          <w:bCs/>
          <w:color w:val="FFFFFF" w:themeColor="background1"/>
          <w:sz w:val="20"/>
          <w:szCs w:val="20"/>
          <w:highlight w:val="red"/>
        </w:rPr>
        <w:t xml:space="preserve"> CRITERIOS SOCIALES</w:t>
      </w:r>
      <w:r w:rsidRPr="00F34D9E">
        <w:rPr>
          <w:rFonts w:ascii="Gill Sans MT" w:hAnsi="Gill Sans MT" w:cs="Arial"/>
          <w:b/>
          <w:bCs/>
          <w:color w:val="FFFFFF" w:themeColor="background1"/>
          <w:sz w:val="20"/>
          <w:szCs w:val="20"/>
        </w:rPr>
        <w:t xml:space="preserve"> </w:t>
      </w:r>
    </w:p>
    <w:p w14:paraId="392CFAF9" w14:textId="77777777" w:rsidR="00FE5CEE" w:rsidRPr="00BD37B1" w:rsidRDefault="00FE5CEE" w:rsidP="00FE5CEE">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w:t>
      </w:r>
      <w:proofErr w:type="gramStart"/>
      <w:r w:rsidRPr="00BD37B1">
        <w:rPr>
          <w:rFonts w:ascii="Gill Sans MT" w:hAnsi="Gill Sans MT" w:cs="Arial"/>
          <w:bCs/>
          <w:color w:val="000000"/>
          <w:sz w:val="20"/>
          <w:szCs w:val="20"/>
        </w:rPr>
        <w:t>contrato  incorpore</w:t>
      </w:r>
      <w:proofErr w:type="gramEnd"/>
      <w:r w:rsidRPr="00BD37B1">
        <w:rPr>
          <w:rFonts w:ascii="Gill Sans MT" w:hAnsi="Gill Sans MT" w:cs="Arial"/>
          <w:bCs/>
          <w:color w:val="000000"/>
          <w:sz w:val="20"/>
          <w:szCs w:val="20"/>
        </w:rPr>
        <w:t xml:space="preserve"> compromisos de cumplimiento de criterios sociales  que  han sido evaluados y valorados en la adjudicación del contrato, el adjudicatario asume la obligación de presentación de la documentación que a continuación se exige según el criterio social  comprometido. </w:t>
      </w:r>
    </w:p>
    <w:p w14:paraId="0DA4EFDD" w14:textId="77777777" w:rsidR="00FE5CEE" w:rsidRPr="00BD37B1" w:rsidRDefault="00FE5CEE" w:rsidP="00FE5CEE">
      <w:pPr>
        <w:tabs>
          <w:tab w:val="left" w:pos="9923"/>
        </w:tabs>
        <w:spacing w:before="120" w:after="60" w:line="240" w:lineRule="exact"/>
        <w:ind w:right="170"/>
        <w:contextualSpacing/>
        <w:jc w:val="both"/>
        <w:rPr>
          <w:rFonts w:ascii="Gill Sans MT" w:hAnsi="Gill Sans MT" w:cs="Arial"/>
          <w:bCs/>
          <w:color w:val="000000"/>
          <w:sz w:val="20"/>
          <w:szCs w:val="20"/>
        </w:rPr>
      </w:pPr>
    </w:p>
    <w:p w14:paraId="0B9296C1" w14:textId="77777777" w:rsidR="00FE5CEE" w:rsidRPr="00BD37B1" w:rsidRDefault="00FE5CEE" w:rsidP="00FE5CEE">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proofErr w:type="gramStart"/>
      <w:r w:rsidRPr="00BD37B1">
        <w:rPr>
          <w:rFonts w:ascii="Gill Sans MT" w:eastAsiaTheme="majorEastAsia" w:hAnsi="Gill Sans MT" w:cstheme="majorBidi"/>
          <w:b/>
          <w:color w:val="000000" w:themeColor="text1"/>
          <w:w w:val="105"/>
          <w:sz w:val="20"/>
          <w:szCs w:val="20"/>
          <w:lang w:val="es-ES_tradnl" w:eastAsia="en-US"/>
        </w:rPr>
        <w:t>CA.E</w:t>
      </w:r>
      <w:proofErr w:type="gramEnd"/>
      <w:r w:rsidRPr="00BD37B1">
        <w:rPr>
          <w:rFonts w:ascii="Gill Sans MT" w:eastAsiaTheme="majorEastAsia" w:hAnsi="Gill Sans MT" w:cstheme="majorBidi"/>
          <w:b/>
          <w:color w:val="000000" w:themeColor="text1"/>
          <w:w w:val="105"/>
          <w:sz w:val="20"/>
          <w:szCs w:val="20"/>
          <w:lang w:val="es-ES_tradnl" w:eastAsia="en-US"/>
        </w:rPr>
        <w:t xml:space="preserve"> .1.  VALORACIÓN DE EMPLEO ESTABLE  </w:t>
      </w:r>
    </w:p>
    <w:tbl>
      <w:tblPr>
        <w:tblStyle w:val="Tablaconcuadrcula1"/>
        <w:tblW w:w="0" w:type="auto"/>
        <w:tblLook w:val="04A0" w:firstRow="1" w:lastRow="0" w:firstColumn="1" w:lastColumn="0" w:noHBand="0" w:noVBand="1"/>
      </w:tblPr>
      <w:tblGrid>
        <w:gridCol w:w="9062"/>
      </w:tblGrid>
      <w:tr w:rsidR="00FE5CEE" w:rsidRPr="00BD37B1" w14:paraId="777E78C1" w14:textId="77777777" w:rsidTr="004E7D6E">
        <w:tc>
          <w:tcPr>
            <w:tcW w:w="10300" w:type="dxa"/>
          </w:tcPr>
          <w:p w14:paraId="11AE16B3"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5EA9876C"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14:paraId="28BD357E" w14:textId="77777777" w:rsidR="00FE5CEE" w:rsidRPr="00BD37B1" w:rsidRDefault="00FE5CEE" w:rsidP="004E7D6E">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w:t>
            </w:r>
            <w:proofErr w:type="gramStart"/>
            <w:r w:rsidRPr="00BD37B1">
              <w:rPr>
                <w:rFonts w:ascii="Gill Sans MT" w:eastAsiaTheme="minorHAnsi" w:hAnsi="Gill Sans MT" w:cstheme="minorBidi"/>
                <w:color w:val="000000" w:themeColor="text1"/>
                <w:sz w:val="20"/>
                <w:szCs w:val="20"/>
                <w:lang w:eastAsia="en-US"/>
              </w:rPr>
              <w:t>Alta)  emitido</w:t>
            </w:r>
            <w:proofErr w:type="gramEnd"/>
            <w:r w:rsidRPr="00BD37B1">
              <w:rPr>
                <w:rFonts w:ascii="Gill Sans MT" w:eastAsiaTheme="minorHAnsi" w:hAnsi="Gill Sans MT" w:cstheme="minorBidi"/>
                <w:color w:val="000000" w:themeColor="text1"/>
                <w:sz w:val="20"/>
                <w:szCs w:val="20"/>
                <w:lang w:eastAsia="en-US"/>
              </w:rPr>
              <w:t xml:space="preserve"> por la Seguridad Social,  en la cuenta  de cotización de la empresa licitadora </w:t>
            </w:r>
          </w:p>
          <w:p w14:paraId="7DB9F4E4"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p>
          <w:p w14:paraId="61F4D207"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Verificación por </w:t>
            </w:r>
            <w:r w:rsidR="00B44E23">
              <w:rPr>
                <w:rFonts w:ascii="Gill Sans MT" w:eastAsiaTheme="minorHAnsi" w:hAnsi="Gill Sans MT" w:cstheme="minorBidi"/>
                <w:color w:val="000000" w:themeColor="text1"/>
                <w:sz w:val="20"/>
                <w:szCs w:val="20"/>
                <w:lang w:eastAsia="en-US"/>
              </w:rPr>
              <w:t>El responsable en OAL del contrato</w:t>
            </w:r>
            <w:r w:rsidRPr="00BD37B1">
              <w:rPr>
                <w:rFonts w:ascii="Gill Sans MT" w:eastAsiaTheme="minorHAnsi" w:hAnsi="Gill Sans MT" w:cstheme="minorBidi"/>
                <w:color w:val="000000" w:themeColor="text1"/>
                <w:sz w:val="20"/>
                <w:szCs w:val="20"/>
                <w:lang w:eastAsia="en-US"/>
              </w:rPr>
              <w:t>:</w:t>
            </w:r>
          </w:p>
          <w:p w14:paraId="082A327C" w14:textId="77777777"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14:paraId="55DF6DA7" w14:textId="77777777" w:rsidR="00FE5CEE" w:rsidRPr="00BD37B1" w:rsidRDefault="00FE5CEE" w:rsidP="004E7D6E">
            <w:pPr>
              <w:spacing w:before="60" w:after="60"/>
              <w:jc w:val="both"/>
              <w:rPr>
                <w:rFonts w:ascii="Gill Sans MT" w:eastAsiaTheme="minorHAnsi" w:hAnsi="Gill Sans MT" w:cstheme="minorBidi"/>
                <w:color w:val="000000" w:themeColor="text1"/>
                <w:w w:val="105"/>
                <w:sz w:val="20"/>
                <w:szCs w:val="20"/>
                <w:lang w:val="es-ES_tradnl" w:eastAsia="en-US"/>
              </w:rPr>
            </w:pPr>
          </w:p>
        </w:tc>
      </w:tr>
    </w:tbl>
    <w:p w14:paraId="49EB8331" w14:textId="77777777" w:rsidR="00FE5CEE" w:rsidRPr="00BD37B1" w:rsidRDefault="00FE5CEE" w:rsidP="00FE5CEE">
      <w:pPr>
        <w:spacing w:before="60" w:after="60"/>
        <w:jc w:val="both"/>
        <w:rPr>
          <w:rFonts w:ascii="Gill Sans MT" w:eastAsiaTheme="minorHAnsi" w:hAnsi="Gill Sans MT" w:cstheme="minorBidi"/>
          <w:color w:val="000000" w:themeColor="text1"/>
          <w:sz w:val="20"/>
          <w:szCs w:val="20"/>
          <w:lang w:eastAsia="en-US"/>
        </w:rPr>
      </w:pPr>
    </w:p>
    <w:p w14:paraId="6B14CB09" w14:textId="77777777" w:rsidR="00FE5CEE" w:rsidRPr="00BD37B1" w:rsidRDefault="00FE5CEE" w:rsidP="00FE5CEE">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w:t>
      </w:r>
      <w:proofErr w:type="gramStart"/>
      <w:r w:rsidRPr="00BD37B1">
        <w:rPr>
          <w:rFonts w:ascii="Gill Sans MT" w:eastAsiaTheme="majorEastAsia" w:hAnsi="Gill Sans MT" w:cstheme="majorBidi"/>
          <w:b/>
          <w:color w:val="000000" w:themeColor="text1"/>
          <w:w w:val="105"/>
          <w:sz w:val="20"/>
          <w:szCs w:val="20"/>
          <w:lang w:val="es-ES_tradnl" w:eastAsia="en-US"/>
        </w:rPr>
        <w:t>.VALORACIÓN</w:t>
      </w:r>
      <w:proofErr w:type="gramEnd"/>
      <w:r w:rsidRPr="00BD37B1">
        <w:rPr>
          <w:rFonts w:ascii="Gill Sans MT" w:eastAsiaTheme="majorEastAsia" w:hAnsi="Gill Sans MT" w:cstheme="majorBidi"/>
          <w:b/>
          <w:color w:val="000000" w:themeColor="text1"/>
          <w:w w:val="105"/>
          <w:sz w:val="20"/>
          <w:szCs w:val="20"/>
          <w:lang w:val="es-ES_tradnl" w:eastAsia="en-US"/>
        </w:rPr>
        <w:t xml:space="preserve"> DE FORMACIÓN </w:t>
      </w:r>
    </w:p>
    <w:tbl>
      <w:tblPr>
        <w:tblStyle w:val="Tablaconcuadrcula1"/>
        <w:tblW w:w="0" w:type="auto"/>
        <w:tblLook w:val="04A0" w:firstRow="1" w:lastRow="0" w:firstColumn="1" w:lastColumn="0" w:noHBand="0" w:noVBand="1"/>
      </w:tblPr>
      <w:tblGrid>
        <w:gridCol w:w="9062"/>
      </w:tblGrid>
      <w:tr w:rsidR="00FE5CEE" w:rsidRPr="00BD37B1" w14:paraId="1BEA029F" w14:textId="77777777" w:rsidTr="004E7D6E">
        <w:tc>
          <w:tcPr>
            <w:tcW w:w="10300" w:type="dxa"/>
          </w:tcPr>
          <w:p w14:paraId="17BE091D"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7070664A" w14:textId="77777777"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w:t>
            </w:r>
            <w:proofErr w:type="gramStart"/>
            <w:r w:rsidRPr="00BD37B1">
              <w:rPr>
                <w:rFonts w:ascii="Gill Sans MT" w:eastAsiaTheme="minorHAnsi" w:hAnsi="Gill Sans MT" w:cstheme="minorBidi"/>
                <w:color w:val="000000" w:themeColor="text1"/>
                <w:sz w:val="20"/>
                <w:szCs w:val="20"/>
                <w:lang w:eastAsia="en-US"/>
              </w:rPr>
              <w:t>aportará  certificado</w:t>
            </w:r>
            <w:proofErr w:type="gramEnd"/>
            <w:r w:rsidRPr="00BD37B1">
              <w:rPr>
                <w:rFonts w:ascii="Gill Sans MT" w:eastAsiaTheme="minorHAnsi" w:hAnsi="Gill Sans MT" w:cstheme="minorBidi"/>
                <w:color w:val="000000" w:themeColor="text1"/>
                <w:sz w:val="20"/>
                <w:szCs w:val="20"/>
                <w:lang w:eastAsia="en-US"/>
              </w:rPr>
              <w:t xml:space="preserve"> expedido por empresa o persona formadora indicativa de contenidos y duración y personas asistentes </w:t>
            </w:r>
          </w:p>
          <w:p w14:paraId="23110D09" w14:textId="77777777"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p>
          <w:p w14:paraId="602DD853" w14:textId="77777777"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Verificación por </w:t>
            </w:r>
            <w:r w:rsidR="00B44E23">
              <w:rPr>
                <w:rFonts w:ascii="Gill Sans MT" w:eastAsiaTheme="minorHAnsi" w:hAnsi="Gill Sans MT" w:cstheme="minorBidi"/>
                <w:color w:val="000000" w:themeColor="text1"/>
                <w:sz w:val="20"/>
                <w:szCs w:val="20"/>
                <w:lang w:eastAsia="en-US"/>
              </w:rPr>
              <w:t>El responsable en OAL del contrato</w:t>
            </w:r>
            <w:r w:rsidRPr="00BD37B1">
              <w:rPr>
                <w:rFonts w:ascii="Gill Sans MT" w:eastAsiaTheme="minorHAnsi" w:hAnsi="Gill Sans MT" w:cstheme="minorBidi"/>
                <w:color w:val="000000" w:themeColor="text1"/>
                <w:sz w:val="20"/>
                <w:szCs w:val="20"/>
                <w:lang w:eastAsia="en-US"/>
              </w:rPr>
              <w:t>:</w:t>
            </w:r>
          </w:p>
          <w:p w14:paraId="59D0E1FC"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14:paraId="3D7A67B9" w14:textId="77777777" w:rsidR="00FE5CEE" w:rsidRPr="00BD37B1" w:rsidRDefault="00FE5CEE" w:rsidP="004E7D6E">
            <w:pPr>
              <w:spacing w:before="60" w:after="60" w:line="256" w:lineRule="auto"/>
              <w:rPr>
                <w:rFonts w:ascii="Gill Sans MT" w:eastAsiaTheme="minorHAnsi" w:hAnsi="Gill Sans MT" w:cstheme="minorBidi"/>
                <w:color w:val="000000" w:themeColor="text1"/>
                <w:w w:val="105"/>
                <w:sz w:val="20"/>
                <w:szCs w:val="20"/>
                <w:lang w:eastAsia="en-US"/>
              </w:rPr>
            </w:pPr>
          </w:p>
        </w:tc>
      </w:tr>
    </w:tbl>
    <w:p w14:paraId="7B733C24" w14:textId="77777777" w:rsidR="00FE5CEE" w:rsidRPr="00BD37B1" w:rsidRDefault="00FE5CEE" w:rsidP="00FE5CEE">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14:paraId="0ED71BA1" w14:textId="77777777" w:rsidR="00FE5CEE" w:rsidRPr="00BD37B1" w:rsidRDefault="00FE5CEE" w:rsidP="00FE5CEE">
      <w:pPr>
        <w:tabs>
          <w:tab w:val="center" w:pos="4252"/>
          <w:tab w:val="right" w:pos="8504"/>
        </w:tabs>
        <w:spacing w:before="120"/>
        <w:rPr>
          <w:rFonts w:ascii="Gill Sans MT" w:eastAsiaTheme="minorHAnsi" w:hAnsi="Gill Sans MT" w:cstheme="minorBidi"/>
          <w:b/>
          <w:color w:val="000000" w:themeColor="text1"/>
          <w:sz w:val="20"/>
          <w:szCs w:val="20"/>
          <w:lang w:eastAsia="en-US"/>
        </w:rPr>
      </w:pPr>
      <w:proofErr w:type="gramStart"/>
      <w:r w:rsidRPr="00BD37B1">
        <w:rPr>
          <w:rFonts w:ascii="Gill Sans MT" w:eastAsiaTheme="majorEastAsia" w:hAnsi="Gill Sans MT" w:cstheme="majorBidi"/>
          <w:b/>
          <w:color w:val="000000" w:themeColor="text1"/>
          <w:w w:val="105"/>
          <w:sz w:val="20"/>
          <w:szCs w:val="20"/>
          <w:lang w:val="es-ES_tradnl" w:eastAsia="en-US"/>
        </w:rPr>
        <w:t>CA .E</w:t>
      </w:r>
      <w:proofErr w:type="gramEnd"/>
      <w:r w:rsidRPr="00BD37B1">
        <w:rPr>
          <w:rFonts w:ascii="Gill Sans MT" w:eastAsiaTheme="majorEastAsia" w:hAnsi="Gill Sans MT" w:cstheme="majorBidi"/>
          <w:b/>
          <w:color w:val="000000" w:themeColor="text1"/>
          <w:w w:val="105"/>
          <w:sz w:val="20"/>
          <w:szCs w:val="20"/>
          <w:lang w:val="es-ES_tradnl" w:eastAsia="en-US"/>
        </w:rPr>
        <w:t xml:space="preserv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14:paraId="6D4BAE5A" w14:textId="77777777" w:rsidR="00FE5CEE" w:rsidRPr="00BD37B1" w:rsidRDefault="00FE5CEE" w:rsidP="00FE5CEE">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9062"/>
      </w:tblGrid>
      <w:tr w:rsidR="00FE5CEE" w:rsidRPr="00BD37B1" w14:paraId="14F108A2" w14:textId="77777777" w:rsidTr="004E7D6E">
        <w:tc>
          <w:tcPr>
            <w:tcW w:w="10300" w:type="dxa"/>
          </w:tcPr>
          <w:p w14:paraId="0B6C9BC0"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609FBB56" w14:textId="77777777" w:rsidR="00FE5CEE" w:rsidRPr="00BD37B1" w:rsidRDefault="00FE5CEE" w:rsidP="004E7D6E">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14:paraId="6AE2C0FC" w14:textId="77777777" w:rsidR="00FE5CEE" w:rsidRPr="00BD37B1" w:rsidRDefault="00FE5CEE" w:rsidP="004E7D6E">
            <w:pPr>
              <w:autoSpaceDE w:val="0"/>
              <w:autoSpaceDN w:val="0"/>
              <w:adjustRightInd w:val="0"/>
              <w:jc w:val="both"/>
              <w:rPr>
                <w:rFonts w:ascii="Gill Sans MT" w:eastAsiaTheme="minorHAnsi" w:hAnsi="Gill Sans MT" w:cstheme="minorBidi"/>
                <w:color w:val="000000" w:themeColor="text1"/>
                <w:sz w:val="20"/>
                <w:szCs w:val="20"/>
                <w:lang w:eastAsia="en-US"/>
              </w:rPr>
            </w:pPr>
          </w:p>
          <w:p w14:paraId="18126F39" w14:textId="77777777" w:rsidR="00FE5CEE" w:rsidRPr="00BD37B1" w:rsidRDefault="00FE5CEE" w:rsidP="004E7D6E">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w:t>
            </w:r>
            <w:proofErr w:type="gramStart"/>
            <w:r w:rsidRPr="00BD37B1">
              <w:rPr>
                <w:rFonts w:ascii="Gill Sans MT" w:eastAsiaTheme="minorHAnsi" w:hAnsi="Gill Sans MT" w:cstheme="minorBidi"/>
                <w:color w:val="000000" w:themeColor="text1"/>
                <w:sz w:val="20"/>
                <w:szCs w:val="20"/>
                <w:lang w:eastAsia="en-US"/>
              </w:rPr>
              <w:t>Alta)  emitido</w:t>
            </w:r>
            <w:proofErr w:type="gramEnd"/>
            <w:r w:rsidRPr="00BD37B1">
              <w:rPr>
                <w:rFonts w:ascii="Gill Sans MT" w:eastAsiaTheme="minorHAnsi" w:hAnsi="Gill Sans MT" w:cstheme="minorBidi"/>
                <w:color w:val="000000" w:themeColor="text1"/>
                <w:sz w:val="20"/>
                <w:szCs w:val="20"/>
                <w:lang w:eastAsia="en-US"/>
              </w:rPr>
              <w:t xml:space="preserve"> por la Seguridad Social,  en la cuenta  de cotización de la empresa licitadora </w:t>
            </w:r>
          </w:p>
          <w:p w14:paraId="164191EF"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p>
          <w:p w14:paraId="6C884873"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Verificación por </w:t>
            </w:r>
            <w:r w:rsidR="00B44E23">
              <w:rPr>
                <w:rFonts w:ascii="Gill Sans MT" w:eastAsiaTheme="minorHAnsi" w:hAnsi="Gill Sans MT" w:cstheme="minorBidi"/>
                <w:color w:val="000000" w:themeColor="text1"/>
                <w:sz w:val="20"/>
                <w:szCs w:val="20"/>
                <w:lang w:eastAsia="en-US"/>
              </w:rPr>
              <w:t>El responsable en OAL del contrato</w:t>
            </w:r>
            <w:r w:rsidRPr="00BD37B1">
              <w:rPr>
                <w:rFonts w:ascii="Gill Sans MT" w:eastAsiaTheme="minorHAnsi" w:hAnsi="Gill Sans MT" w:cstheme="minorBidi"/>
                <w:color w:val="000000" w:themeColor="text1"/>
                <w:sz w:val="20"/>
                <w:szCs w:val="20"/>
                <w:lang w:eastAsia="en-US"/>
              </w:rPr>
              <w:t>:</w:t>
            </w:r>
          </w:p>
          <w:p w14:paraId="435060AF" w14:textId="77777777"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14:paraId="7D99EB9E" w14:textId="77777777"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p>
        </w:tc>
      </w:tr>
    </w:tbl>
    <w:p w14:paraId="7DE4E89E" w14:textId="77777777" w:rsidR="00FE5CEE" w:rsidRPr="00BD37B1" w:rsidRDefault="00FE5CEE" w:rsidP="00FE5CEE">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14:paraId="51BCF753" w14:textId="77777777" w:rsidR="00FE5CEE" w:rsidRPr="00BD37B1" w:rsidRDefault="00FE5CEE" w:rsidP="00FE5CEE">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14:paraId="596903CB" w14:textId="77777777" w:rsidR="00FE5CEE" w:rsidRPr="00BD37B1" w:rsidRDefault="00FE5CEE" w:rsidP="00FE5CEE">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9062"/>
      </w:tblGrid>
      <w:tr w:rsidR="00FE5CEE" w:rsidRPr="00BD37B1" w14:paraId="1F7FEDBA" w14:textId="77777777" w:rsidTr="004E7D6E">
        <w:tc>
          <w:tcPr>
            <w:tcW w:w="10300" w:type="dxa"/>
          </w:tcPr>
          <w:p w14:paraId="2CC35804" w14:textId="77777777" w:rsidR="00FE5CEE" w:rsidRPr="00BD37B1" w:rsidRDefault="00FE5CEE" w:rsidP="004E7D6E">
            <w:pPr>
              <w:spacing w:before="60" w:after="60"/>
              <w:jc w:val="both"/>
              <w:rPr>
                <w:rFonts w:ascii="Gill Sans MT" w:eastAsiaTheme="minorHAnsi" w:hAnsi="Gill Sans MT" w:cstheme="minorBidi"/>
                <w:b/>
                <w:color w:val="000000" w:themeColor="text1"/>
                <w:sz w:val="20"/>
                <w:szCs w:val="20"/>
                <w:lang w:eastAsia="en-US"/>
              </w:rPr>
            </w:pPr>
          </w:p>
          <w:p w14:paraId="5D14600D"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71B5C150" w14:textId="77777777" w:rsidR="00FE5CEE" w:rsidRPr="00BD37B1" w:rsidRDefault="00FE5CEE" w:rsidP="004E7D6E">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14:paraId="64C61E29"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p>
        </w:tc>
      </w:tr>
    </w:tbl>
    <w:p w14:paraId="09CFC274" w14:textId="77777777" w:rsidR="00FE5CEE" w:rsidRPr="00BD37B1" w:rsidRDefault="00FE5CEE" w:rsidP="00FE5CEE">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14:paraId="0263935E" w14:textId="77777777" w:rsidR="00FE5CEE" w:rsidRPr="00BD37B1" w:rsidRDefault="00FE5CEE" w:rsidP="00FE5CEE">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14:paraId="41192B9B" w14:textId="77777777" w:rsidR="00FE5CEE" w:rsidRPr="00BD37B1" w:rsidRDefault="00FE5CEE" w:rsidP="00FE5CEE">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9062"/>
      </w:tblGrid>
      <w:tr w:rsidR="00FE5CEE" w:rsidRPr="00BD37B1" w14:paraId="1B2B5C55" w14:textId="77777777" w:rsidTr="004E7D6E">
        <w:tc>
          <w:tcPr>
            <w:tcW w:w="10300" w:type="dxa"/>
          </w:tcPr>
          <w:p w14:paraId="7DAAA476"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16743AD5"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1º.- Con carácter periódico: La empresa adjudicataria aportará una declaración responsable de las actuaciones llevada a cabo en cumplimiento </w:t>
            </w:r>
            <w:proofErr w:type="gramStart"/>
            <w:r w:rsidRPr="00BD37B1">
              <w:rPr>
                <w:rFonts w:ascii="Gill Sans MT" w:eastAsiaTheme="minorHAnsi" w:hAnsi="Gill Sans MT" w:cstheme="minorBidi"/>
                <w:color w:val="000000" w:themeColor="text1"/>
                <w:sz w:val="20"/>
                <w:szCs w:val="20"/>
                <w:lang w:eastAsia="en-US"/>
              </w:rPr>
              <w:t>de  los</w:t>
            </w:r>
            <w:proofErr w:type="gramEnd"/>
            <w:r w:rsidRPr="00BD37B1">
              <w:rPr>
                <w:rFonts w:ascii="Gill Sans MT" w:eastAsiaTheme="minorHAnsi" w:hAnsi="Gill Sans MT" w:cstheme="minorBidi"/>
                <w:color w:val="000000" w:themeColor="text1"/>
                <w:sz w:val="20"/>
                <w:szCs w:val="20"/>
                <w:lang w:eastAsia="en-US"/>
              </w:rPr>
              <w:t xml:space="preserve"> compromisos asumidos con su oferta</w:t>
            </w:r>
          </w:p>
          <w:p w14:paraId="0401A984"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p>
          <w:p w14:paraId="4ED0DFE7"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Verificación por </w:t>
            </w:r>
            <w:r w:rsidR="00B44E23">
              <w:rPr>
                <w:rFonts w:ascii="Gill Sans MT" w:eastAsiaTheme="minorHAnsi" w:hAnsi="Gill Sans MT" w:cstheme="minorBidi"/>
                <w:color w:val="000000" w:themeColor="text1"/>
                <w:sz w:val="20"/>
                <w:szCs w:val="20"/>
                <w:lang w:eastAsia="en-US"/>
              </w:rPr>
              <w:t>El responsable en OAL del contrato</w:t>
            </w:r>
            <w:r w:rsidRPr="00BD37B1">
              <w:rPr>
                <w:rFonts w:ascii="Gill Sans MT" w:eastAsiaTheme="minorHAnsi" w:hAnsi="Gill Sans MT" w:cstheme="minorBidi"/>
                <w:color w:val="000000" w:themeColor="text1"/>
                <w:sz w:val="20"/>
                <w:szCs w:val="20"/>
                <w:lang w:eastAsia="en-US"/>
              </w:rPr>
              <w:t>:</w:t>
            </w:r>
          </w:p>
          <w:p w14:paraId="3E2A8E8A"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14:paraId="01AB1403" w14:textId="77777777" w:rsidR="00FE5CEE" w:rsidRPr="00BD37B1" w:rsidRDefault="00FE5CEE" w:rsidP="004E7D6E">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14:paraId="6981E6EB" w14:textId="77777777" w:rsidR="00FE5CEE" w:rsidRPr="00BD37B1" w:rsidRDefault="00FE5CEE" w:rsidP="00FE5CEE">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14:paraId="3784C580" w14:textId="77777777" w:rsidR="00FE5CEE" w:rsidRPr="00BD37B1" w:rsidRDefault="00FE5CEE" w:rsidP="00FE5CEE">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14:paraId="7B998A33" w14:textId="77777777" w:rsidR="00FE5CEE" w:rsidRPr="00BD37B1" w:rsidRDefault="00FE5CEE" w:rsidP="00FE5CEE">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9062"/>
      </w:tblGrid>
      <w:tr w:rsidR="00FE5CEE" w:rsidRPr="00BD37B1" w14:paraId="6A3D128A" w14:textId="77777777" w:rsidTr="004E7D6E">
        <w:tc>
          <w:tcPr>
            <w:tcW w:w="10300" w:type="dxa"/>
          </w:tcPr>
          <w:p w14:paraId="4C57CA67" w14:textId="77777777"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5EFC9F44" w14:textId="77777777" w:rsidR="00FE5CEE" w:rsidRPr="00BD37B1" w:rsidRDefault="00FE5CEE" w:rsidP="004E7D6E">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w:t>
            </w:r>
            <w:proofErr w:type="gramStart"/>
            <w:r w:rsidRPr="00BD37B1">
              <w:rPr>
                <w:rFonts w:ascii="Gill Sans MT" w:eastAsiaTheme="minorHAnsi" w:hAnsi="Gill Sans MT" w:cstheme="minorBidi"/>
                <w:color w:val="000000" w:themeColor="text1"/>
                <w:sz w:val="20"/>
                <w:szCs w:val="20"/>
                <w:lang w:eastAsia="en-US"/>
              </w:rPr>
              <w:t>aportará  certificado</w:t>
            </w:r>
            <w:proofErr w:type="gramEnd"/>
            <w:r w:rsidRPr="00BD37B1">
              <w:rPr>
                <w:rFonts w:ascii="Gill Sans MT" w:eastAsiaTheme="minorHAnsi" w:hAnsi="Gill Sans MT" w:cstheme="minorBidi"/>
                <w:color w:val="000000" w:themeColor="text1"/>
                <w:sz w:val="20"/>
                <w:szCs w:val="20"/>
                <w:lang w:eastAsia="en-US"/>
              </w:rPr>
              <w:t xml:space="preserve"> expedido por empresa o persona formadora indicativa de contenidos y duración y personas asistentes </w:t>
            </w:r>
          </w:p>
          <w:p w14:paraId="1C76E958" w14:textId="77777777" w:rsidR="00FE5CEE" w:rsidRPr="00BD37B1" w:rsidRDefault="00FE5CEE" w:rsidP="004E7D6E">
            <w:pPr>
              <w:spacing w:before="60" w:after="60" w:line="256" w:lineRule="auto"/>
              <w:jc w:val="both"/>
              <w:rPr>
                <w:rFonts w:ascii="Gill Sans MT" w:eastAsiaTheme="minorHAnsi" w:hAnsi="Gill Sans MT" w:cstheme="minorBidi"/>
                <w:color w:val="000000" w:themeColor="text1"/>
                <w:sz w:val="20"/>
                <w:szCs w:val="20"/>
                <w:lang w:eastAsia="en-US"/>
              </w:rPr>
            </w:pPr>
          </w:p>
          <w:p w14:paraId="18E28F31" w14:textId="77777777" w:rsidR="00FE5CEE" w:rsidRPr="00BD37B1" w:rsidRDefault="00FE5CEE" w:rsidP="004E7D6E">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Verificación por </w:t>
            </w:r>
            <w:r w:rsidR="00B44E23">
              <w:rPr>
                <w:rFonts w:ascii="Gill Sans MT" w:eastAsiaTheme="minorHAnsi" w:hAnsi="Gill Sans MT" w:cstheme="minorBidi"/>
                <w:color w:val="000000" w:themeColor="text1"/>
                <w:sz w:val="20"/>
                <w:szCs w:val="20"/>
                <w:lang w:eastAsia="en-US"/>
              </w:rPr>
              <w:t>El responsable en OAL del contrato</w:t>
            </w:r>
          </w:p>
          <w:p w14:paraId="469C0372" w14:textId="77777777" w:rsidR="00FE5CEE" w:rsidRPr="00BD37B1" w:rsidRDefault="00FE5CEE" w:rsidP="004E7D6E">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14:paraId="43FD2813" w14:textId="77777777" w:rsidR="00FE5CEE" w:rsidRPr="00BD37B1" w:rsidRDefault="00FE5CEE" w:rsidP="00FE5CEE">
      <w:pPr>
        <w:spacing w:after="160" w:line="259" w:lineRule="auto"/>
        <w:rPr>
          <w:rFonts w:ascii="Gill Sans MT" w:eastAsiaTheme="minorHAnsi" w:hAnsi="Gill Sans MT" w:cstheme="minorBidi"/>
          <w:b/>
          <w:sz w:val="20"/>
          <w:szCs w:val="20"/>
          <w:lang w:eastAsia="en-US"/>
        </w:rPr>
      </w:pPr>
    </w:p>
    <w:p w14:paraId="61F748FA" w14:textId="77777777" w:rsidR="00FE5CEE" w:rsidRDefault="00FE5CEE" w:rsidP="00FE5CEE">
      <w:pPr>
        <w:spacing w:after="160" w:line="259" w:lineRule="auto"/>
        <w:rPr>
          <w:rFonts w:ascii="Gill Sans MT" w:eastAsiaTheme="minorHAnsi" w:hAnsi="Gill Sans MT" w:cstheme="minorBidi"/>
          <w:b/>
          <w:sz w:val="20"/>
          <w:szCs w:val="20"/>
          <w:lang w:eastAsia="en-US"/>
        </w:rPr>
      </w:pPr>
    </w:p>
    <w:p w14:paraId="66B7841F" w14:textId="77777777" w:rsidR="00F34D9E" w:rsidRDefault="00F34D9E" w:rsidP="00FE5CEE">
      <w:pPr>
        <w:spacing w:after="160" w:line="259" w:lineRule="auto"/>
        <w:rPr>
          <w:rFonts w:ascii="Gill Sans MT" w:eastAsiaTheme="minorHAnsi" w:hAnsi="Gill Sans MT" w:cstheme="minorBidi"/>
          <w:b/>
          <w:sz w:val="20"/>
          <w:szCs w:val="20"/>
          <w:lang w:eastAsia="en-US"/>
        </w:rPr>
      </w:pPr>
    </w:p>
    <w:p w14:paraId="29548948" w14:textId="77777777" w:rsidR="00F34D9E" w:rsidRPr="00BD37B1" w:rsidRDefault="00F34D9E" w:rsidP="00FE5CEE">
      <w:pPr>
        <w:spacing w:after="160" w:line="259" w:lineRule="auto"/>
        <w:rPr>
          <w:rFonts w:ascii="Gill Sans MT" w:eastAsiaTheme="minorHAnsi" w:hAnsi="Gill Sans MT" w:cstheme="minorBidi"/>
          <w:b/>
          <w:sz w:val="20"/>
          <w:szCs w:val="20"/>
          <w:lang w:eastAsia="en-US"/>
        </w:rPr>
      </w:pPr>
    </w:p>
    <w:p w14:paraId="2B2357D7" w14:textId="77777777" w:rsidR="00FE5CEE" w:rsidRPr="00BD37B1" w:rsidRDefault="00FE5CEE" w:rsidP="00FE5CEE">
      <w:pPr>
        <w:spacing w:after="160" w:line="259" w:lineRule="auto"/>
        <w:rPr>
          <w:rFonts w:ascii="Gill Sans MT" w:eastAsiaTheme="minorHAnsi" w:hAnsi="Gill Sans MT" w:cstheme="minorBidi"/>
          <w:b/>
          <w:sz w:val="20"/>
          <w:szCs w:val="20"/>
          <w:lang w:eastAsia="en-US"/>
        </w:rPr>
      </w:pPr>
    </w:p>
    <w:p w14:paraId="05ED8DEE" w14:textId="77777777" w:rsidR="00FE5CEE" w:rsidRDefault="00FE5CEE" w:rsidP="00FE5CEE">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lastRenderedPageBreak/>
        <w:t xml:space="preserve">SEGUIMIENTO </w:t>
      </w:r>
      <w:proofErr w:type="gramStart"/>
      <w:r w:rsidRPr="00BD37B1">
        <w:rPr>
          <w:rFonts w:ascii="Gill Sans MT" w:eastAsiaTheme="minorHAnsi" w:hAnsi="Gill Sans MT" w:cstheme="minorBidi"/>
          <w:b/>
          <w:sz w:val="20"/>
          <w:szCs w:val="20"/>
          <w:lang w:eastAsia="en-US"/>
        </w:rPr>
        <w:t>DE  CRITERIOS</w:t>
      </w:r>
      <w:proofErr w:type="gramEnd"/>
      <w:r w:rsidRPr="00BD37B1">
        <w:rPr>
          <w:rFonts w:ascii="Gill Sans MT" w:eastAsiaTheme="minorHAnsi" w:hAnsi="Gill Sans MT" w:cstheme="minorBidi"/>
          <w:b/>
          <w:sz w:val="20"/>
          <w:szCs w:val="20"/>
          <w:lang w:eastAsia="en-US"/>
        </w:rPr>
        <w:t xml:space="preserve"> DE ADJUDICACIÓN </w:t>
      </w:r>
    </w:p>
    <w:p w14:paraId="056A8721" w14:textId="77777777" w:rsidR="00B44E23" w:rsidRPr="00BD37B1" w:rsidRDefault="00B44E23" w:rsidP="00FE5CEE">
      <w:pPr>
        <w:spacing w:after="160" w:line="259" w:lineRule="auto"/>
        <w:rPr>
          <w:rFonts w:ascii="Gill Sans MT" w:eastAsiaTheme="minorHAnsi" w:hAnsi="Gill Sans MT"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FE5CEE" w:rsidRPr="00BD37B1" w14:paraId="4E8295C7" w14:textId="77777777" w:rsidTr="004E7D6E">
        <w:trPr>
          <w:trHeight w:val="717"/>
        </w:trPr>
        <w:tc>
          <w:tcPr>
            <w:tcW w:w="2689" w:type="dxa"/>
            <w:shd w:val="clear" w:color="auto" w:fill="D9D9D9" w:themeFill="background1" w:themeFillShade="D9"/>
          </w:tcPr>
          <w:p w14:paraId="62CEC225"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14:paraId="30FAF86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14:paraId="27179381" w14:textId="77777777" w:rsidR="00FE5CEE" w:rsidRPr="00BD37B1" w:rsidRDefault="00FE5CEE" w:rsidP="004E7D6E">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FE5CEE" w:rsidRPr="00BD37B1" w14:paraId="0D3D3DB7" w14:textId="77777777" w:rsidTr="004E7D6E">
        <w:trPr>
          <w:trHeight w:val="3392"/>
        </w:trPr>
        <w:tc>
          <w:tcPr>
            <w:tcW w:w="2689" w:type="dxa"/>
            <w:shd w:val="clear" w:color="auto" w:fill="D9D9D9" w:themeFill="background1" w:themeFillShade="D9"/>
          </w:tcPr>
          <w:p w14:paraId="02B8CBF0"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06746519" w14:textId="77777777" w:rsidR="00FE5CEE" w:rsidRPr="00BD37B1" w:rsidRDefault="00FE5CEE" w:rsidP="004E7D6E">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14:paraId="3A571852"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381D4F5C" wp14:editId="577A5BE1">
                      <wp:simplePos x="0" y="0"/>
                      <wp:positionH relativeFrom="column">
                        <wp:posOffset>-65405</wp:posOffset>
                      </wp:positionH>
                      <wp:positionV relativeFrom="paragraph">
                        <wp:posOffset>182880</wp:posOffset>
                      </wp:positionV>
                      <wp:extent cx="2360930" cy="1404620"/>
                      <wp:effectExtent l="0" t="0" r="762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4AD9D390" w14:textId="77777777" w:rsidR="00854B9C" w:rsidRPr="001906BB" w:rsidRDefault="00854B9C" w:rsidP="00FE5CEE">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81D4F5C"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" fillcolor="#d9d9d9" stroked="f">
                      <v:textbox style="layout-flow:vertical;mso-layout-flow-alt:bottom-to-top;mso-fit-shape-to-text:t">
                        <w:txbxContent>
                          <w:p w14:paraId="4AD9D390" w14:textId="77777777" w:rsidR="00854B9C" w:rsidRPr="001906BB" w:rsidRDefault="00854B9C" w:rsidP="00FE5CEE">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14:paraId="3A4CE104"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0C23B051" wp14:editId="502FC447">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137484D6" w14:textId="77777777" w:rsidR="00854B9C" w:rsidRPr="003820DA" w:rsidRDefault="00854B9C" w:rsidP="00FE5CEE">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C23B051"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" fillcolor="#d9d9d9" stroked="f">
                      <v:textbox style="layout-flow:vertical;mso-layout-flow-alt:bottom-to-top;mso-fit-shape-to-text:t">
                        <w:txbxContent>
                          <w:p w14:paraId="137484D6" w14:textId="77777777" w:rsidR="00854B9C" w:rsidRPr="003820DA" w:rsidRDefault="00854B9C" w:rsidP="00FE5CEE">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14:paraId="32611BD6"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5389C21E" wp14:editId="66E8C912">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6ADC249B" w14:textId="77777777" w:rsidR="00854B9C" w:rsidRPr="003820DA" w:rsidRDefault="00854B9C" w:rsidP="00FE5CEE">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389C21E"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" fillcolor="#d9d9d9" stroked="f">
                      <v:textbox style="layout-flow:vertical;mso-layout-flow-alt:bottom-to-top;mso-fit-shape-to-text:t">
                        <w:txbxContent>
                          <w:p w14:paraId="6ADC249B" w14:textId="77777777" w:rsidR="00854B9C" w:rsidRPr="003820DA" w:rsidRDefault="00854B9C" w:rsidP="00FE5CEE">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14:paraId="5275C239"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0B769F05" wp14:editId="60BF305F">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14:paraId="1C1085DD" w14:textId="77777777" w:rsidR="00854B9C" w:rsidRPr="001906BB" w:rsidRDefault="00854B9C" w:rsidP="00FE5CEE">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769F05"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" fillcolor="#d9d9d9" stroked="f">
                      <v:textbox style="layout-flow:vertical;mso-layout-flow-alt:bottom-to-top">
                        <w:txbxContent>
                          <w:p w14:paraId="1C1085DD" w14:textId="77777777" w:rsidR="00854B9C" w:rsidRPr="001906BB" w:rsidRDefault="00854B9C" w:rsidP="00FE5CEE">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14:paraId="0AA8EA9D"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21AF9723" wp14:editId="6845DF65">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408AE728" w14:textId="77777777" w:rsidR="00854B9C" w:rsidRPr="003820DA" w:rsidRDefault="00854B9C" w:rsidP="00FE5CEE">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1AF9723"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" fillcolor="#d9d9d9" stroked="f">
                      <v:textbox style="layout-flow:vertical;mso-layout-flow-alt:bottom-to-top;mso-fit-shape-to-text:t">
                        <w:txbxContent>
                          <w:p w14:paraId="408AE728" w14:textId="77777777" w:rsidR="00854B9C" w:rsidRPr="003820DA" w:rsidRDefault="00854B9C" w:rsidP="00FE5CEE">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FE5CEE" w:rsidRPr="00BD37B1" w14:paraId="5266DAAE" w14:textId="77777777" w:rsidTr="004E7D6E">
        <w:trPr>
          <w:trHeight w:val="524"/>
        </w:trPr>
        <w:tc>
          <w:tcPr>
            <w:tcW w:w="2689" w:type="dxa"/>
            <w:shd w:val="clear" w:color="auto" w:fill="D9D9D9" w:themeFill="background1" w:themeFillShade="D9"/>
          </w:tcPr>
          <w:p w14:paraId="01753D32"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14:paraId="09B964FC" w14:textId="77777777" w:rsidR="00FE5CEE" w:rsidRPr="00BD37B1" w:rsidRDefault="00FE5CEE" w:rsidP="004E7D6E">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863C568"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1698EC0E"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03A498F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C8BE1B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D5F770B"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3EEA5516" w14:textId="77777777" w:rsidTr="004E7D6E">
        <w:trPr>
          <w:trHeight w:val="299"/>
        </w:trPr>
        <w:tc>
          <w:tcPr>
            <w:tcW w:w="2689" w:type="dxa"/>
            <w:shd w:val="clear" w:color="auto" w:fill="D9D9D9" w:themeFill="background1" w:themeFillShade="D9"/>
          </w:tcPr>
          <w:p w14:paraId="4EE01E73"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06FD086F" w14:textId="77777777" w:rsidR="00FE5CEE" w:rsidRPr="00BD37B1" w:rsidRDefault="00FE5CEE" w:rsidP="00B44E23">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 xml:space="preserve">El responsable </w:t>
            </w:r>
            <w:r w:rsidR="00B44E23">
              <w:rPr>
                <w:rFonts w:ascii="Gill Sans MT" w:eastAsiaTheme="minorHAnsi" w:hAnsi="Gill Sans MT" w:cstheme="minorBidi"/>
                <w:sz w:val="20"/>
                <w:szCs w:val="20"/>
                <w:lang w:eastAsia="en-US"/>
              </w:rPr>
              <w:t xml:space="preserve">en OAL </w:t>
            </w:r>
            <w:r w:rsidRPr="00BD37B1">
              <w:rPr>
                <w:rFonts w:ascii="Gill Sans MT" w:eastAsiaTheme="minorHAnsi" w:hAnsi="Gill Sans MT" w:cstheme="minorBidi"/>
                <w:sz w:val="20"/>
                <w:szCs w:val="20"/>
                <w:lang w:eastAsia="en-US"/>
              </w:rPr>
              <w:t>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343937F5"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2247D3C"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1CE5285D"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E4A28C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E0B9F48"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296DD239" w14:textId="77777777" w:rsidTr="004E7D6E">
        <w:trPr>
          <w:trHeight w:val="299"/>
        </w:trPr>
        <w:tc>
          <w:tcPr>
            <w:tcW w:w="9634" w:type="dxa"/>
            <w:gridSpan w:val="7"/>
            <w:shd w:val="clear" w:color="auto" w:fill="44546A" w:themeFill="text2"/>
          </w:tcPr>
          <w:p w14:paraId="3ECF1538" w14:textId="77777777" w:rsidR="00FE5CEE" w:rsidRPr="00BD37B1" w:rsidRDefault="00FE5CEE" w:rsidP="004E7D6E">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FE5CEE" w:rsidRPr="00BD37B1" w14:paraId="02037DF6" w14:textId="77777777" w:rsidTr="004E7D6E">
        <w:trPr>
          <w:trHeight w:val="402"/>
        </w:trPr>
        <w:tc>
          <w:tcPr>
            <w:tcW w:w="2689" w:type="dxa"/>
            <w:shd w:val="clear" w:color="auto" w:fill="D9D9D9" w:themeFill="background1" w:themeFillShade="D9"/>
          </w:tcPr>
          <w:p w14:paraId="7526961E"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14:paraId="6459ECB1"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68DA1C7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281E23C"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1BD0E0B4"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3749291D"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CBB2191"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472CEBB0" w14:textId="77777777" w:rsidTr="004E7D6E">
        <w:trPr>
          <w:trHeight w:val="299"/>
        </w:trPr>
        <w:tc>
          <w:tcPr>
            <w:tcW w:w="2689" w:type="dxa"/>
            <w:shd w:val="clear" w:color="auto" w:fill="D9D9D9" w:themeFill="background1" w:themeFillShade="D9"/>
          </w:tcPr>
          <w:p w14:paraId="5B040861"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44C24C0E" w14:textId="77777777" w:rsidR="00FE5CEE" w:rsidRPr="00BD37B1" w:rsidRDefault="00B44E23" w:rsidP="004E7D6E">
            <w:pPr>
              <w:rPr>
                <w:rFonts w:ascii="Gill Sans MT" w:eastAsiaTheme="minorHAnsi" w:hAnsi="Gill Sans MT" w:cstheme="minorBidi"/>
                <w:b/>
                <w:color w:val="0070C0"/>
                <w:sz w:val="20"/>
                <w:szCs w:val="20"/>
                <w:lang w:eastAsia="en-US"/>
              </w:rPr>
            </w:pPr>
            <w:r>
              <w:rPr>
                <w:rFonts w:ascii="Gill Sans MT" w:eastAsiaTheme="minorHAnsi" w:hAnsi="Gill Sans MT" w:cstheme="minorBidi"/>
                <w:sz w:val="20"/>
                <w:szCs w:val="20"/>
                <w:lang w:eastAsia="en-US"/>
              </w:rPr>
              <w:t>El responsable en OAL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6CEC854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48C11C74"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36D6223"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65AA3F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5E503C7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2A7329AD" w14:textId="77777777" w:rsidTr="004E7D6E">
        <w:trPr>
          <w:trHeight w:val="299"/>
        </w:trPr>
        <w:tc>
          <w:tcPr>
            <w:tcW w:w="9634" w:type="dxa"/>
            <w:gridSpan w:val="7"/>
            <w:shd w:val="clear" w:color="auto" w:fill="44546A" w:themeFill="text2"/>
          </w:tcPr>
          <w:p w14:paraId="215A90D6" w14:textId="77777777" w:rsidR="00FE5CEE" w:rsidRPr="00BD37B1" w:rsidRDefault="00FE5CEE" w:rsidP="004E7D6E">
            <w:pPr>
              <w:jc w:val="center"/>
              <w:rPr>
                <w:rFonts w:ascii="Gill Sans MT" w:eastAsiaTheme="minorHAnsi" w:hAnsi="Gill Sans MT" w:cstheme="minorBidi"/>
                <w:b/>
                <w:color w:val="0070C0"/>
                <w:sz w:val="20"/>
                <w:szCs w:val="20"/>
                <w:lang w:eastAsia="en-US"/>
              </w:rPr>
            </w:pPr>
          </w:p>
        </w:tc>
      </w:tr>
      <w:tr w:rsidR="00FE5CEE" w:rsidRPr="00BD37B1" w14:paraId="5DDB6B73" w14:textId="77777777" w:rsidTr="004E7D6E">
        <w:trPr>
          <w:trHeight w:val="378"/>
        </w:trPr>
        <w:tc>
          <w:tcPr>
            <w:tcW w:w="2689" w:type="dxa"/>
            <w:shd w:val="clear" w:color="auto" w:fill="D9D9D9" w:themeFill="background1" w:themeFillShade="D9"/>
          </w:tcPr>
          <w:p w14:paraId="1F1293B6"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14:paraId="26B979FF"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3489ED0D"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2A57D527"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0699134F"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98684E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8A49B01"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3C519526" w14:textId="77777777" w:rsidTr="004E7D6E">
        <w:trPr>
          <w:trHeight w:val="299"/>
        </w:trPr>
        <w:tc>
          <w:tcPr>
            <w:tcW w:w="2689" w:type="dxa"/>
            <w:shd w:val="clear" w:color="auto" w:fill="D9D9D9" w:themeFill="background1" w:themeFillShade="D9"/>
          </w:tcPr>
          <w:p w14:paraId="45B5FECE"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71FD117B" w14:textId="77777777" w:rsidR="00FE5CEE" w:rsidRPr="00BD37B1" w:rsidRDefault="00B44E23" w:rsidP="004E7D6E">
            <w:pPr>
              <w:rPr>
                <w:rFonts w:ascii="Gill Sans MT" w:eastAsiaTheme="minorHAnsi" w:hAnsi="Gill Sans MT" w:cstheme="minorBidi"/>
                <w:b/>
                <w:color w:val="0070C0"/>
                <w:sz w:val="20"/>
                <w:szCs w:val="20"/>
                <w:lang w:eastAsia="en-US"/>
              </w:rPr>
            </w:pPr>
            <w:r>
              <w:rPr>
                <w:rFonts w:ascii="Gill Sans MT" w:eastAsiaTheme="minorHAnsi" w:hAnsi="Gill Sans MT" w:cstheme="minorBidi"/>
                <w:sz w:val="20"/>
                <w:szCs w:val="20"/>
                <w:lang w:eastAsia="en-US"/>
              </w:rPr>
              <w:t>El responsable en OAL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1494841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09B0E57"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7781DFBE"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C71687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35C0B0F6"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73A446D6" w14:textId="77777777" w:rsidTr="004E7D6E">
        <w:trPr>
          <w:trHeight w:val="299"/>
        </w:trPr>
        <w:tc>
          <w:tcPr>
            <w:tcW w:w="9634" w:type="dxa"/>
            <w:gridSpan w:val="7"/>
            <w:shd w:val="clear" w:color="auto" w:fill="44546A" w:themeFill="text2"/>
          </w:tcPr>
          <w:p w14:paraId="20D3AD18" w14:textId="77777777" w:rsidR="00FE5CEE" w:rsidRPr="00BD37B1" w:rsidRDefault="00FE5CEE" w:rsidP="004E7D6E">
            <w:pPr>
              <w:jc w:val="center"/>
              <w:rPr>
                <w:rFonts w:ascii="Gill Sans MT" w:eastAsiaTheme="minorHAnsi" w:hAnsi="Gill Sans MT" w:cstheme="minorBidi"/>
                <w:b/>
                <w:color w:val="0070C0"/>
                <w:sz w:val="20"/>
                <w:szCs w:val="20"/>
                <w:lang w:eastAsia="en-US"/>
              </w:rPr>
            </w:pPr>
          </w:p>
        </w:tc>
      </w:tr>
      <w:tr w:rsidR="00FE5CEE" w:rsidRPr="00BD37B1" w14:paraId="52B28AF7" w14:textId="77777777" w:rsidTr="004E7D6E">
        <w:trPr>
          <w:trHeight w:val="396"/>
        </w:trPr>
        <w:tc>
          <w:tcPr>
            <w:tcW w:w="2689" w:type="dxa"/>
            <w:shd w:val="clear" w:color="auto" w:fill="D9D9D9" w:themeFill="background1" w:themeFillShade="D9"/>
          </w:tcPr>
          <w:p w14:paraId="003E66C6"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14:paraId="74F9641D"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14:paraId="1E82907E"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1EDFF7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726EACA8"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AE291DC"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1025CE6"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568CD2A3" w14:textId="77777777" w:rsidTr="004E7D6E">
        <w:trPr>
          <w:trHeight w:val="299"/>
        </w:trPr>
        <w:tc>
          <w:tcPr>
            <w:tcW w:w="2689" w:type="dxa"/>
            <w:shd w:val="clear" w:color="auto" w:fill="D9D9D9" w:themeFill="background1" w:themeFillShade="D9"/>
          </w:tcPr>
          <w:p w14:paraId="268A1467"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1A3D7D3A" w14:textId="77777777" w:rsidR="00FE5CEE" w:rsidRPr="00BD37B1" w:rsidRDefault="00B44E23" w:rsidP="004E7D6E">
            <w:pPr>
              <w:rPr>
                <w:rFonts w:ascii="Gill Sans MT" w:eastAsiaTheme="minorHAnsi" w:hAnsi="Gill Sans MT" w:cstheme="minorBidi"/>
                <w:b/>
                <w:color w:val="0070C0"/>
                <w:sz w:val="20"/>
                <w:szCs w:val="20"/>
                <w:lang w:eastAsia="en-US"/>
              </w:rPr>
            </w:pPr>
            <w:r>
              <w:rPr>
                <w:rFonts w:ascii="Gill Sans MT" w:eastAsiaTheme="minorHAnsi" w:hAnsi="Gill Sans MT" w:cstheme="minorBidi"/>
                <w:sz w:val="20"/>
                <w:szCs w:val="20"/>
                <w:lang w:eastAsia="en-US"/>
              </w:rPr>
              <w:t>El responsable en OAL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3F9CA53"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0D3AB17"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357828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F36269E"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B744521"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1A3A3233" w14:textId="77777777" w:rsidTr="004E7D6E">
        <w:trPr>
          <w:trHeight w:val="299"/>
        </w:trPr>
        <w:tc>
          <w:tcPr>
            <w:tcW w:w="9634" w:type="dxa"/>
            <w:gridSpan w:val="7"/>
            <w:shd w:val="clear" w:color="auto" w:fill="44546A" w:themeFill="text2"/>
          </w:tcPr>
          <w:p w14:paraId="73799446" w14:textId="77777777" w:rsidR="00FE5CEE" w:rsidRPr="00BD37B1" w:rsidRDefault="00FE5CEE" w:rsidP="004E7D6E">
            <w:pPr>
              <w:jc w:val="center"/>
              <w:rPr>
                <w:rFonts w:ascii="Gill Sans MT" w:eastAsiaTheme="minorHAnsi" w:hAnsi="Gill Sans MT" w:cstheme="minorBidi"/>
                <w:b/>
                <w:color w:val="0070C0"/>
                <w:sz w:val="20"/>
                <w:szCs w:val="20"/>
                <w:lang w:eastAsia="en-US"/>
              </w:rPr>
            </w:pPr>
          </w:p>
        </w:tc>
      </w:tr>
      <w:tr w:rsidR="00FE5CEE" w:rsidRPr="00BD37B1" w14:paraId="33AF7DF4" w14:textId="77777777" w:rsidTr="004E7D6E">
        <w:trPr>
          <w:trHeight w:val="400"/>
        </w:trPr>
        <w:tc>
          <w:tcPr>
            <w:tcW w:w="2689" w:type="dxa"/>
            <w:shd w:val="clear" w:color="auto" w:fill="D9D9D9" w:themeFill="background1" w:themeFillShade="D9"/>
          </w:tcPr>
          <w:p w14:paraId="45A4903D"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14:paraId="553E5976"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3FAF3E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5D6B1425"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FF0B09F"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7FB4B427"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27027B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50E9AC4B" w14:textId="77777777" w:rsidTr="004E7D6E">
        <w:trPr>
          <w:trHeight w:val="299"/>
        </w:trPr>
        <w:tc>
          <w:tcPr>
            <w:tcW w:w="2689" w:type="dxa"/>
            <w:shd w:val="clear" w:color="auto" w:fill="D9D9D9" w:themeFill="background1" w:themeFillShade="D9"/>
          </w:tcPr>
          <w:p w14:paraId="6E7FCC82"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37D59362" w14:textId="77777777" w:rsidR="00FE5CEE" w:rsidRPr="00BD37B1" w:rsidRDefault="00B44E23" w:rsidP="004E7D6E">
            <w:pPr>
              <w:rPr>
                <w:rFonts w:ascii="Gill Sans MT" w:eastAsiaTheme="minorHAnsi" w:hAnsi="Gill Sans MT" w:cstheme="minorBidi"/>
                <w:b/>
                <w:color w:val="0070C0"/>
                <w:sz w:val="20"/>
                <w:szCs w:val="20"/>
                <w:lang w:eastAsia="en-US"/>
              </w:rPr>
            </w:pPr>
            <w:r>
              <w:rPr>
                <w:rFonts w:ascii="Gill Sans MT" w:eastAsiaTheme="minorHAnsi" w:hAnsi="Gill Sans MT" w:cstheme="minorBidi"/>
                <w:sz w:val="20"/>
                <w:szCs w:val="20"/>
                <w:lang w:eastAsia="en-US"/>
              </w:rPr>
              <w:t>El responsable en OAL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1783EFB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3B8F3204"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7F7E9FB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7C113C8"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0520A86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1A5DA678" w14:textId="77777777" w:rsidTr="004E7D6E">
        <w:trPr>
          <w:trHeight w:val="299"/>
        </w:trPr>
        <w:tc>
          <w:tcPr>
            <w:tcW w:w="9634" w:type="dxa"/>
            <w:gridSpan w:val="7"/>
            <w:shd w:val="clear" w:color="auto" w:fill="44546A" w:themeFill="text2"/>
          </w:tcPr>
          <w:p w14:paraId="2F83A585" w14:textId="77777777" w:rsidR="00FE5CEE" w:rsidRPr="00BD37B1" w:rsidRDefault="00FE5CEE" w:rsidP="004E7D6E">
            <w:pPr>
              <w:jc w:val="center"/>
              <w:rPr>
                <w:rFonts w:ascii="Gill Sans MT" w:eastAsiaTheme="minorHAnsi" w:hAnsi="Gill Sans MT" w:cstheme="minorBidi"/>
                <w:b/>
                <w:sz w:val="20"/>
                <w:szCs w:val="20"/>
                <w:lang w:eastAsia="en-US"/>
              </w:rPr>
            </w:pPr>
          </w:p>
          <w:p w14:paraId="6871A4D9" w14:textId="77777777" w:rsidR="00FE5CEE" w:rsidRPr="00BD37B1" w:rsidRDefault="00FE5CEE" w:rsidP="004E7D6E">
            <w:pPr>
              <w:jc w:val="center"/>
              <w:rPr>
                <w:rFonts w:ascii="Gill Sans MT" w:eastAsiaTheme="minorHAnsi" w:hAnsi="Gill Sans MT" w:cstheme="minorBidi"/>
                <w:b/>
                <w:sz w:val="20"/>
                <w:szCs w:val="20"/>
                <w:lang w:eastAsia="en-US"/>
              </w:rPr>
            </w:pPr>
          </w:p>
          <w:p w14:paraId="6ACE0840" w14:textId="77777777" w:rsidR="00FE5CEE" w:rsidRPr="00BD37B1" w:rsidRDefault="00FE5CEE" w:rsidP="004E7D6E">
            <w:pPr>
              <w:jc w:val="center"/>
              <w:rPr>
                <w:rFonts w:ascii="Gill Sans MT" w:eastAsiaTheme="minorHAnsi" w:hAnsi="Gill Sans MT" w:cstheme="minorBidi"/>
                <w:b/>
                <w:sz w:val="20"/>
                <w:szCs w:val="20"/>
                <w:lang w:eastAsia="en-US"/>
              </w:rPr>
            </w:pPr>
          </w:p>
          <w:p w14:paraId="7D1F5CE8" w14:textId="77777777" w:rsidR="00FE5CEE" w:rsidRPr="00BD37B1" w:rsidRDefault="00FE5CEE" w:rsidP="004E7D6E">
            <w:pPr>
              <w:jc w:val="center"/>
              <w:rPr>
                <w:rFonts w:ascii="Gill Sans MT" w:eastAsiaTheme="minorHAnsi" w:hAnsi="Gill Sans MT" w:cstheme="minorBidi"/>
                <w:b/>
                <w:sz w:val="20"/>
                <w:szCs w:val="20"/>
                <w:lang w:eastAsia="en-US"/>
              </w:rPr>
            </w:pPr>
          </w:p>
          <w:p w14:paraId="373C3295" w14:textId="77777777" w:rsidR="00FE5CEE" w:rsidRPr="00BD37B1" w:rsidRDefault="00FE5CEE" w:rsidP="004E7D6E">
            <w:pPr>
              <w:jc w:val="center"/>
              <w:rPr>
                <w:rFonts w:ascii="Gill Sans MT" w:eastAsiaTheme="minorHAnsi" w:hAnsi="Gill Sans MT" w:cstheme="minorBidi"/>
                <w:b/>
                <w:sz w:val="20"/>
                <w:szCs w:val="20"/>
                <w:lang w:eastAsia="en-US"/>
              </w:rPr>
            </w:pPr>
          </w:p>
          <w:p w14:paraId="1B6D532D" w14:textId="77777777" w:rsidR="00FE5CEE" w:rsidRPr="00BD37B1" w:rsidRDefault="00FE5CEE" w:rsidP="004E7D6E">
            <w:pPr>
              <w:jc w:val="center"/>
              <w:rPr>
                <w:rFonts w:ascii="Gill Sans MT" w:eastAsiaTheme="minorHAnsi" w:hAnsi="Gill Sans MT" w:cstheme="minorBidi"/>
                <w:b/>
                <w:sz w:val="20"/>
                <w:szCs w:val="20"/>
                <w:lang w:eastAsia="en-US"/>
              </w:rPr>
            </w:pPr>
          </w:p>
          <w:p w14:paraId="4C1C9F0B" w14:textId="77777777" w:rsidR="00FE5CEE" w:rsidRPr="00BD37B1" w:rsidRDefault="00FE5CEE" w:rsidP="004E7D6E">
            <w:pPr>
              <w:jc w:val="center"/>
              <w:rPr>
                <w:rFonts w:ascii="Gill Sans MT" w:eastAsiaTheme="minorHAnsi" w:hAnsi="Gill Sans MT" w:cstheme="minorBidi"/>
                <w:b/>
                <w:sz w:val="20"/>
                <w:szCs w:val="20"/>
                <w:lang w:eastAsia="en-US"/>
              </w:rPr>
            </w:pPr>
          </w:p>
          <w:p w14:paraId="010E3D98" w14:textId="77777777" w:rsidR="00FE5CEE" w:rsidRPr="00BD37B1" w:rsidRDefault="00FE5CEE" w:rsidP="004E7D6E">
            <w:pPr>
              <w:jc w:val="center"/>
              <w:rPr>
                <w:rFonts w:ascii="Gill Sans MT" w:eastAsiaTheme="minorHAnsi" w:hAnsi="Gill Sans MT" w:cstheme="minorBidi"/>
                <w:b/>
                <w:sz w:val="20"/>
                <w:szCs w:val="20"/>
                <w:lang w:eastAsia="en-US"/>
              </w:rPr>
            </w:pPr>
          </w:p>
        </w:tc>
      </w:tr>
      <w:tr w:rsidR="00FE5CEE" w:rsidRPr="00BD37B1" w14:paraId="675B2FEC" w14:textId="77777777" w:rsidTr="004E7D6E">
        <w:trPr>
          <w:trHeight w:val="299"/>
        </w:trPr>
        <w:tc>
          <w:tcPr>
            <w:tcW w:w="2689" w:type="dxa"/>
            <w:shd w:val="clear" w:color="auto" w:fill="FBE4D5" w:themeFill="accent2" w:themeFillTint="33"/>
          </w:tcPr>
          <w:p w14:paraId="15C8108E"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14:paraId="372FD717"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14:paraId="415B51B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FE5CEE" w:rsidRPr="00BD37B1" w14:paraId="7E5D84C8" w14:textId="77777777" w:rsidTr="004E7D6E">
        <w:trPr>
          <w:trHeight w:val="3257"/>
        </w:trPr>
        <w:tc>
          <w:tcPr>
            <w:tcW w:w="2689" w:type="dxa"/>
            <w:shd w:val="clear" w:color="auto" w:fill="FBE4D5" w:themeFill="accent2" w:themeFillTint="33"/>
          </w:tcPr>
          <w:p w14:paraId="304A6B65"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14:paraId="3206C26E" w14:textId="77777777" w:rsidR="00FE5CEE" w:rsidRPr="00BD37B1" w:rsidRDefault="00FE5CEE" w:rsidP="004E7D6E">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14:paraId="485DCD67"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5B98230C" wp14:editId="768558C6">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4D565F70" w14:textId="77777777" w:rsidR="00854B9C" w:rsidRPr="001906BB" w:rsidRDefault="00854B9C" w:rsidP="00FE5CEE">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B98230C"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CY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C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BSb6CY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4D565F70" w14:textId="77777777" w:rsidR="00854B9C" w:rsidRPr="001906BB" w:rsidRDefault="00854B9C" w:rsidP="00FE5CEE">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14:paraId="519DC148"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74ABA6D4" wp14:editId="782BF971">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37B6AB4B" w14:textId="77777777" w:rsidR="00854B9C" w:rsidRPr="003820DA" w:rsidRDefault="00854B9C" w:rsidP="00FE5CEE">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4ABA6D4"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1XT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D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CL11XT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37B6AB4B" w14:textId="77777777" w:rsidR="00854B9C" w:rsidRPr="003820DA" w:rsidRDefault="00854B9C" w:rsidP="00FE5CEE">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14:paraId="2C0CD155"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4A0D4994" wp14:editId="7ACC9166">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376F89F2" w14:textId="77777777" w:rsidR="00854B9C" w:rsidRPr="003820DA" w:rsidRDefault="00854B9C" w:rsidP="00FE5CEE">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A0D4994"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" fillcolor="#fbe5d6" stroked="f">
                      <v:textbox style="layout-flow:vertical;mso-layout-flow-alt:bottom-to-top;mso-fit-shape-to-text:t">
                        <w:txbxContent>
                          <w:p w14:paraId="376F89F2" w14:textId="77777777" w:rsidR="00854B9C" w:rsidRPr="003820DA" w:rsidRDefault="00854B9C" w:rsidP="00FE5CEE">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14:paraId="02C76C1F"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14F2DFB5" wp14:editId="447CDABA">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14:paraId="5D9945AE" w14:textId="77777777" w:rsidR="00854B9C" w:rsidRPr="001906BB" w:rsidRDefault="00854B9C" w:rsidP="00FE5CEE">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F2DFB5"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" fillcolor="#fbe5d6" stroked="f">
                      <v:textbox style="layout-flow:vertical;mso-layout-flow-alt:bottom-to-top">
                        <w:txbxContent>
                          <w:p w14:paraId="5D9945AE" w14:textId="77777777" w:rsidR="00854B9C" w:rsidRPr="001906BB" w:rsidRDefault="00854B9C" w:rsidP="00FE5CEE">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14:paraId="378B8441"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04DFDF5A" wp14:editId="1B8821A4">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5F5E4DC1" w14:textId="77777777" w:rsidR="00854B9C" w:rsidRPr="003820DA" w:rsidRDefault="00854B9C" w:rsidP="00FE5CEE">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DFDF5A"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gdsKw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" fillcolor="#fbe5d6" stroked="f">
                      <v:textbox style="layout-flow:vertical;mso-layout-flow-alt:bottom-to-top;mso-fit-shape-to-text:t">
                        <w:txbxContent>
                          <w:p w14:paraId="5F5E4DC1" w14:textId="77777777" w:rsidR="00854B9C" w:rsidRPr="003820DA" w:rsidRDefault="00854B9C" w:rsidP="00FE5CEE">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FE5CEE" w:rsidRPr="00BD37B1" w14:paraId="675DD3E9" w14:textId="77777777" w:rsidTr="004E7D6E">
        <w:trPr>
          <w:trHeight w:val="299"/>
        </w:trPr>
        <w:tc>
          <w:tcPr>
            <w:tcW w:w="2689" w:type="dxa"/>
            <w:shd w:val="clear" w:color="auto" w:fill="FBE4D5" w:themeFill="accent2" w:themeFillTint="33"/>
          </w:tcPr>
          <w:p w14:paraId="64BBF553" w14:textId="77777777"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14:paraId="19BF56FC" w14:textId="77777777" w:rsidR="00FE5CEE" w:rsidRPr="00BD37B1" w:rsidRDefault="00FE5CEE" w:rsidP="004E7D6E">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5C78AF4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1CE822D0"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108C4302"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6FF3551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6514BB2F"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1D347A97" w14:textId="77777777" w:rsidTr="004E7D6E">
        <w:trPr>
          <w:trHeight w:val="299"/>
        </w:trPr>
        <w:tc>
          <w:tcPr>
            <w:tcW w:w="2689" w:type="dxa"/>
            <w:shd w:val="clear" w:color="auto" w:fill="FBE4D5" w:themeFill="accent2" w:themeFillTint="33"/>
          </w:tcPr>
          <w:p w14:paraId="159789AF" w14:textId="77777777"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14:paraId="7189B199" w14:textId="77777777" w:rsidR="00FE5CEE" w:rsidRPr="00BD37B1" w:rsidRDefault="00B44E23" w:rsidP="004E7D6E">
            <w:pPr>
              <w:rPr>
                <w:rFonts w:ascii="Gill Sans MT" w:eastAsiaTheme="minorHAnsi" w:hAnsi="Gill Sans MT" w:cstheme="minorBidi"/>
                <w:sz w:val="20"/>
                <w:szCs w:val="20"/>
                <w:lang w:eastAsia="en-US"/>
              </w:rPr>
            </w:pPr>
            <w:r>
              <w:rPr>
                <w:rFonts w:ascii="Gill Sans MT" w:eastAsiaTheme="minorHAnsi" w:hAnsi="Gill Sans MT" w:cstheme="minorBidi"/>
                <w:sz w:val="20"/>
                <w:szCs w:val="20"/>
                <w:lang w:eastAsia="en-US"/>
              </w:rPr>
              <w:t>El responsable en OAL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4A6F2F2C"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267176BD"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69E4FCA3"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10BCDA1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14:paraId="3807C59A" w14:textId="77777777"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14:paraId="6B3653D0" w14:textId="77777777" w:rsidTr="004E7D6E">
        <w:trPr>
          <w:trHeight w:val="299"/>
        </w:trPr>
        <w:tc>
          <w:tcPr>
            <w:tcW w:w="9634" w:type="dxa"/>
            <w:gridSpan w:val="7"/>
            <w:shd w:val="clear" w:color="auto" w:fill="44546A" w:themeFill="text2"/>
          </w:tcPr>
          <w:p w14:paraId="014FBDF0" w14:textId="77777777" w:rsidR="00FE5CEE" w:rsidRPr="00BD37B1" w:rsidRDefault="00FE5CEE" w:rsidP="004E7D6E">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14:paraId="1E3A322D" w14:textId="77777777" w:rsidR="00FE5CEE" w:rsidRPr="00BD37B1" w:rsidRDefault="00FE5CEE" w:rsidP="00FE5CEE">
      <w:pPr>
        <w:spacing w:after="160" w:line="259" w:lineRule="auto"/>
        <w:rPr>
          <w:rFonts w:ascii="Gill Sans MT" w:eastAsiaTheme="minorHAnsi" w:hAnsi="Gill Sans MT" w:cstheme="minorBidi"/>
          <w:b/>
          <w:color w:val="0070C0"/>
          <w:sz w:val="20"/>
          <w:szCs w:val="20"/>
          <w:lang w:eastAsia="en-US"/>
        </w:rPr>
      </w:pPr>
    </w:p>
    <w:p w14:paraId="39A39EAC" w14:textId="77777777" w:rsidR="00FE5CEE" w:rsidRPr="00BD37B1" w:rsidRDefault="00FE5CEE" w:rsidP="00FE5CEE">
      <w:pPr>
        <w:spacing w:after="160" w:line="259" w:lineRule="auto"/>
        <w:rPr>
          <w:rFonts w:asciiTheme="minorHAnsi" w:eastAsiaTheme="minorHAnsi" w:hAnsiTheme="minorHAnsi" w:cstheme="minorBidi"/>
          <w:b/>
          <w:color w:val="0070C0"/>
          <w:sz w:val="22"/>
          <w:szCs w:val="22"/>
          <w:lang w:eastAsia="en-US"/>
        </w:rPr>
      </w:pPr>
    </w:p>
    <w:p w14:paraId="550AFA69" w14:textId="77777777" w:rsidR="00FE5CEE" w:rsidRPr="00BD37B1" w:rsidRDefault="00FE5CEE" w:rsidP="00FE5CEE">
      <w:pPr>
        <w:spacing w:after="160" w:line="259" w:lineRule="auto"/>
        <w:rPr>
          <w:rFonts w:asciiTheme="minorHAnsi" w:eastAsiaTheme="minorHAnsi" w:hAnsiTheme="minorHAnsi" w:cstheme="minorBidi"/>
          <w:b/>
          <w:color w:val="0070C0"/>
          <w:sz w:val="22"/>
          <w:szCs w:val="22"/>
          <w:lang w:eastAsia="en-US"/>
        </w:rPr>
      </w:pPr>
    </w:p>
    <w:p w14:paraId="21356464" w14:textId="77777777" w:rsidR="00FE5CEE" w:rsidRPr="00BD37B1" w:rsidRDefault="00FE5CEE" w:rsidP="00FE5CEE">
      <w:pPr>
        <w:spacing w:after="160" w:line="259" w:lineRule="auto"/>
        <w:rPr>
          <w:rFonts w:asciiTheme="minorHAnsi" w:eastAsiaTheme="minorHAnsi" w:hAnsiTheme="minorHAnsi" w:cstheme="minorBidi"/>
          <w:b/>
          <w:color w:val="0070C0"/>
          <w:sz w:val="22"/>
          <w:szCs w:val="22"/>
          <w:lang w:eastAsia="en-US"/>
        </w:rPr>
      </w:pPr>
    </w:p>
    <w:p w14:paraId="1859066E" w14:textId="77777777" w:rsidR="00FE5CEE" w:rsidRDefault="00FE5CEE" w:rsidP="00FE5CEE">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2A5862FC" w14:textId="77777777" w:rsidR="00FE5CEE" w:rsidRPr="002F34F2" w:rsidRDefault="00FE5CEE" w:rsidP="00081A9D">
      <w:pPr>
        <w:jc w:val="both"/>
        <w:rPr>
          <w:rFonts w:ascii="Gill Sans MT" w:hAnsi="Gill Sans MT"/>
          <w:sz w:val="20"/>
          <w:szCs w:val="20"/>
        </w:rPr>
      </w:pPr>
    </w:p>
    <w:p w14:paraId="1BDA19CB" w14:textId="77777777" w:rsidR="00684FF8" w:rsidRPr="00CC62AB" w:rsidRDefault="00684FF8" w:rsidP="00CC62AB">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191C35B9" w14:textId="77777777"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684FF8" w:rsidSect="006733B0">
      <w:headerReference w:type="default" r:id="rId11"/>
      <w:footerReference w:type="default" r:id="rId12"/>
      <w:pgSz w:w="11906" w:h="16838"/>
      <w:pgMar w:top="1843" w:right="1274" w:bottom="1417" w:left="1560" w:header="708" w:footer="2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67CA3" w14:textId="77777777" w:rsidR="001955B8" w:rsidRDefault="001955B8" w:rsidP="005F25B2">
      <w:r>
        <w:separator/>
      </w:r>
    </w:p>
  </w:endnote>
  <w:endnote w:type="continuationSeparator" w:id="0">
    <w:p w14:paraId="2B4D9018" w14:textId="77777777" w:rsidR="001955B8" w:rsidRDefault="001955B8"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charset w:val="00"/>
    <w:family w:val="swiss"/>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9280F" w14:textId="77777777" w:rsidR="00854B9C" w:rsidRPr="004C4B6F" w:rsidRDefault="00854B9C" w:rsidP="000B69B2">
    <w:pPr>
      <w:pStyle w:val="Ttul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14:paraId="2962BA2B" w14:textId="77777777" w:rsidR="00854B9C" w:rsidRPr="004C4B6F" w:rsidRDefault="00854B9C" w:rsidP="000B69B2">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 xml:space="preserve">Responsable del tratamiento: </w:t>
    </w:r>
    <w:r>
      <w:rPr>
        <w:rFonts w:asciiTheme="minorHAnsi" w:hAnsiTheme="minorHAnsi"/>
        <w:b w:val="0"/>
        <w:bCs w:val="0"/>
        <w:color w:val="000000"/>
        <w:sz w:val="14"/>
        <w:szCs w:val="14"/>
      </w:rPr>
      <w:t xml:space="preserve">OAL VIVIENDAS MUNICIPALES DE BILBAO </w:t>
    </w:r>
  </w:p>
  <w:p w14:paraId="4B8CBA9E" w14:textId="77777777" w:rsidR="00854B9C" w:rsidRPr="004C4B6F" w:rsidRDefault="00854B9C" w:rsidP="000B69B2">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 xml:space="preserve">Fines del tratamiento: Gestión de los expedientes de contratación pública </w:t>
    </w:r>
    <w:r>
      <w:rPr>
        <w:rFonts w:asciiTheme="minorHAnsi" w:hAnsiTheme="minorHAnsi"/>
        <w:b w:val="0"/>
        <w:bCs w:val="0"/>
        <w:color w:val="000000"/>
        <w:sz w:val="14"/>
        <w:szCs w:val="14"/>
      </w:rPr>
      <w:t xml:space="preserve">del organismo </w:t>
    </w:r>
    <w:r w:rsidRPr="004C4B6F">
      <w:rPr>
        <w:rFonts w:asciiTheme="minorHAnsi" w:hAnsiTheme="minorHAnsi"/>
        <w:b w:val="0"/>
        <w:bCs w:val="0"/>
        <w:color w:val="000000"/>
        <w:sz w:val="14"/>
        <w:szCs w:val="14"/>
      </w:rPr>
      <w:t>.</w:t>
    </w:r>
  </w:p>
  <w:p w14:paraId="70E025AC" w14:textId="77777777" w:rsidR="00854B9C" w:rsidRPr="004C4B6F" w:rsidRDefault="00854B9C" w:rsidP="000B69B2">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14:paraId="6212355D" w14:textId="77777777" w:rsidR="00854B9C" w:rsidRPr="004C4B6F" w:rsidRDefault="00854B9C" w:rsidP="000B69B2">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14:paraId="6F96109E" w14:textId="77777777" w:rsidR="00854B9C" w:rsidRPr="004C4B6F" w:rsidRDefault="00854B9C" w:rsidP="000B69B2">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 xml:space="preserve">Derechos: Tiene derecho de acceso, rectificación, supresión de sus datos, y la portabilidad, limitación u oposición, enviando un escrito </w:t>
    </w:r>
    <w:r>
      <w:rPr>
        <w:rFonts w:asciiTheme="minorHAnsi" w:hAnsiTheme="minorHAnsi"/>
        <w:b w:val="0"/>
        <w:bCs w:val="0"/>
        <w:color w:val="000000"/>
        <w:sz w:val="14"/>
        <w:szCs w:val="14"/>
      </w:rPr>
      <w:t>al OAL</w:t>
    </w:r>
    <w:r w:rsidRPr="00EB51E0">
      <w:rPr>
        <w:rFonts w:asciiTheme="minorHAnsi" w:hAnsiTheme="minorHAnsi"/>
        <w:b w:val="0"/>
        <w:bCs w:val="0"/>
        <w:color w:val="000000"/>
        <w:sz w:val="14"/>
        <w:szCs w:val="14"/>
      </w:rPr>
      <w:t xml:space="preserve"> </w:t>
    </w:r>
    <w:r>
      <w:rPr>
        <w:rFonts w:asciiTheme="minorHAnsi" w:hAnsiTheme="minorHAnsi"/>
        <w:b w:val="0"/>
        <w:bCs w:val="0"/>
        <w:color w:val="000000"/>
        <w:sz w:val="14"/>
        <w:szCs w:val="14"/>
      </w:rPr>
      <w:t xml:space="preserve">VIVIENDAS MUNICIPALES DE BILBAO </w:t>
    </w:r>
    <w:r w:rsidRPr="004C4B6F">
      <w:rPr>
        <w:rFonts w:asciiTheme="minorHAnsi" w:hAnsiTheme="minorHAnsi"/>
        <w:b w:val="0"/>
        <w:bCs w:val="0"/>
        <w:color w:val="000000"/>
        <w:sz w:val="14"/>
        <w:szCs w:val="14"/>
      </w:rPr>
      <w:t>, así como a reclamar ante la Agencia Vasca de Protección de Datos.</w:t>
    </w:r>
  </w:p>
  <w:p w14:paraId="6B086373" w14:textId="77777777" w:rsidR="00854B9C" w:rsidRDefault="00854B9C" w:rsidP="000B69B2">
    <w:pPr>
      <w:pStyle w:val="Ttul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w:t>
    </w:r>
    <w:r>
      <w:rPr>
        <w:rFonts w:asciiTheme="minorHAnsi" w:hAnsiTheme="minorHAnsi"/>
        <w:b w:val="0"/>
        <w:bCs w:val="0"/>
        <w:color w:val="000000"/>
        <w:sz w:val="14"/>
        <w:szCs w:val="14"/>
      </w:rPr>
      <w:t>ión: Perfil del Contratante del OAL VIVIIENDAS MUNICIPALES DE BILBAO</w:t>
    </w:r>
    <w:r w:rsidRPr="004C4B6F">
      <w:rPr>
        <w:rFonts w:asciiTheme="minorHAnsi" w:hAnsiTheme="minorHAnsi"/>
        <w:b w:val="0"/>
        <w:bCs w:val="0"/>
        <w:color w:val="000000"/>
        <w:sz w:val="14"/>
        <w:szCs w:val="14"/>
      </w:rPr>
      <w:t>.</w:t>
    </w:r>
  </w:p>
  <w:p w14:paraId="3BDC1BE7" w14:textId="77777777" w:rsidR="00854B9C" w:rsidRPr="006B11F1" w:rsidRDefault="00854B9C"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C71176">
      <w:rPr>
        <w:noProof/>
        <w:sz w:val="14"/>
        <w:szCs w:val="14"/>
      </w:rPr>
      <w:t>30</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C71176">
      <w:rPr>
        <w:noProof/>
        <w:sz w:val="14"/>
        <w:szCs w:val="14"/>
      </w:rPr>
      <w:t>31</w:t>
    </w:r>
    <w:r w:rsidRPr="006B11F1">
      <w:rPr>
        <w:sz w:val="14"/>
        <w:szCs w:val="14"/>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F4EEB" w14:textId="77777777" w:rsidR="001955B8" w:rsidRDefault="001955B8" w:rsidP="005F25B2">
      <w:r>
        <w:separator/>
      </w:r>
    </w:p>
  </w:footnote>
  <w:footnote w:type="continuationSeparator" w:id="0">
    <w:p w14:paraId="01534C04" w14:textId="77777777" w:rsidR="001955B8" w:rsidRDefault="001955B8"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4C925" w14:textId="77777777" w:rsidR="00854B9C" w:rsidRPr="00A22A95" w:rsidRDefault="00854B9C" w:rsidP="00A22A95">
    <w:pPr>
      <w:pStyle w:val="Encabezado"/>
      <w:jc w:val="right"/>
    </w:pPr>
    <w:r w:rsidRPr="00F462A2">
      <w:rPr>
        <w:noProof/>
      </w:rPr>
      <w:drawing>
        <wp:inline distT="0" distB="0" distL="0" distR="0" wp14:anchorId="48A53DF1" wp14:editId="06461D2C">
          <wp:extent cx="2505075" cy="619125"/>
          <wp:effectExtent l="0" t="0" r="9525" b="9525"/>
          <wp:docPr id="18" name="Imagen 18" descr="X:\Area de Vivienda\M. Gestión Interna\Manual Marca Ayuntamiento\C. Logos VVMM\Logotipo c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X:\Area de Vivienda\M. Gestión Interna\Manual Marca Ayuntamiento\C. Logos VVMM\Logotipo cort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5075" cy="6191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E207A10"/>
    <w:multiLevelType w:val="hybridMultilevel"/>
    <w:tmpl w:val="BDF058D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1"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92140572">
    <w:abstractNumId w:val="8"/>
  </w:num>
  <w:num w:numId="2" w16cid:durableId="19627121">
    <w:abstractNumId w:val="2"/>
  </w:num>
  <w:num w:numId="3" w16cid:durableId="1211185192">
    <w:abstractNumId w:val="7"/>
  </w:num>
  <w:num w:numId="4" w16cid:durableId="1460999766">
    <w:abstractNumId w:val="0"/>
  </w:num>
  <w:num w:numId="5" w16cid:durableId="977108399">
    <w:abstractNumId w:val="11"/>
  </w:num>
  <w:num w:numId="6" w16cid:durableId="1533104714">
    <w:abstractNumId w:val="10"/>
  </w:num>
  <w:num w:numId="7" w16cid:durableId="341326379">
    <w:abstractNumId w:val="1"/>
  </w:num>
  <w:num w:numId="8" w16cid:durableId="1635065951">
    <w:abstractNumId w:val="9"/>
  </w:num>
  <w:num w:numId="9" w16cid:durableId="2012173844">
    <w:abstractNumId w:val="5"/>
  </w:num>
  <w:num w:numId="10" w16cid:durableId="3945132">
    <w:abstractNumId w:val="4"/>
  </w:num>
  <w:num w:numId="11" w16cid:durableId="1064568745">
    <w:abstractNumId w:val="3"/>
  </w:num>
  <w:num w:numId="12" w16cid:durableId="15395820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5B8"/>
    <w:rsid w:val="000008C6"/>
    <w:rsid w:val="00010D98"/>
    <w:rsid w:val="00032FFF"/>
    <w:rsid w:val="0004758B"/>
    <w:rsid w:val="000523D1"/>
    <w:rsid w:val="00053543"/>
    <w:rsid w:val="00056ED5"/>
    <w:rsid w:val="000602F1"/>
    <w:rsid w:val="0006116B"/>
    <w:rsid w:val="00070616"/>
    <w:rsid w:val="00081A9D"/>
    <w:rsid w:val="00094553"/>
    <w:rsid w:val="000A3DA3"/>
    <w:rsid w:val="000B69B2"/>
    <w:rsid w:val="000D0D82"/>
    <w:rsid w:val="000E6E1C"/>
    <w:rsid w:val="001008E6"/>
    <w:rsid w:val="00135245"/>
    <w:rsid w:val="00143245"/>
    <w:rsid w:val="001447FF"/>
    <w:rsid w:val="001449CA"/>
    <w:rsid w:val="0015207F"/>
    <w:rsid w:val="00165564"/>
    <w:rsid w:val="00191944"/>
    <w:rsid w:val="00191B54"/>
    <w:rsid w:val="001955B8"/>
    <w:rsid w:val="00196D8B"/>
    <w:rsid w:val="001A28F8"/>
    <w:rsid w:val="001B3D0E"/>
    <w:rsid w:val="001B5E75"/>
    <w:rsid w:val="001C38D4"/>
    <w:rsid w:val="001D32D3"/>
    <w:rsid w:val="001D57EC"/>
    <w:rsid w:val="001E256B"/>
    <w:rsid w:val="001E3E14"/>
    <w:rsid w:val="001E63DF"/>
    <w:rsid w:val="001F0255"/>
    <w:rsid w:val="001F38BC"/>
    <w:rsid w:val="0020094B"/>
    <w:rsid w:val="00203EF6"/>
    <w:rsid w:val="002111F2"/>
    <w:rsid w:val="00216C20"/>
    <w:rsid w:val="00245D4E"/>
    <w:rsid w:val="00245E50"/>
    <w:rsid w:val="00263CAF"/>
    <w:rsid w:val="0028320F"/>
    <w:rsid w:val="0029096B"/>
    <w:rsid w:val="0029114D"/>
    <w:rsid w:val="002924D9"/>
    <w:rsid w:val="002A5113"/>
    <w:rsid w:val="002C242F"/>
    <w:rsid w:val="002D5953"/>
    <w:rsid w:val="002E7AFB"/>
    <w:rsid w:val="002F34F2"/>
    <w:rsid w:val="002F4B29"/>
    <w:rsid w:val="003100FD"/>
    <w:rsid w:val="00316D60"/>
    <w:rsid w:val="00317F6F"/>
    <w:rsid w:val="00322F36"/>
    <w:rsid w:val="00324E57"/>
    <w:rsid w:val="00327844"/>
    <w:rsid w:val="00346463"/>
    <w:rsid w:val="003514DD"/>
    <w:rsid w:val="003549E2"/>
    <w:rsid w:val="0036186C"/>
    <w:rsid w:val="0036505F"/>
    <w:rsid w:val="00385750"/>
    <w:rsid w:val="00393BAB"/>
    <w:rsid w:val="00397329"/>
    <w:rsid w:val="003A1710"/>
    <w:rsid w:val="003D5516"/>
    <w:rsid w:val="00403B83"/>
    <w:rsid w:val="00440C06"/>
    <w:rsid w:val="00442166"/>
    <w:rsid w:val="00453426"/>
    <w:rsid w:val="00473370"/>
    <w:rsid w:val="00480FED"/>
    <w:rsid w:val="004848CC"/>
    <w:rsid w:val="00487BDB"/>
    <w:rsid w:val="00493625"/>
    <w:rsid w:val="004A1E72"/>
    <w:rsid w:val="004A3406"/>
    <w:rsid w:val="004B23B6"/>
    <w:rsid w:val="004B2BDE"/>
    <w:rsid w:val="004D20A6"/>
    <w:rsid w:val="004D590E"/>
    <w:rsid w:val="004E144D"/>
    <w:rsid w:val="004E7D6E"/>
    <w:rsid w:val="004F387F"/>
    <w:rsid w:val="004F4CB5"/>
    <w:rsid w:val="0053245E"/>
    <w:rsid w:val="00543CBF"/>
    <w:rsid w:val="00550A40"/>
    <w:rsid w:val="00554865"/>
    <w:rsid w:val="00562BA0"/>
    <w:rsid w:val="00572AA3"/>
    <w:rsid w:val="00574360"/>
    <w:rsid w:val="005857FA"/>
    <w:rsid w:val="0059054C"/>
    <w:rsid w:val="005A232A"/>
    <w:rsid w:val="005A6E21"/>
    <w:rsid w:val="005A7124"/>
    <w:rsid w:val="005B3B01"/>
    <w:rsid w:val="005C29C9"/>
    <w:rsid w:val="005D6C4A"/>
    <w:rsid w:val="005F25B2"/>
    <w:rsid w:val="005F2BA0"/>
    <w:rsid w:val="005F56FB"/>
    <w:rsid w:val="00601AB9"/>
    <w:rsid w:val="00606CF0"/>
    <w:rsid w:val="00610729"/>
    <w:rsid w:val="00617062"/>
    <w:rsid w:val="0065469F"/>
    <w:rsid w:val="00655FAF"/>
    <w:rsid w:val="00660C70"/>
    <w:rsid w:val="006733B0"/>
    <w:rsid w:val="00680E0C"/>
    <w:rsid w:val="00684FF8"/>
    <w:rsid w:val="006913E8"/>
    <w:rsid w:val="006A4A4E"/>
    <w:rsid w:val="006B11F1"/>
    <w:rsid w:val="006F7E93"/>
    <w:rsid w:val="00700806"/>
    <w:rsid w:val="007049D3"/>
    <w:rsid w:val="007133DA"/>
    <w:rsid w:val="00714F5F"/>
    <w:rsid w:val="007315B6"/>
    <w:rsid w:val="00734928"/>
    <w:rsid w:val="007372D1"/>
    <w:rsid w:val="00746B7B"/>
    <w:rsid w:val="00756F04"/>
    <w:rsid w:val="007570A0"/>
    <w:rsid w:val="00786A85"/>
    <w:rsid w:val="007B0935"/>
    <w:rsid w:val="007C3F0D"/>
    <w:rsid w:val="007C6A09"/>
    <w:rsid w:val="007D74DA"/>
    <w:rsid w:val="007E33CD"/>
    <w:rsid w:val="007F6D7D"/>
    <w:rsid w:val="007F6D7E"/>
    <w:rsid w:val="008009CE"/>
    <w:rsid w:val="00806FB0"/>
    <w:rsid w:val="00814A1B"/>
    <w:rsid w:val="0082555C"/>
    <w:rsid w:val="00827A30"/>
    <w:rsid w:val="00853F03"/>
    <w:rsid w:val="00854B9C"/>
    <w:rsid w:val="00871B50"/>
    <w:rsid w:val="00874516"/>
    <w:rsid w:val="00876856"/>
    <w:rsid w:val="008777F2"/>
    <w:rsid w:val="00895B6A"/>
    <w:rsid w:val="008C37D4"/>
    <w:rsid w:val="008D6FBC"/>
    <w:rsid w:val="008E31AB"/>
    <w:rsid w:val="008E32C1"/>
    <w:rsid w:val="008F2CB6"/>
    <w:rsid w:val="008F3B7A"/>
    <w:rsid w:val="0090068F"/>
    <w:rsid w:val="009324CB"/>
    <w:rsid w:val="00934CB8"/>
    <w:rsid w:val="00936E92"/>
    <w:rsid w:val="0095069D"/>
    <w:rsid w:val="00963002"/>
    <w:rsid w:val="00971D34"/>
    <w:rsid w:val="0098605E"/>
    <w:rsid w:val="00990712"/>
    <w:rsid w:val="00991D1E"/>
    <w:rsid w:val="00995FC0"/>
    <w:rsid w:val="009A0B5B"/>
    <w:rsid w:val="009A5041"/>
    <w:rsid w:val="009A53EE"/>
    <w:rsid w:val="009C42A6"/>
    <w:rsid w:val="009C78AE"/>
    <w:rsid w:val="009E2EBD"/>
    <w:rsid w:val="00A06CE3"/>
    <w:rsid w:val="00A13F11"/>
    <w:rsid w:val="00A22A95"/>
    <w:rsid w:val="00A37478"/>
    <w:rsid w:val="00A43928"/>
    <w:rsid w:val="00A60EFB"/>
    <w:rsid w:val="00A626DE"/>
    <w:rsid w:val="00A62C76"/>
    <w:rsid w:val="00A9051B"/>
    <w:rsid w:val="00A941AB"/>
    <w:rsid w:val="00A97D9D"/>
    <w:rsid w:val="00AA5172"/>
    <w:rsid w:val="00AD52FB"/>
    <w:rsid w:val="00AF21B2"/>
    <w:rsid w:val="00AF5618"/>
    <w:rsid w:val="00B1469C"/>
    <w:rsid w:val="00B22554"/>
    <w:rsid w:val="00B26F40"/>
    <w:rsid w:val="00B405E2"/>
    <w:rsid w:val="00B43B18"/>
    <w:rsid w:val="00B44E23"/>
    <w:rsid w:val="00B537A4"/>
    <w:rsid w:val="00B72CDF"/>
    <w:rsid w:val="00B80F66"/>
    <w:rsid w:val="00B81942"/>
    <w:rsid w:val="00B8582A"/>
    <w:rsid w:val="00BA553F"/>
    <w:rsid w:val="00BB1610"/>
    <w:rsid w:val="00BD37A7"/>
    <w:rsid w:val="00BF258A"/>
    <w:rsid w:val="00BF2F02"/>
    <w:rsid w:val="00BF4371"/>
    <w:rsid w:val="00BF5740"/>
    <w:rsid w:val="00BF63F6"/>
    <w:rsid w:val="00C12191"/>
    <w:rsid w:val="00C303C7"/>
    <w:rsid w:val="00C42247"/>
    <w:rsid w:val="00C4508D"/>
    <w:rsid w:val="00C71176"/>
    <w:rsid w:val="00C73307"/>
    <w:rsid w:val="00C73386"/>
    <w:rsid w:val="00C95466"/>
    <w:rsid w:val="00CB2065"/>
    <w:rsid w:val="00CB46AC"/>
    <w:rsid w:val="00CC62AB"/>
    <w:rsid w:val="00CF58DA"/>
    <w:rsid w:val="00CF683B"/>
    <w:rsid w:val="00D046E8"/>
    <w:rsid w:val="00D04F09"/>
    <w:rsid w:val="00D14730"/>
    <w:rsid w:val="00D469C4"/>
    <w:rsid w:val="00D621B8"/>
    <w:rsid w:val="00D64666"/>
    <w:rsid w:val="00D74E4C"/>
    <w:rsid w:val="00D76724"/>
    <w:rsid w:val="00D81478"/>
    <w:rsid w:val="00D9050D"/>
    <w:rsid w:val="00DA6827"/>
    <w:rsid w:val="00DB2371"/>
    <w:rsid w:val="00DC256A"/>
    <w:rsid w:val="00DD341E"/>
    <w:rsid w:val="00DE18F3"/>
    <w:rsid w:val="00DE5209"/>
    <w:rsid w:val="00DF22BB"/>
    <w:rsid w:val="00DF3327"/>
    <w:rsid w:val="00E10256"/>
    <w:rsid w:val="00E13EC5"/>
    <w:rsid w:val="00E249D9"/>
    <w:rsid w:val="00E473E9"/>
    <w:rsid w:val="00E57788"/>
    <w:rsid w:val="00E72953"/>
    <w:rsid w:val="00E85CA6"/>
    <w:rsid w:val="00E86F36"/>
    <w:rsid w:val="00E91B9D"/>
    <w:rsid w:val="00E92AAD"/>
    <w:rsid w:val="00E968B4"/>
    <w:rsid w:val="00EA3156"/>
    <w:rsid w:val="00EB1067"/>
    <w:rsid w:val="00EB4C3F"/>
    <w:rsid w:val="00EB51E0"/>
    <w:rsid w:val="00EC49D9"/>
    <w:rsid w:val="00EE5D5A"/>
    <w:rsid w:val="00F13ED5"/>
    <w:rsid w:val="00F17F8C"/>
    <w:rsid w:val="00F242EF"/>
    <w:rsid w:val="00F348C8"/>
    <w:rsid w:val="00F34D9E"/>
    <w:rsid w:val="00F42A7F"/>
    <w:rsid w:val="00F45342"/>
    <w:rsid w:val="00F64D74"/>
    <w:rsid w:val="00F72DA3"/>
    <w:rsid w:val="00F8498F"/>
    <w:rsid w:val="00FA53B6"/>
    <w:rsid w:val="00FB042F"/>
    <w:rsid w:val="00FE5CEE"/>
    <w:rsid w:val="00FF1327"/>
    <w:rsid w:val="00FF5C64"/>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5E779"/>
  <w15:chartTrackingRefBased/>
  <w15:docId w15:val="{CC5FF178-0156-4CF5-97FA-23365BC8C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D4E"/>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1008E6"/>
    <w:pPr>
      <w:keepNext/>
      <w:keepLines/>
      <w:spacing w:before="40"/>
      <w:outlineLvl w:val="2"/>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basedOn w:val="Fuentedeprrafopredete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4A3406"/>
    <w:pPr>
      <w:spacing w:before="120" w:after="120" w:line="240" w:lineRule="exact"/>
      <w:jc w:val="both"/>
    </w:pPr>
    <w:rPr>
      <w:rFonts w:ascii="Gill Sans MT" w:hAnsi="Gill Sans MT" w:cs="Arial"/>
      <w:b/>
      <w:color w:val="FFFFFF" w:themeColor="background1"/>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table" w:customStyle="1" w:styleId="Tablaconcuadrcula1">
    <w:name w:val="Tabla con cuadrícula1"/>
    <w:basedOn w:val="Tablanormal"/>
    <w:next w:val="Tablaconcuadrcula"/>
    <w:uiPriority w:val="39"/>
    <w:rsid w:val="00FE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1008E6"/>
    <w:rPr>
      <w:rFonts w:asciiTheme="majorHAnsi" w:eastAsiaTheme="majorEastAsia" w:hAnsiTheme="majorHAnsi" w:cstheme="majorBidi"/>
      <w:color w:val="1F4D78"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145144">
      <w:bodyDiv w:val="1"/>
      <w:marLeft w:val="0"/>
      <w:marRight w:val="0"/>
      <w:marTop w:val="0"/>
      <w:marBottom w:val="0"/>
      <w:divBdr>
        <w:top w:val="none" w:sz="0" w:space="0" w:color="auto"/>
        <w:left w:val="none" w:sz="0" w:space="0" w:color="auto"/>
        <w:bottom w:val="none" w:sz="0" w:space="0" w:color="auto"/>
        <w:right w:val="none" w:sz="0" w:space="0" w:color="auto"/>
      </w:divBdr>
    </w:div>
    <w:div w:id="594289572">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829589405">
      <w:bodyDiv w:val="1"/>
      <w:marLeft w:val="0"/>
      <w:marRight w:val="0"/>
      <w:marTop w:val="0"/>
      <w:marBottom w:val="0"/>
      <w:divBdr>
        <w:top w:val="none" w:sz="0" w:space="0" w:color="auto"/>
        <w:left w:val="none" w:sz="0" w:space="0" w:color="auto"/>
        <w:bottom w:val="none" w:sz="0" w:space="0" w:color="auto"/>
        <w:right w:val="none" w:sz="0" w:space="0" w:color="auto"/>
      </w:divBdr>
    </w:div>
    <w:div w:id="1887065985">
      <w:bodyDiv w:val="1"/>
      <w:marLeft w:val="0"/>
      <w:marRight w:val="0"/>
      <w:marTop w:val="0"/>
      <w:marBottom w:val="0"/>
      <w:divBdr>
        <w:top w:val="none" w:sz="0" w:space="0" w:color="auto"/>
        <w:left w:val="none" w:sz="0" w:space="0" w:color="auto"/>
        <w:bottom w:val="none" w:sz="0" w:space="0" w:color="auto"/>
        <w:right w:val="none" w:sz="0" w:space="0" w:color="auto"/>
      </w:divBdr>
    </w:div>
    <w:div w:id="206362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Y:\Viviendas%20Municipales\07.-%20ASESOR&#205;A%20JUR&#205;DICA\71.-%20Contratos\719.-PLANTILLAS\ANEXOS%20Y%20MODELOS\anexos%20y%20modelos%2001%2002%20202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51DFDA0090B443C855B387D2CE6117F"/>
        <w:category>
          <w:name w:val="General"/>
          <w:gallery w:val="placeholder"/>
        </w:category>
        <w:types>
          <w:type w:val="bbPlcHdr"/>
        </w:types>
        <w:behaviors>
          <w:behavior w:val="content"/>
        </w:behaviors>
        <w:guid w:val="{9F466C3C-ECDD-43BA-96D0-7242F00CBD7A}"/>
      </w:docPartPr>
      <w:docPartBody>
        <w:p w:rsidR="006C252F" w:rsidRDefault="006C252F">
          <w:pPr>
            <w:pStyle w:val="451DFDA0090B443C855B387D2CE6117F"/>
          </w:pPr>
          <w:r w:rsidRPr="00322F36">
            <w:rPr>
              <w:rStyle w:val="Textodelmarcadordeposicin"/>
              <w:b/>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charset w:val="00"/>
    <w:family w:val="swiss"/>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52F"/>
    <w:rsid w:val="006C25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451DFDA0090B443C855B387D2CE6117F">
    <w:name w:val="451DFDA0090B443C855B387D2CE611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D1326-04F3-4A63-A9D7-23EC2C243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y modelos 01 02 2023</Template>
  <TotalTime>3</TotalTime>
  <Pages>26</Pages>
  <Words>6967</Words>
  <Characters>38320</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060602</dc:creator>
  <cp:keywords/>
  <dc:description/>
  <cp:lastModifiedBy>Marina Mediavilla Landeta</cp:lastModifiedBy>
  <cp:revision>2</cp:revision>
  <cp:lastPrinted>2019-03-11T07:19:00Z</cp:lastPrinted>
  <dcterms:created xsi:type="dcterms:W3CDTF">2026-01-22T10:03:00Z</dcterms:created>
  <dcterms:modified xsi:type="dcterms:W3CDTF">2026-03-06T13:07:00Z</dcterms:modified>
</cp:coreProperties>
</file>