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710C4" w14:textId="77777777" w:rsidR="00D115A3" w:rsidRPr="006C1A68" w:rsidRDefault="00D115A3" w:rsidP="00F80AC0">
      <w:pPr>
        <w:pStyle w:val="NormalWeb"/>
        <w:jc w:val="both"/>
        <w:rPr>
          <w:rFonts w:ascii="Arial" w:hAnsi="Arial" w:cs="Arial"/>
          <w:b/>
          <w:bCs/>
          <w:sz w:val="22"/>
          <w:szCs w:val="22"/>
          <w:lang w:val="eu-ES"/>
        </w:rPr>
      </w:pPr>
      <w:r w:rsidRPr="006C1A68">
        <w:rPr>
          <w:rFonts w:ascii="Arial" w:hAnsi="Arial" w:cs="Arial"/>
          <w:b/>
          <w:bCs/>
          <w:sz w:val="22"/>
          <w:szCs w:val="22"/>
          <w:lang w:val="eu-ES"/>
        </w:rPr>
        <w:t>ENKARTERRIKO KIROL-KLUB ETA ELKARTEETAN EUSKARAREN ERABILERA SUSTATZEKO PROIEKTUA KUDEATZEKO ZERBITZUA KONTRATATZEKO BALDINTZA TEKNIKOEN AGIRIA</w:t>
      </w:r>
    </w:p>
    <w:p w14:paraId="75575ECA" w14:textId="77777777" w:rsidR="00F80AC0" w:rsidRPr="006C1A68" w:rsidRDefault="00F80AC0" w:rsidP="00F80AC0">
      <w:pPr>
        <w:pStyle w:val="NormalWeb"/>
        <w:jc w:val="both"/>
        <w:rPr>
          <w:rFonts w:ascii="Arial" w:hAnsi="Arial" w:cs="Arial"/>
          <w:b/>
          <w:bCs/>
          <w:sz w:val="22"/>
          <w:szCs w:val="22"/>
          <w:lang w:val="eu-ES"/>
        </w:rPr>
      </w:pPr>
    </w:p>
    <w:p w14:paraId="29F88C97" w14:textId="77777777" w:rsidR="00F80AC0" w:rsidRPr="006C1A68" w:rsidRDefault="00F80AC0" w:rsidP="00F80AC0">
      <w:pPr>
        <w:pStyle w:val="NormalWeb"/>
        <w:jc w:val="both"/>
        <w:rPr>
          <w:rFonts w:ascii="Arial" w:hAnsi="Arial" w:cs="Arial"/>
          <w:b/>
          <w:bCs/>
          <w:sz w:val="22"/>
          <w:szCs w:val="22"/>
          <w:lang w:val="eu-ES"/>
        </w:rPr>
      </w:pPr>
    </w:p>
    <w:p w14:paraId="430ADEEF" w14:textId="33DC6AC3" w:rsidR="00D115A3" w:rsidRPr="006C1A68" w:rsidRDefault="00D115A3" w:rsidP="00F80AC0">
      <w:pPr>
        <w:pStyle w:val="NormalWeb"/>
        <w:jc w:val="both"/>
        <w:rPr>
          <w:rFonts w:ascii="Arial" w:hAnsi="Arial" w:cs="Arial"/>
          <w:b/>
          <w:bCs/>
          <w:sz w:val="22"/>
          <w:szCs w:val="22"/>
          <w:lang w:val="eu-ES"/>
        </w:rPr>
      </w:pPr>
      <w:r w:rsidRPr="006C1A68">
        <w:rPr>
          <w:rFonts w:ascii="Arial" w:hAnsi="Arial" w:cs="Arial"/>
          <w:b/>
          <w:bCs/>
          <w:sz w:val="22"/>
          <w:szCs w:val="22"/>
          <w:lang w:val="eu-ES"/>
        </w:rPr>
        <w:t>AURKIBIDEA</w:t>
      </w:r>
    </w:p>
    <w:p w14:paraId="1317455A" w14:textId="77777777" w:rsidR="00D115A3" w:rsidRPr="006C1A68" w:rsidRDefault="00D115A3">
      <w:pPr>
        <w:pStyle w:val="NormalWeb"/>
        <w:numPr>
          <w:ilvl w:val="0"/>
          <w:numId w:val="1"/>
        </w:numPr>
        <w:rPr>
          <w:rFonts w:ascii="Arial" w:hAnsi="Arial" w:cs="Arial"/>
          <w:b/>
          <w:bCs/>
          <w:sz w:val="22"/>
          <w:szCs w:val="22"/>
          <w:lang w:val="eu-ES"/>
        </w:rPr>
      </w:pPr>
      <w:r w:rsidRPr="006C1A68">
        <w:rPr>
          <w:rFonts w:ascii="Arial" w:hAnsi="Arial" w:cs="Arial"/>
          <w:b/>
          <w:bCs/>
          <w:sz w:val="22"/>
          <w:szCs w:val="22"/>
          <w:lang w:val="eu-ES"/>
        </w:rPr>
        <w:t>Aurrekariak</w:t>
      </w:r>
    </w:p>
    <w:p w14:paraId="7ECC4EF4" w14:textId="77777777" w:rsidR="00D115A3" w:rsidRPr="006C1A68" w:rsidRDefault="00D115A3">
      <w:pPr>
        <w:pStyle w:val="NormalWeb"/>
        <w:numPr>
          <w:ilvl w:val="0"/>
          <w:numId w:val="1"/>
        </w:numPr>
        <w:rPr>
          <w:rFonts w:ascii="Arial" w:hAnsi="Arial" w:cs="Arial"/>
          <w:b/>
          <w:bCs/>
          <w:sz w:val="22"/>
          <w:szCs w:val="22"/>
          <w:lang w:val="eu-ES"/>
        </w:rPr>
      </w:pPr>
      <w:r w:rsidRPr="006C1A68">
        <w:rPr>
          <w:rFonts w:ascii="Arial" w:hAnsi="Arial" w:cs="Arial"/>
          <w:b/>
          <w:bCs/>
          <w:sz w:val="22"/>
          <w:szCs w:val="22"/>
          <w:lang w:val="eu-ES"/>
        </w:rPr>
        <w:t>Kontratuaren xedea eta helburua</w:t>
      </w:r>
    </w:p>
    <w:p w14:paraId="7EFDEEDB" w14:textId="77777777" w:rsidR="00D115A3" w:rsidRPr="006C1A68" w:rsidRDefault="00D115A3">
      <w:pPr>
        <w:pStyle w:val="NormalWeb"/>
        <w:numPr>
          <w:ilvl w:val="0"/>
          <w:numId w:val="1"/>
        </w:numPr>
        <w:rPr>
          <w:rFonts w:ascii="Arial" w:hAnsi="Arial" w:cs="Arial"/>
          <w:b/>
          <w:bCs/>
          <w:sz w:val="22"/>
          <w:szCs w:val="22"/>
          <w:lang w:val="eu-ES"/>
        </w:rPr>
      </w:pPr>
      <w:r w:rsidRPr="006C1A68">
        <w:rPr>
          <w:rFonts w:ascii="Arial" w:hAnsi="Arial" w:cs="Arial"/>
          <w:b/>
          <w:bCs/>
          <w:sz w:val="22"/>
          <w:szCs w:val="22"/>
          <w:lang w:val="eu-ES"/>
        </w:rPr>
        <w:t>Programaren helburuak</w:t>
      </w:r>
    </w:p>
    <w:p w14:paraId="6EC15073" w14:textId="77777777" w:rsidR="00D115A3" w:rsidRPr="006C1A68" w:rsidRDefault="00D115A3">
      <w:pPr>
        <w:pStyle w:val="NormalWeb"/>
        <w:numPr>
          <w:ilvl w:val="0"/>
          <w:numId w:val="1"/>
        </w:numPr>
        <w:rPr>
          <w:rFonts w:ascii="Arial" w:hAnsi="Arial" w:cs="Arial"/>
          <w:b/>
          <w:bCs/>
          <w:sz w:val="22"/>
          <w:szCs w:val="22"/>
          <w:lang w:val="eu-ES"/>
        </w:rPr>
      </w:pPr>
      <w:r w:rsidRPr="006C1A68">
        <w:rPr>
          <w:rFonts w:ascii="Arial" w:hAnsi="Arial" w:cs="Arial"/>
          <w:b/>
          <w:bCs/>
          <w:sz w:val="22"/>
          <w:szCs w:val="22"/>
          <w:lang w:val="eu-ES"/>
        </w:rPr>
        <w:t>Hartzaileak</w:t>
      </w:r>
    </w:p>
    <w:p w14:paraId="4EF8B73E" w14:textId="2F62D8CB" w:rsidR="00D115A3" w:rsidRPr="006C1A68" w:rsidRDefault="00D115A3">
      <w:pPr>
        <w:pStyle w:val="NormalWeb"/>
        <w:numPr>
          <w:ilvl w:val="0"/>
          <w:numId w:val="1"/>
        </w:numPr>
        <w:rPr>
          <w:rFonts w:ascii="Arial" w:hAnsi="Arial" w:cs="Arial"/>
          <w:b/>
          <w:bCs/>
          <w:sz w:val="22"/>
          <w:szCs w:val="22"/>
          <w:lang w:val="eu-ES"/>
        </w:rPr>
      </w:pPr>
      <w:r w:rsidRPr="006C1A68">
        <w:rPr>
          <w:rFonts w:ascii="Arial" w:hAnsi="Arial" w:cs="Arial"/>
          <w:b/>
          <w:bCs/>
          <w:sz w:val="22"/>
          <w:szCs w:val="22"/>
          <w:lang w:val="eu-ES"/>
        </w:rPr>
        <w:t>Zerbitzuaren ezaugarriak eta irismena</w:t>
      </w:r>
      <w:r w:rsidRPr="006C1A68">
        <w:rPr>
          <w:rFonts w:ascii="Arial" w:hAnsi="Arial" w:cs="Arial"/>
          <w:b/>
          <w:bCs/>
          <w:sz w:val="22"/>
          <w:szCs w:val="22"/>
          <w:lang w:val="eu-ES"/>
        </w:rPr>
        <w:br/>
      </w:r>
      <w:r w:rsidR="004E1F81">
        <w:rPr>
          <w:rFonts w:ascii="Arial" w:hAnsi="Arial" w:cs="Arial"/>
          <w:b/>
          <w:bCs/>
          <w:sz w:val="22"/>
          <w:szCs w:val="22"/>
          <w:lang w:val="eu-ES"/>
        </w:rPr>
        <w:t>5</w:t>
      </w:r>
      <w:r w:rsidRPr="006C1A68">
        <w:rPr>
          <w:rFonts w:ascii="Arial" w:hAnsi="Arial" w:cs="Arial"/>
          <w:b/>
          <w:bCs/>
          <w:sz w:val="22"/>
          <w:szCs w:val="22"/>
          <w:lang w:val="eu-ES"/>
        </w:rPr>
        <w:t>.1. Zerbitzuaren antolaketa eta erabilgarritasuna</w:t>
      </w:r>
      <w:r w:rsidRPr="006C1A68">
        <w:rPr>
          <w:rFonts w:ascii="Arial" w:hAnsi="Arial" w:cs="Arial"/>
          <w:b/>
          <w:bCs/>
          <w:sz w:val="22"/>
          <w:szCs w:val="22"/>
          <w:lang w:val="eu-ES"/>
        </w:rPr>
        <w:br/>
      </w:r>
      <w:r w:rsidR="004E1F81">
        <w:rPr>
          <w:rFonts w:ascii="Arial" w:hAnsi="Arial" w:cs="Arial"/>
          <w:b/>
          <w:bCs/>
          <w:sz w:val="22"/>
          <w:szCs w:val="22"/>
          <w:lang w:val="eu-ES"/>
        </w:rPr>
        <w:t>5</w:t>
      </w:r>
      <w:r w:rsidRPr="006C1A68">
        <w:rPr>
          <w:rFonts w:ascii="Arial" w:hAnsi="Arial" w:cs="Arial"/>
          <w:b/>
          <w:bCs/>
          <w:sz w:val="22"/>
          <w:szCs w:val="22"/>
          <w:lang w:val="eu-ES"/>
        </w:rPr>
        <w:t>.2. Esku-hartzeko metodologia</w:t>
      </w:r>
    </w:p>
    <w:p w14:paraId="369A9BB1" w14:textId="77777777" w:rsidR="00D115A3" w:rsidRPr="006C1A68" w:rsidRDefault="00D115A3">
      <w:pPr>
        <w:pStyle w:val="NormalWeb"/>
        <w:numPr>
          <w:ilvl w:val="0"/>
          <w:numId w:val="1"/>
        </w:numPr>
        <w:rPr>
          <w:rFonts w:ascii="Arial" w:hAnsi="Arial" w:cs="Arial"/>
          <w:b/>
          <w:bCs/>
          <w:sz w:val="22"/>
          <w:szCs w:val="22"/>
          <w:lang w:val="eu-ES"/>
        </w:rPr>
      </w:pPr>
      <w:r w:rsidRPr="006C1A68">
        <w:rPr>
          <w:rFonts w:ascii="Arial" w:hAnsi="Arial" w:cs="Arial"/>
          <w:b/>
          <w:bCs/>
          <w:sz w:val="22"/>
          <w:szCs w:val="22"/>
          <w:lang w:val="eu-ES"/>
        </w:rPr>
        <w:t>Egin beharreko zereginak eta gauzatze-baldintzak</w:t>
      </w:r>
    </w:p>
    <w:p w14:paraId="6453AACB" w14:textId="77777777" w:rsidR="00D115A3" w:rsidRPr="006C1A68" w:rsidRDefault="00D115A3">
      <w:pPr>
        <w:pStyle w:val="NormalWeb"/>
        <w:numPr>
          <w:ilvl w:val="0"/>
          <w:numId w:val="1"/>
        </w:numPr>
        <w:rPr>
          <w:rFonts w:ascii="Arial" w:hAnsi="Arial" w:cs="Arial"/>
          <w:b/>
          <w:bCs/>
          <w:sz w:val="22"/>
          <w:szCs w:val="22"/>
          <w:lang w:val="eu-ES"/>
        </w:rPr>
      </w:pPr>
      <w:r w:rsidRPr="006C1A68">
        <w:rPr>
          <w:rFonts w:ascii="Arial" w:hAnsi="Arial" w:cs="Arial"/>
          <w:b/>
          <w:bCs/>
          <w:sz w:val="22"/>
          <w:szCs w:val="22"/>
          <w:lang w:val="eu-ES"/>
        </w:rPr>
        <w:t>Programaren jarraipena, koordinazioa eta ebaluazioa</w:t>
      </w:r>
    </w:p>
    <w:p w14:paraId="78CC113F" w14:textId="77777777" w:rsidR="00D115A3" w:rsidRPr="006C1A68" w:rsidRDefault="00D115A3">
      <w:pPr>
        <w:pStyle w:val="NormalWeb"/>
        <w:numPr>
          <w:ilvl w:val="0"/>
          <w:numId w:val="1"/>
        </w:numPr>
        <w:rPr>
          <w:rFonts w:ascii="Arial" w:hAnsi="Arial" w:cs="Arial"/>
          <w:b/>
          <w:bCs/>
          <w:sz w:val="22"/>
          <w:szCs w:val="22"/>
          <w:lang w:val="eu-ES"/>
        </w:rPr>
      </w:pPr>
      <w:r w:rsidRPr="006C1A68">
        <w:rPr>
          <w:rFonts w:ascii="Arial" w:hAnsi="Arial" w:cs="Arial"/>
          <w:b/>
          <w:bCs/>
          <w:sz w:val="22"/>
          <w:szCs w:val="22"/>
          <w:lang w:val="eu-ES"/>
        </w:rPr>
        <w:t>Kontratuari atxikitako giza baliabideak</w:t>
      </w:r>
      <w:r w:rsidRPr="006C1A68">
        <w:rPr>
          <w:rFonts w:ascii="Arial" w:hAnsi="Arial" w:cs="Arial"/>
          <w:b/>
          <w:bCs/>
          <w:sz w:val="22"/>
          <w:szCs w:val="22"/>
          <w:lang w:val="eu-ES"/>
        </w:rPr>
        <w:br/>
        <w:t>9.1. Kontratuari atxikitako langileen gutxieneko baldintzak</w:t>
      </w:r>
    </w:p>
    <w:p w14:paraId="47BEA67B" w14:textId="77777777" w:rsidR="00D115A3" w:rsidRPr="006C1A68" w:rsidRDefault="00D115A3">
      <w:pPr>
        <w:pStyle w:val="NormalWeb"/>
        <w:numPr>
          <w:ilvl w:val="0"/>
          <w:numId w:val="1"/>
        </w:numPr>
        <w:rPr>
          <w:rFonts w:ascii="Arial" w:hAnsi="Arial" w:cs="Arial"/>
          <w:b/>
          <w:bCs/>
          <w:sz w:val="22"/>
          <w:szCs w:val="22"/>
          <w:lang w:val="eu-ES"/>
        </w:rPr>
      </w:pPr>
      <w:r w:rsidRPr="006C1A68">
        <w:rPr>
          <w:rFonts w:ascii="Arial" w:hAnsi="Arial" w:cs="Arial"/>
          <w:b/>
          <w:bCs/>
          <w:sz w:val="22"/>
          <w:szCs w:val="22"/>
          <w:lang w:val="eu-ES"/>
        </w:rPr>
        <w:t>Enpresa esleipendunaren betebeharrak</w:t>
      </w:r>
    </w:p>
    <w:p w14:paraId="78059B9D" w14:textId="77777777" w:rsidR="00D115A3" w:rsidRPr="006C1A68" w:rsidRDefault="00D115A3">
      <w:pPr>
        <w:pStyle w:val="NormalWeb"/>
        <w:numPr>
          <w:ilvl w:val="0"/>
          <w:numId w:val="1"/>
        </w:numPr>
        <w:rPr>
          <w:rFonts w:ascii="Arial" w:hAnsi="Arial" w:cs="Arial"/>
          <w:b/>
          <w:bCs/>
          <w:sz w:val="22"/>
          <w:szCs w:val="22"/>
          <w:lang w:val="eu-ES"/>
        </w:rPr>
      </w:pPr>
      <w:r w:rsidRPr="006C1A68">
        <w:rPr>
          <w:rFonts w:ascii="Arial" w:hAnsi="Arial" w:cs="Arial"/>
          <w:b/>
          <w:bCs/>
          <w:sz w:val="22"/>
          <w:szCs w:val="22"/>
          <w:lang w:val="eu-ES"/>
        </w:rPr>
        <w:t>Berdintasuna eta hizkera ez-sexistaren erabilera</w:t>
      </w:r>
    </w:p>
    <w:p w14:paraId="0A2FDB90" w14:textId="77777777" w:rsidR="00D115A3" w:rsidRPr="006C1A68" w:rsidRDefault="00D115A3">
      <w:pPr>
        <w:pStyle w:val="NormalWeb"/>
        <w:numPr>
          <w:ilvl w:val="0"/>
          <w:numId w:val="1"/>
        </w:numPr>
        <w:rPr>
          <w:rFonts w:ascii="Arial" w:hAnsi="Arial" w:cs="Arial"/>
          <w:b/>
          <w:bCs/>
          <w:sz w:val="22"/>
          <w:szCs w:val="22"/>
          <w:lang w:val="eu-ES"/>
        </w:rPr>
      </w:pPr>
      <w:r w:rsidRPr="006C1A68">
        <w:rPr>
          <w:rFonts w:ascii="Arial" w:hAnsi="Arial" w:cs="Arial"/>
          <w:b/>
          <w:bCs/>
          <w:sz w:val="22"/>
          <w:szCs w:val="22"/>
          <w:lang w:val="eu-ES"/>
        </w:rPr>
        <w:t>Lanen jabetza eta konfidentzialtasuna</w:t>
      </w:r>
    </w:p>
    <w:p w14:paraId="6906CACC" w14:textId="77777777" w:rsidR="00D115A3" w:rsidRPr="006C1A68" w:rsidRDefault="00D115A3">
      <w:pPr>
        <w:pStyle w:val="NormalWeb"/>
        <w:numPr>
          <w:ilvl w:val="0"/>
          <w:numId w:val="1"/>
        </w:numPr>
        <w:rPr>
          <w:rFonts w:ascii="Arial" w:hAnsi="Arial" w:cs="Arial"/>
          <w:b/>
          <w:bCs/>
          <w:sz w:val="22"/>
          <w:szCs w:val="22"/>
          <w:lang w:val="eu-ES"/>
        </w:rPr>
      </w:pPr>
      <w:r w:rsidRPr="006C1A68">
        <w:rPr>
          <w:rFonts w:ascii="Arial" w:hAnsi="Arial" w:cs="Arial"/>
          <w:b/>
          <w:bCs/>
          <w:sz w:val="22"/>
          <w:szCs w:val="22"/>
          <w:lang w:val="eu-ES"/>
        </w:rPr>
        <w:t>Kontratuaren hizkuntza-araubidea</w:t>
      </w:r>
    </w:p>
    <w:p w14:paraId="449EE9BF" w14:textId="77777777" w:rsidR="00D115A3" w:rsidRPr="006C1A68" w:rsidRDefault="00D115A3">
      <w:pPr>
        <w:pStyle w:val="NormalWeb"/>
        <w:numPr>
          <w:ilvl w:val="0"/>
          <w:numId w:val="1"/>
        </w:numPr>
        <w:rPr>
          <w:rFonts w:ascii="Arial" w:hAnsi="Arial" w:cs="Arial"/>
          <w:b/>
          <w:bCs/>
          <w:sz w:val="22"/>
          <w:szCs w:val="22"/>
          <w:lang w:val="eu-ES"/>
        </w:rPr>
      </w:pPr>
      <w:r w:rsidRPr="006C1A68">
        <w:rPr>
          <w:rFonts w:ascii="Arial" w:hAnsi="Arial" w:cs="Arial"/>
          <w:b/>
          <w:bCs/>
          <w:sz w:val="22"/>
          <w:szCs w:val="22"/>
          <w:lang w:val="eu-ES"/>
        </w:rPr>
        <w:t>Berdintasuna, inklusioa eta aniztasuna</w:t>
      </w:r>
    </w:p>
    <w:p w14:paraId="1F7A24F9" w14:textId="77777777" w:rsidR="00D115A3" w:rsidRPr="006C1A68" w:rsidRDefault="00D115A3">
      <w:pPr>
        <w:pStyle w:val="NormalWeb"/>
        <w:numPr>
          <w:ilvl w:val="0"/>
          <w:numId w:val="1"/>
        </w:numPr>
        <w:rPr>
          <w:rFonts w:ascii="Arial" w:hAnsi="Arial" w:cs="Arial"/>
          <w:b/>
          <w:bCs/>
          <w:sz w:val="22"/>
          <w:szCs w:val="22"/>
          <w:lang w:val="eu-ES"/>
        </w:rPr>
      </w:pPr>
      <w:r w:rsidRPr="006C1A68">
        <w:rPr>
          <w:rFonts w:ascii="Arial" w:hAnsi="Arial" w:cs="Arial"/>
          <w:b/>
          <w:bCs/>
          <w:sz w:val="22"/>
          <w:szCs w:val="22"/>
          <w:lang w:val="eu-ES"/>
        </w:rPr>
        <w:t>Jarraipena, adierazleak eta entregagaiak</w:t>
      </w:r>
    </w:p>
    <w:p w14:paraId="608F12B3" w14:textId="77777777" w:rsidR="00F80AC0" w:rsidRPr="006C1A68" w:rsidRDefault="00F80AC0">
      <w:pPr>
        <w:rPr>
          <w:rFonts w:ascii="Arial" w:hAnsi="Arial" w:cs="Arial"/>
          <w:b/>
          <w:bCs/>
          <w:sz w:val="22"/>
          <w:szCs w:val="22"/>
          <w:lang w:val="eu-ES"/>
        </w:rPr>
      </w:pPr>
      <w:r w:rsidRPr="006C1A68">
        <w:rPr>
          <w:rFonts w:ascii="Arial" w:hAnsi="Arial" w:cs="Arial"/>
          <w:b/>
          <w:bCs/>
          <w:sz w:val="22"/>
          <w:szCs w:val="22"/>
          <w:lang w:val="eu-ES"/>
        </w:rPr>
        <w:br w:type="page"/>
      </w:r>
    </w:p>
    <w:p w14:paraId="2BE91D1B" w14:textId="000F2870" w:rsidR="00D115A3" w:rsidRPr="006C1A68" w:rsidRDefault="00D115A3">
      <w:pPr>
        <w:pStyle w:val="NormalWeb"/>
        <w:numPr>
          <w:ilvl w:val="0"/>
          <w:numId w:val="31"/>
        </w:numPr>
        <w:rPr>
          <w:rFonts w:ascii="Arial" w:hAnsi="Arial" w:cs="Arial"/>
          <w:b/>
          <w:bCs/>
          <w:sz w:val="22"/>
          <w:szCs w:val="22"/>
          <w:lang w:val="eu-ES"/>
        </w:rPr>
      </w:pPr>
      <w:r w:rsidRPr="006C1A68">
        <w:rPr>
          <w:rFonts w:ascii="Arial" w:hAnsi="Arial" w:cs="Arial"/>
          <w:b/>
          <w:bCs/>
          <w:sz w:val="22"/>
          <w:szCs w:val="22"/>
          <w:lang w:val="eu-ES"/>
        </w:rPr>
        <w:lastRenderedPageBreak/>
        <w:t>AURREKARIAK</w:t>
      </w:r>
    </w:p>
    <w:p w14:paraId="290E5493" w14:textId="77777777" w:rsidR="00D115A3" w:rsidRPr="006C1A68" w:rsidRDefault="00D115A3" w:rsidP="00F80AC0">
      <w:pPr>
        <w:pStyle w:val="NormalWeb"/>
        <w:jc w:val="both"/>
        <w:rPr>
          <w:rFonts w:ascii="Arial" w:hAnsi="Arial" w:cs="Arial"/>
          <w:sz w:val="22"/>
          <w:szCs w:val="22"/>
          <w:lang w:val="eu-ES"/>
        </w:rPr>
      </w:pPr>
      <w:r w:rsidRPr="006C1A68">
        <w:rPr>
          <w:rFonts w:ascii="Arial" w:hAnsi="Arial" w:cs="Arial"/>
          <w:sz w:val="22"/>
          <w:szCs w:val="22"/>
          <w:lang w:val="eu-ES"/>
        </w:rPr>
        <w:t>Enkarterriko Udal Mankomunitateak, bere Euskara Zerbitzuaren bidez eta Euskadiko Toki Erakundeei buruzko apirilaren 7ko 2/2016 Legearen 7. eta 17.26 artikuluetan aitortutako eskumen propioak baliatuz, kirolaren esparruan haur eta gazteen artean euskararen erabilera sustatzeko programa bat bultzatzen du.</w:t>
      </w:r>
    </w:p>
    <w:p w14:paraId="25CF54FC" w14:textId="076589A7" w:rsidR="00D115A3" w:rsidRPr="006C1A68" w:rsidRDefault="00D115A3" w:rsidP="00F80AC0">
      <w:pPr>
        <w:pStyle w:val="NormalWeb"/>
        <w:jc w:val="both"/>
        <w:rPr>
          <w:rFonts w:ascii="Arial" w:hAnsi="Arial" w:cs="Arial"/>
          <w:sz w:val="22"/>
          <w:szCs w:val="22"/>
          <w:lang w:val="eu-ES"/>
        </w:rPr>
      </w:pPr>
      <w:r w:rsidRPr="006C1A68">
        <w:rPr>
          <w:rFonts w:ascii="Arial" w:hAnsi="Arial" w:cs="Arial"/>
          <w:sz w:val="22"/>
          <w:szCs w:val="22"/>
          <w:lang w:val="eu-ES"/>
        </w:rPr>
        <w:t>Proiektua Mankomunitatearen Euskara Plan Estrategikoaren</w:t>
      </w:r>
      <w:r w:rsidR="009063BB">
        <w:rPr>
          <w:rFonts w:ascii="Arial" w:hAnsi="Arial" w:cs="Arial"/>
          <w:sz w:val="22"/>
          <w:szCs w:val="22"/>
          <w:lang w:val="eu-ES"/>
        </w:rPr>
        <w:t xml:space="preserve"> (Aroa) 2024-2027</w:t>
      </w:r>
      <w:r w:rsidRPr="006C1A68">
        <w:rPr>
          <w:rFonts w:ascii="Arial" w:hAnsi="Arial" w:cs="Arial"/>
          <w:sz w:val="22"/>
          <w:szCs w:val="22"/>
          <w:lang w:val="eu-ES"/>
        </w:rPr>
        <w:t xml:space="preserve"> barruan kokatzen da, eskola-esparrutik kanpo euskararen erabilera-guneak handitzera bideratutako jardu</w:t>
      </w:r>
      <w:r w:rsidR="000B3A68" w:rsidRPr="006C1A68">
        <w:rPr>
          <w:rFonts w:ascii="Arial" w:hAnsi="Arial" w:cs="Arial"/>
          <w:sz w:val="22"/>
          <w:szCs w:val="22"/>
          <w:lang w:val="eu-ES"/>
        </w:rPr>
        <w:t>era</w:t>
      </w:r>
      <w:r w:rsidRPr="006C1A68">
        <w:rPr>
          <w:rFonts w:ascii="Arial" w:hAnsi="Arial" w:cs="Arial"/>
          <w:sz w:val="22"/>
          <w:szCs w:val="22"/>
          <w:lang w:val="eu-ES"/>
        </w:rPr>
        <w:t>-ildoen baitan.</w:t>
      </w:r>
    </w:p>
    <w:p w14:paraId="1DFC0943" w14:textId="3144F8AF" w:rsidR="00D115A3" w:rsidRPr="006C1A68" w:rsidRDefault="00D115A3" w:rsidP="00F80AC0">
      <w:pPr>
        <w:pStyle w:val="NormalWeb"/>
        <w:jc w:val="both"/>
        <w:rPr>
          <w:rFonts w:ascii="Arial" w:hAnsi="Arial" w:cs="Arial"/>
          <w:sz w:val="22"/>
          <w:szCs w:val="22"/>
          <w:lang w:val="eu-ES"/>
        </w:rPr>
      </w:pPr>
      <w:r w:rsidRPr="006C1A68">
        <w:rPr>
          <w:rFonts w:ascii="Arial" w:hAnsi="Arial" w:cs="Arial"/>
          <w:sz w:val="22"/>
          <w:szCs w:val="22"/>
          <w:lang w:val="eu-ES"/>
        </w:rPr>
        <w:t xml:space="preserve">Haur eta gazte askok euskara hezkuntza-sisteman ikasten </w:t>
      </w:r>
      <w:r w:rsidR="00AF642F" w:rsidRPr="006C1A68">
        <w:rPr>
          <w:rFonts w:ascii="Arial" w:hAnsi="Arial" w:cs="Arial"/>
          <w:sz w:val="22"/>
          <w:szCs w:val="22"/>
          <w:lang w:val="eu-ES"/>
        </w:rPr>
        <w:t>dute</w:t>
      </w:r>
      <w:r w:rsidRPr="006C1A68">
        <w:rPr>
          <w:rFonts w:ascii="Arial" w:hAnsi="Arial" w:cs="Arial"/>
          <w:sz w:val="22"/>
          <w:szCs w:val="22"/>
          <w:lang w:val="eu-ES"/>
        </w:rPr>
        <w:t>,</w:t>
      </w:r>
      <w:r w:rsidR="006576A7" w:rsidRPr="006C1A68">
        <w:rPr>
          <w:rFonts w:ascii="Arial" w:hAnsi="Arial" w:cs="Arial"/>
          <w:sz w:val="22"/>
          <w:szCs w:val="22"/>
          <w:lang w:val="eu-ES"/>
        </w:rPr>
        <w:t xml:space="preserve"> baina,</w:t>
      </w:r>
      <w:r w:rsidRPr="006C1A68">
        <w:rPr>
          <w:rFonts w:ascii="Arial" w:hAnsi="Arial" w:cs="Arial"/>
          <w:sz w:val="22"/>
          <w:szCs w:val="22"/>
          <w:lang w:val="eu-ES"/>
        </w:rPr>
        <w:t xml:space="preserve"> eskola-ingurunetik kanpo hizkuntza erabiltzeko benetako aukerak mugatuak dira.</w:t>
      </w:r>
      <w:r w:rsidR="00813230" w:rsidRPr="006C1A68">
        <w:rPr>
          <w:rFonts w:asciiTheme="minorHAnsi" w:hAnsiTheme="minorHAnsi" w:cstheme="minorBidi"/>
          <w:lang w:val="eu-ES"/>
        </w:rPr>
        <w:t xml:space="preserve"> </w:t>
      </w:r>
      <w:r w:rsidR="00AF642F" w:rsidRPr="006C1A68">
        <w:rPr>
          <w:rFonts w:ascii="Arial" w:hAnsi="Arial" w:cs="Arial"/>
          <w:sz w:val="22"/>
          <w:szCs w:val="22"/>
          <w:lang w:val="eu-ES"/>
        </w:rPr>
        <w:t xml:space="preserve">Kirol-jarduna </w:t>
      </w:r>
      <w:r w:rsidR="007D55B2" w:rsidRPr="006C1A68">
        <w:rPr>
          <w:rFonts w:ascii="Arial" w:hAnsi="Arial" w:cs="Arial"/>
          <w:sz w:val="22"/>
          <w:szCs w:val="22"/>
          <w:lang w:val="eu-ES"/>
        </w:rPr>
        <w:t xml:space="preserve">eskolan euskaldundutako </w:t>
      </w:r>
      <w:r w:rsidR="00AF642F" w:rsidRPr="006C1A68">
        <w:rPr>
          <w:rFonts w:ascii="Arial" w:hAnsi="Arial" w:cs="Arial"/>
          <w:sz w:val="22"/>
          <w:szCs w:val="22"/>
          <w:lang w:val="eu-ES"/>
        </w:rPr>
        <w:t>haur eta gazteen sozializazio-esparru nagusietako bat da</w:t>
      </w:r>
      <w:r w:rsidR="001E6CD3" w:rsidRPr="006C1A68">
        <w:rPr>
          <w:rFonts w:ascii="Arial" w:hAnsi="Arial" w:cs="Arial"/>
          <w:sz w:val="22"/>
          <w:szCs w:val="22"/>
          <w:lang w:val="eu-ES"/>
        </w:rPr>
        <w:t>.</w:t>
      </w:r>
      <w:r w:rsidR="001469EB" w:rsidRPr="006C1A68">
        <w:rPr>
          <w:rFonts w:ascii="Arial" w:hAnsi="Arial" w:cs="Arial"/>
          <w:sz w:val="22"/>
          <w:szCs w:val="22"/>
          <w:lang w:val="eu-ES"/>
        </w:rPr>
        <w:t xml:space="preserve"> Izan ere, kirolak eskola eta kalearen arteko zubilana egiten du eremu formala eta eremu informalaren arteko bidea da</w:t>
      </w:r>
      <w:r w:rsidR="00280633" w:rsidRPr="006C1A68">
        <w:rPr>
          <w:rFonts w:ascii="Arial" w:hAnsi="Arial" w:cs="Arial"/>
          <w:sz w:val="22"/>
          <w:szCs w:val="22"/>
          <w:lang w:val="eu-ES"/>
        </w:rPr>
        <w:t xml:space="preserve">. </w:t>
      </w:r>
      <w:r w:rsidRPr="006C1A68">
        <w:rPr>
          <w:rFonts w:ascii="Arial" w:hAnsi="Arial" w:cs="Arial"/>
          <w:sz w:val="22"/>
          <w:szCs w:val="22"/>
          <w:lang w:val="eu-ES"/>
        </w:rPr>
        <w:t>Horregatik, kirolaren esparrua estrategikotzat jotzen da euskararen eguneroko erabilera sustatzeko</w:t>
      </w:r>
      <w:r w:rsidR="006C1A68" w:rsidRPr="006C1A68">
        <w:rPr>
          <w:rFonts w:ascii="Arial" w:hAnsi="Arial" w:cs="Arial"/>
          <w:sz w:val="22"/>
          <w:szCs w:val="22"/>
          <w:lang w:val="eu-ES"/>
        </w:rPr>
        <w:t xml:space="preserve"> eta hizkuntza-ohiturak sendotzeko</w:t>
      </w:r>
      <w:r w:rsidRPr="006C1A68">
        <w:rPr>
          <w:rFonts w:ascii="Arial" w:hAnsi="Arial" w:cs="Arial"/>
          <w:sz w:val="22"/>
          <w:szCs w:val="22"/>
          <w:lang w:val="eu-ES"/>
        </w:rPr>
        <w:t>.</w:t>
      </w:r>
      <w:r w:rsidR="00710F93" w:rsidRPr="006C1A68">
        <w:rPr>
          <w:rFonts w:asciiTheme="minorHAnsi" w:hAnsiTheme="minorHAnsi" w:cstheme="minorBidi"/>
          <w:szCs w:val="20"/>
          <w:lang w:val="eu-ES"/>
        </w:rPr>
        <w:t xml:space="preserve"> </w:t>
      </w:r>
    </w:p>
    <w:p w14:paraId="68FC0E47" w14:textId="09FCABEE" w:rsidR="00D115A3" w:rsidRPr="006C1A68" w:rsidRDefault="00D115A3" w:rsidP="00F80AC0">
      <w:pPr>
        <w:pStyle w:val="NormalWeb"/>
        <w:jc w:val="both"/>
        <w:rPr>
          <w:rFonts w:ascii="Arial" w:hAnsi="Arial" w:cs="Arial"/>
          <w:sz w:val="22"/>
          <w:szCs w:val="22"/>
          <w:lang w:val="eu-ES"/>
        </w:rPr>
      </w:pPr>
      <w:r w:rsidRPr="006C1A68">
        <w:rPr>
          <w:rFonts w:ascii="Arial" w:hAnsi="Arial" w:cs="Arial"/>
          <w:sz w:val="22"/>
          <w:szCs w:val="22"/>
          <w:lang w:val="eu-ES"/>
        </w:rPr>
        <w:t>Era berean, Mankomunitateak beharrezkotzat jotzen du kirol-klub eta elkarteei zuzendutako sentsibilizazio-, laguntza- eta aholkularitza-jardu</w:t>
      </w:r>
      <w:r w:rsidR="00744019" w:rsidRPr="006C1A68">
        <w:rPr>
          <w:rFonts w:ascii="Arial" w:hAnsi="Arial" w:cs="Arial"/>
          <w:sz w:val="22"/>
          <w:szCs w:val="22"/>
          <w:lang w:val="eu-ES"/>
        </w:rPr>
        <w:t>erak</w:t>
      </w:r>
      <w:r w:rsidRPr="006C1A68">
        <w:rPr>
          <w:rFonts w:ascii="Arial" w:hAnsi="Arial" w:cs="Arial"/>
          <w:sz w:val="22"/>
          <w:szCs w:val="22"/>
          <w:lang w:val="eu-ES"/>
        </w:rPr>
        <w:t xml:space="preserve"> </w:t>
      </w:r>
      <w:r w:rsidR="00744019" w:rsidRPr="006C1A68">
        <w:rPr>
          <w:rFonts w:ascii="Arial" w:hAnsi="Arial" w:cs="Arial"/>
          <w:sz w:val="22"/>
          <w:szCs w:val="22"/>
          <w:lang w:val="eu-ES"/>
        </w:rPr>
        <w:t>e</w:t>
      </w:r>
      <w:r w:rsidR="00A72F1E" w:rsidRPr="006C1A68">
        <w:rPr>
          <w:rFonts w:ascii="Arial" w:hAnsi="Arial" w:cs="Arial"/>
          <w:sz w:val="22"/>
          <w:szCs w:val="22"/>
          <w:lang w:val="eu-ES"/>
        </w:rPr>
        <w:t>giten</w:t>
      </w:r>
      <w:r w:rsidRPr="006C1A68">
        <w:rPr>
          <w:rFonts w:ascii="Arial" w:hAnsi="Arial" w:cs="Arial"/>
          <w:sz w:val="22"/>
          <w:szCs w:val="22"/>
          <w:lang w:val="eu-ES"/>
        </w:rPr>
        <w:t xml:space="preserve"> jarraitzea, hizkuntza-normalizazioan eta dinamizazio soziokulturalean esperientzia duen langile espezializatuaren bidez.</w:t>
      </w:r>
    </w:p>
    <w:p w14:paraId="28BCA9D0" w14:textId="77777777" w:rsidR="00D115A3" w:rsidRPr="006C1A68" w:rsidRDefault="00D115A3">
      <w:pPr>
        <w:pStyle w:val="NormalWeb"/>
        <w:numPr>
          <w:ilvl w:val="0"/>
          <w:numId w:val="2"/>
        </w:numPr>
        <w:jc w:val="both"/>
        <w:rPr>
          <w:rFonts w:ascii="Arial" w:hAnsi="Arial" w:cs="Arial"/>
          <w:b/>
          <w:bCs/>
          <w:sz w:val="22"/>
          <w:szCs w:val="22"/>
          <w:lang w:val="eu-ES"/>
        </w:rPr>
      </w:pPr>
      <w:r w:rsidRPr="006C1A68">
        <w:rPr>
          <w:rFonts w:ascii="Arial" w:hAnsi="Arial" w:cs="Arial"/>
          <w:b/>
          <w:bCs/>
          <w:sz w:val="22"/>
          <w:szCs w:val="22"/>
          <w:lang w:val="eu-ES"/>
        </w:rPr>
        <w:t>KONTRATUAREN XEDEA ETA HELBURUA</w:t>
      </w:r>
    </w:p>
    <w:p w14:paraId="68CB593E" w14:textId="59F1A0B5" w:rsidR="00D115A3" w:rsidRPr="006C1A68" w:rsidRDefault="0D64C9D2" w:rsidP="00F80AC0">
      <w:pPr>
        <w:pStyle w:val="NormalWeb"/>
        <w:jc w:val="both"/>
        <w:rPr>
          <w:rFonts w:ascii="Arial" w:hAnsi="Arial" w:cs="Arial"/>
          <w:sz w:val="22"/>
          <w:szCs w:val="22"/>
          <w:lang w:val="eu-ES"/>
        </w:rPr>
      </w:pPr>
      <w:r w:rsidRPr="180347F0">
        <w:rPr>
          <w:rFonts w:ascii="Arial" w:hAnsi="Arial" w:cs="Arial"/>
          <w:sz w:val="22"/>
          <w:szCs w:val="22"/>
          <w:lang w:val="eu-ES"/>
        </w:rPr>
        <w:t>Kontratu honen xedea da Enkarterriko Udal Mankomunitatea osatzen duten udalerrietako kirol-klub eta elkarteetan euskararen erabilera sustatzeko programa bat disein</w:t>
      </w:r>
      <w:r w:rsidR="2ED6A4CA" w:rsidRPr="180347F0">
        <w:rPr>
          <w:rFonts w:ascii="Arial" w:hAnsi="Arial" w:cs="Arial"/>
          <w:sz w:val="22"/>
          <w:szCs w:val="22"/>
          <w:lang w:val="eu-ES"/>
        </w:rPr>
        <w:t>a</w:t>
      </w:r>
      <w:r w:rsidR="0B4ACEB5" w:rsidRPr="180347F0">
        <w:rPr>
          <w:rFonts w:ascii="Arial" w:hAnsi="Arial" w:cs="Arial"/>
          <w:sz w:val="22"/>
          <w:szCs w:val="22"/>
          <w:lang w:val="eu-ES"/>
        </w:rPr>
        <w:t>t</w:t>
      </w:r>
      <w:r w:rsidR="7C525B7C" w:rsidRPr="180347F0">
        <w:rPr>
          <w:rFonts w:ascii="Arial" w:hAnsi="Arial" w:cs="Arial"/>
          <w:sz w:val="22"/>
          <w:szCs w:val="22"/>
          <w:lang w:val="eu-ES"/>
        </w:rPr>
        <w:t>u</w:t>
      </w:r>
      <w:r w:rsidRPr="180347F0">
        <w:rPr>
          <w:rFonts w:ascii="Arial" w:hAnsi="Arial" w:cs="Arial"/>
          <w:sz w:val="22"/>
          <w:szCs w:val="22"/>
          <w:lang w:val="eu-ES"/>
        </w:rPr>
        <w:t>, kudea</w:t>
      </w:r>
      <w:r w:rsidR="7C525B7C" w:rsidRPr="180347F0">
        <w:rPr>
          <w:rFonts w:ascii="Arial" w:hAnsi="Arial" w:cs="Arial"/>
          <w:sz w:val="22"/>
          <w:szCs w:val="22"/>
          <w:lang w:val="eu-ES"/>
        </w:rPr>
        <w:t>tu</w:t>
      </w:r>
      <w:r w:rsidRPr="180347F0">
        <w:rPr>
          <w:rFonts w:ascii="Arial" w:hAnsi="Arial" w:cs="Arial"/>
          <w:sz w:val="22"/>
          <w:szCs w:val="22"/>
          <w:lang w:val="eu-ES"/>
        </w:rPr>
        <w:t>, koordina</w:t>
      </w:r>
      <w:r w:rsidR="7C525B7C" w:rsidRPr="180347F0">
        <w:rPr>
          <w:rFonts w:ascii="Arial" w:hAnsi="Arial" w:cs="Arial"/>
          <w:sz w:val="22"/>
          <w:szCs w:val="22"/>
          <w:lang w:val="eu-ES"/>
        </w:rPr>
        <w:t>tu</w:t>
      </w:r>
      <w:r w:rsidRPr="180347F0">
        <w:rPr>
          <w:rFonts w:ascii="Arial" w:hAnsi="Arial" w:cs="Arial"/>
          <w:sz w:val="22"/>
          <w:szCs w:val="22"/>
          <w:lang w:val="eu-ES"/>
        </w:rPr>
        <w:t xml:space="preserve"> eta </w:t>
      </w:r>
      <w:r w:rsidR="7C525B7C" w:rsidRPr="180347F0">
        <w:rPr>
          <w:rFonts w:ascii="Arial" w:hAnsi="Arial" w:cs="Arial"/>
          <w:sz w:val="22"/>
          <w:szCs w:val="22"/>
          <w:lang w:val="eu-ES"/>
        </w:rPr>
        <w:t>garatzeko</w:t>
      </w:r>
      <w:r w:rsidRPr="180347F0">
        <w:rPr>
          <w:rFonts w:ascii="Arial" w:hAnsi="Arial" w:cs="Arial"/>
          <w:sz w:val="22"/>
          <w:szCs w:val="22"/>
          <w:lang w:val="eu-ES"/>
        </w:rPr>
        <w:t xml:space="preserve"> zerbitzua </w:t>
      </w:r>
      <w:r w:rsidR="22B2ABFA" w:rsidRPr="180347F0">
        <w:rPr>
          <w:rFonts w:ascii="Arial" w:hAnsi="Arial" w:cs="Arial"/>
          <w:sz w:val="22"/>
          <w:szCs w:val="22"/>
          <w:lang w:val="eu-ES"/>
        </w:rPr>
        <w:t>kontratatzea</w:t>
      </w:r>
      <w:r w:rsidR="2F57AD51" w:rsidRPr="180347F0">
        <w:rPr>
          <w:rFonts w:ascii="Arial" w:hAnsi="Arial" w:cs="Arial"/>
          <w:sz w:val="22"/>
          <w:szCs w:val="22"/>
          <w:lang w:val="eu-ES"/>
        </w:rPr>
        <w:t xml:space="preserve"> ume eta gazteei euskaraz egiteko aukera emateko</w:t>
      </w:r>
      <w:r w:rsidR="5AAEFD37" w:rsidRPr="180347F0">
        <w:rPr>
          <w:rFonts w:ascii="Arial" w:hAnsi="Arial" w:cs="Arial"/>
          <w:sz w:val="22"/>
          <w:szCs w:val="22"/>
          <w:lang w:val="eu-ES"/>
        </w:rPr>
        <w:t xml:space="preserve"> egiten dituzten</w:t>
      </w:r>
      <w:r w:rsidR="2F57AD51" w:rsidRPr="180347F0">
        <w:rPr>
          <w:rFonts w:ascii="Arial" w:hAnsi="Arial" w:cs="Arial"/>
          <w:sz w:val="22"/>
          <w:szCs w:val="22"/>
          <w:lang w:val="eu-ES"/>
        </w:rPr>
        <w:t xml:space="preserve"> kirol</w:t>
      </w:r>
      <w:r w:rsidR="5AAEFD37" w:rsidRPr="180347F0">
        <w:rPr>
          <w:rFonts w:ascii="Arial" w:hAnsi="Arial" w:cs="Arial"/>
          <w:sz w:val="22"/>
          <w:szCs w:val="22"/>
          <w:lang w:val="eu-ES"/>
        </w:rPr>
        <w:t xml:space="preserve"> jardueretan.</w:t>
      </w:r>
    </w:p>
    <w:p w14:paraId="5C2B80B4" w14:textId="2845F284" w:rsidR="00D115A3" w:rsidRPr="006C1A68" w:rsidRDefault="00D115A3" w:rsidP="00F80AC0">
      <w:pPr>
        <w:pStyle w:val="NormalWeb"/>
        <w:jc w:val="both"/>
        <w:rPr>
          <w:rFonts w:ascii="Arial" w:hAnsi="Arial" w:cs="Arial"/>
          <w:sz w:val="22"/>
          <w:szCs w:val="22"/>
          <w:lang w:val="eu-ES"/>
        </w:rPr>
      </w:pPr>
      <w:r w:rsidRPr="006C1A68">
        <w:rPr>
          <w:rFonts w:ascii="Arial" w:hAnsi="Arial" w:cs="Arial"/>
          <w:sz w:val="22"/>
          <w:szCs w:val="22"/>
          <w:lang w:val="eu-ES"/>
        </w:rPr>
        <w:t xml:space="preserve">Kontratuaren helburua da haur eta gazteek </w:t>
      </w:r>
      <w:r w:rsidR="00DB71D4" w:rsidRPr="006C1A68">
        <w:rPr>
          <w:rFonts w:ascii="Arial" w:hAnsi="Arial" w:cs="Arial"/>
          <w:sz w:val="22"/>
          <w:szCs w:val="22"/>
          <w:lang w:val="eu-ES"/>
        </w:rPr>
        <w:t>egiten</w:t>
      </w:r>
      <w:r w:rsidRPr="006C1A68">
        <w:rPr>
          <w:rFonts w:ascii="Arial" w:hAnsi="Arial" w:cs="Arial"/>
          <w:sz w:val="22"/>
          <w:szCs w:val="22"/>
          <w:lang w:val="eu-ES"/>
        </w:rPr>
        <w:t xml:space="preserve"> dituzten kirol-jardueretan euskararen erabilera handitzea, entrenamenduetan,</w:t>
      </w:r>
      <w:r w:rsidR="006C7EA7">
        <w:rPr>
          <w:rFonts w:ascii="Arial" w:hAnsi="Arial" w:cs="Arial"/>
          <w:sz w:val="22"/>
          <w:szCs w:val="22"/>
          <w:lang w:val="eu-ES"/>
        </w:rPr>
        <w:t xml:space="preserve"> kirol-</w:t>
      </w:r>
      <w:r w:rsidRPr="006C1A68">
        <w:rPr>
          <w:rFonts w:ascii="Arial" w:hAnsi="Arial" w:cs="Arial"/>
          <w:sz w:val="22"/>
          <w:szCs w:val="22"/>
          <w:lang w:val="eu-ES"/>
        </w:rPr>
        <w:t>lehiaketetan, barne eta kanpo komunikazioetan, jarduera osagarrietan eta kirolarekin lotutako harremanetan</w:t>
      </w:r>
      <w:r w:rsidR="000161AB">
        <w:rPr>
          <w:rFonts w:ascii="Arial" w:hAnsi="Arial" w:cs="Arial"/>
          <w:sz w:val="22"/>
          <w:szCs w:val="22"/>
          <w:lang w:val="eu-ES"/>
        </w:rPr>
        <w:t>,</w:t>
      </w:r>
      <w:r w:rsidRPr="006C1A68">
        <w:rPr>
          <w:rFonts w:ascii="Arial" w:hAnsi="Arial" w:cs="Arial"/>
          <w:sz w:val="22"/>
          <w:szCs w:val="22"/>
          <w:lang w:val="eu-ES"/>
        </w:rPr>
        <w:t xml:space="preserve"> euskararen erabilera progresiboa sustatuz.</w:t>
      </w:r>
    </w:p>
    <w:p w14:paraId="0BF569C9" w14:textId="77777777" w:rsidR="00D115A3" w:rsidRPr="006C1A68" w:rsidRDefault="00D115A3">
      <w:pPr>
        <w:pStyle w:val="NormalWeb"/>
        <w:numPr>
          <w:ilvl w:val="0"/>
          <w:numId w:val="3"/>
        </w:numPr>
        <w:jc w:val="both"/>
        <w:rPr>
          <w:rFonts w:ascii="Arial" w:hAnsi="Arial" w:cs="Arial"/>
          <w:b/>
          <w:bCs/>
          <w:sz w:val="22"/>
          <w:szCs w:val="22"/>
          <w:lang w:val="eu-ES"/>
        </w:rPr>
      </w:pPr>
      <w:r w:rsidRPr="006C1A68">
        <w:rPr>
          <w:rFonts w:ascii="Arial" w:hAnsi="Arial" w:cs="Arial"/>
          <w:b/>
          <w:bCs/>
          <w:sz w:val="22"/>
          <w:szCs w:val="22"/>
          <w:lang w:val="eu-ES"/>
        </w:rPr>
        <w:t>PROGRAMAREN HELBURUAK</w:t>
      </w:r>
    </w:p>
    <w:p w14:paraId="60E8092D" w14:textId="77777777" w:rsidR="00D115A3" w:rsidRPr="006C1A68" w:rsidRDefault="00D115A3" w:rsidP="00F80AC0">
      <w:pPr>
        <w:pStyle w:val="NormalWeb"/>
        <w:jc w:val="both"/>
        <w:rPr>
          <w:rFonts w:ascii="Arial" w:hAnsi="Arial" w:cs="Arial"/>
          <w:sz w:val="22"/>
          <w:szCs w:val="22"/>
          <w:lang w:val="eu-ES"/>
        </w:rPr>
      </w:pPr>
      <w:r w:rsidRPr="006C1A68">
        <w:rPr>
          <w:rFonts w:ascii="Arial" w:hAnsi="Arial" w:cs="Arial"/>
          <w:sz w:val="22"/>
          <w:szCs w:val="22"/>
          <w:lang w:val="eu-ES"/>
        </w:rPr>
        <w:t>Programak, gutxienez, honako helburu hauek izango ditu:</w:t>
      </w:r>
    </w:p>
    <w:p w14:paraId="40B4F64A" w14:textId="7ADFF7B5" w:rsidR="00D115A3" w:rsidRPr="006C1A68" w:rsidRDefault="00D115A3" w:rsidP="00BA4FCC">
      <w:pPr>
        <w:pStyle w:val="NormalWeb"/>
        <w:numPr>
          <w:ilvl w:val="1"/>
          <w:numId w:val="35"/>
        </w:numPr>
        <w:jc w:val="both"/>
        <w:rPr>
          <w:rFonts w:ascii="Arial" w:hAnsi="Arial" w:cs="Arial"/>
          <w:sz w:val="22"/>
          <w:szCs w:val="22"/>
          <w:lang w:val="eu-ES"/>
        </w:rPr>
      </w:pPr>
      <w:r w:rsidRPr="006C1A68">
        <w:rPr>
          <w:rFonts w:ascii="Arial" w:hAnsi="Arial" w:cs="Arial"/>
          <w:sz w:val="22"/>
          <w:szCs w:val="22"/>
          <w:lang w:val="eu-ES"/>
        </w:rPr>
        <w:t>Enkarterriko kirol-klub eta elkarteetan euskararen erabilera eta presentzia sustatu eta handitzea</w:t>
      </w:r>
      <w:r w:rsidR="002C30DD" w:rsidRPr="002C30DD">
        <w:rPr>
          <w:rFonts w:asciiTheme="minorHAnsi" w:hAnsiTheme="minorHAnsi" w:cstheme="minorHAnsi"/>
          <w:lang w:val="eu-ES"/>
        </w:rPr>
        <w:t xml:space="preserve"> </w:t>
      </w:r>
      <w:r w:rsidR="002C30DD" w:rsidRPr="002C30DD">
        <w:rPr>
          <w:rFonts w:ascii="Arial" w:hAnsi="Arial" w:cs="Arial"/>
          <w:sz w:val="22"/>
          <w:szCs w:val="22"/>
          <w:lang w:val="eu-ES"/>
        </w:rPr>
        <w:t>bai entrenamenduetan, bai partiduetan eta kirol-jardueretan eta gainerako ekitaldi publikoetan.</w:t>
      </w:r>
      <w:r w:rsidR="002C30DD">
        <w:rPr>
          <w:rFonts w:ascii="Arial" w:hAnsi="Arial" w:cs="Arial"/>
          <w:sz w:val="22"/>
          <w:szCs w:val="22"/>
          <w:lang w:val="eu-ES"/>
        </w:rPr>
        <w:t xml:space="preserve"> </w:t>
      </w:r>
      <w:r w:rsidRPr="006C1A68">
        <w:rPr>
          <w:rFonts w:ascii="Arial" w:hAnsi="Arial" w:cs="Arial"/>
          <w:sz w:val="22"/>
          <w:szCs w:val="22"/>
          <w:lang w:val="eu-ES"/>
        </w:rPr>
        <w:t>.</w:t>
      </w:r>
    </w:p>
    <w:p w14:paraId="306BE548" w14:textId="7E12D7F2" w:rsidR="00331A2F" w:rsidRPr="00331A2F" w:rsidRDefault="00331A2F" w:rsidP="00BA4FCC">
      <w:pPr>
        <w:pStyle w:val="NormalWeb"/>
        <w:numPr>
          <w:ilvl w:val="1"/>
          <w:numId w:val="35"/>
        </w:numPr>
        <w:jc w:val="both"/>
        <w:rPr>
          <w:rFonts w:ascii="Arial" w:hAnsi="Arial" w:cs="Arial"/>
          <w:sz w:val="22"/>
          <w:szCs w:val="22"/>
          <w:lang w:val="eu-ES"/>
        </w:rPr>
      </w:pPr>
      <w:r w:rsidRPr="31BD5104">
        <w:rPr>
          <w:rFonts w:ascii="Arial" w:hAnsi="Arial" w:cs="Arial"/>
          <w:sz w:val="22"/>
          <w:szCs w:val="22"/>
          <w:lang w:val="eu-ES"/>
        </w:rPr>
        <w:t>Kirol-elkartee</w:t>
      </w:r>
      <w:r w:rsidR="00712C60" w:rsidRPr="31BD5104">
        <w:rPr>
          <w:rFonts w:ascii="Arial" w:hAnsi="Arial" w:cs="Arial"/>
          <w:sz w:val="22"/>
          <w:szCs w:val="22"/>
          <w:lang w:val="eu-ES"/>
        </w:rPr>
        <w:t>i behar bezalako aholkularitza</w:t>
      </w:r>
      <w:r w:rsidR="008262D1" w:rsidRPr="31BD5104">
        <w:rPr>
          <w:rFonts w:ascii="Arial" w:hAnsi="Arial" w:cs="Arial"/>
          <w:sz w:val="22"/>
          <w:szCs w:val="22"/>
          <w:lang w:val="eu-ES"/>
        </w:rPr>
        <w:t xml:space="preserve"> tekniko eta laguntza</w:t>
      </w:r>
      <w:r w:rsidR="00712C60" w:rsidRPr="31BD5104">
        <w:rPr>
          <w:rFonts w:ascii="Arial" w:hAnsi="Arial" w:cs="Arial"/>
          <w:sz w:val="22"/>
          <w:szCs w:val="22"/>
          <w:lang w:val="eu-ES"/>
        </w:rPr>
        <w:t xml:space="preserve"> eskaintzea</w:t>
      </w:r>
      <w:r w:rsidR="008262D1" w:rsidRPr="31BD5104">
        <w:rPr>
          <w:rFonts w:ascii="Arial" w:hAnsi="Arial" w:cs="Arial"/>
          <w:sz w:val="22"/>
          <w:szCs w:val="22"/>
          <w:lang w:val="eu-ES"/>
        </w:rPr>
        <w:t>,</w:t>
      </w:r>
      <w:r w:rsidRPr="31BD5104">
        <w:rPr>
          <w:rFonts w:ascii="Arial" w:hAnsi="Arial" w:cs="Arial"/>
          <w:sz w:val="22"/>
          <w:szCs w:val="22"/>
          <w:lang w:val="eu-ES"/>
        </w:rPr>
        <w:t xml:space="preserve"> </w:t>
      </w:r>
      <w:r w:rsidR="5F6BFDD6" w:rsidRPr="31BD5104">
        <w:rPr>
          <w:rFonts w:ascii="Arial" w:hAnsi="Arial" w:cs="Arial"/>
          <w:sz w:val="22"/>
          <w:szCs w:val="22"/>
          <w:lang w:val="eu-ES"/>
        </w:rPr>
        <w:t>haiekin</w:t>
      </w:r>
      <w:r w:rsidRPr="31BD5104">
        <w:rPr>
          <w:rFonts w:ascii="Arial" w:hAnsi="Arial" w:cs="Arial"/>
          <w:sz w:val="22"/>
          <w:szCs w:val="22"/>
          <w:lang w:val="eu-ES"/>
        </w:rPr>
        <w:t xml:space="preserve"> adostutako neurriak gero eta modu autonomoagoan </w:t>
      </w:r>
      <w:r w:rsidR="008262D1" w:rsidRPr="31BD5104">
        <w:rPr>
          <w:rFonts w:ascii="Arial" w:hAnsi="Arial" w:cs="Arial"/>
          <w:sz w:val="22"/>
          <w:szCs w:val="22"/>
          <w:lang w:val="eu-ES"/>
        </w:rPr>
        <w:t xml:space="preserve">ezarian-ezarian </w:t>
      </w:r>
      <w:r w:rsidRPr="31BD5104">
        <w:rPr>
          <w:rFonts w:ascii="Arial" w:hAnsi="Arial" w:cs="Arial"/>
          <w:sz w:val="22"/>
          <w:szCs w:val="22"/>
          <w:lang w:val="eu-ES"/>
        </w:rPr>
        <w:t>aplikatu ahal izateko,.</w:t>
      </w:r>
    </w:p>
    <w:p w14:paraId="45F00177" w14:textId="33F36BC8" w:rsidR="00D115A3" w:rsidRPr="006C1A68" w:rsidRDefault="00B86A2C" w:rsidP="00BA4FCC">
      <w:pPr>
        <w:pStyle w:val="NormalWeb"/>
        <w:numPr>
          <w:ilvl w:val="1"/>
          <w:numId w:val="35"/>
        </w:numPr>
        <w:jc w:val="both"/>
        <w:rPr>
          <w:rFonts w:ascii="Arial" w:hAnsi="Arial" w:cs="Arial"/>
          <w:sz w:val="22"/>
          <w:szCs w:val="22"/>
          <w:lang w:val="eu-ES"/>
        </w:rPr>
      </w:pPr>
      <w:r>
        <w:rPr>
          <w:rFonts w:ascii="Arial" w:hAnsi="Arial" w:cs="Arial"/>
          <w:sz w:val="22"/>
          <w:szCs w:val="22"/>
          <w:lang w:val="eu-ES"/>
        </w:rPr>
        <w:t>Kirol-elkartetan e</w:t>
      </w:r>
      <w:r w:rsidR="00D115A3" w:rsidRPr="006C1A68">
        <w:rPr>
          <w:rFonts w:ascii="Arial" w:hAnsi="Arial" w:cs="Arial"/>
          <w:sz w:val="22"/>
          <w:szCs w:val="22"/>
          <w:lang w:val="eu-ES"/>
        </w:rPr>
        <w:t>uskarekiko jarrera positiboa sustatzea</w:t>
      </w:r>
      <w:r>
        <w:rPr>
          <w:rFonts w:ascii="Arial" w:hAnsi="Arial" w:cs="Arial"/>
          <w:sz w:val="22"/>
          <w:szCs w:val="22"/>
          <w:lang w:val="eu-ES"/>
        </w:rPr>
        <w:t xml:space="preserve">: zuzendaritza-organoan baita </w:t>
      </w:r>
      <w:r w:rsidR="00D115A3" w:rsidRPr="006C1A68">
        <w:rPr>
          <w:rFonts w:ascii="Arial" w:hAnsi="Arial" w:cs="Arial"/>
          <w:sz w:val="22"/>
          <w:szCs w:val="22"/>
          <w:lang w:val="eu-ES"/>
        </w:rPr>
        <w:t>kirolarien, entrenatzaileen</w:t>
      </w:r>
      <w:r>
        <w:rPr>
          <w:rFonts w:ascii="Arial" w:hAnsi="Arial" w:cs="Arial"/>
          <w:sz w:val="22"/>
          <w:szCs w:val="22"/>
          <w:lang w:val="eu-ES"/>
        </w:rPr>
        <w:t xml:space="preserve"> eta</w:t>
      </w:r>
      <w:r w:rsidR="00D115A3" w:rsidRPr="006C1A68">
        <w:rPr>
          <w:rFonts w:ascii="Arial" w:hAnsi="Arial" w:cs="Arial"/>
          <w:sz w:val="22"/>
          <w:szCs w:val="22"/>
          <w:lang w:val="eu-ES"/>
        </w:rPr>
        <w:t xml:space="preserve"> familien</w:t>
      </w:r>
      <w:r>
        <w:rPr>
          <w:rFonts w:ascii="Arial" w:hAnsi="Arial" w:cs="Arial"/>
          <w:sz w:val="22"/>
          <w:szCs w:val="22"/>
          <w:lang w:val="eu-ES"/>
        </w:rPr>
        <w:t xml:space="preserve"> artean.</w:t>
      </w:r>
    </w:p>
    <w:p w14:paraId="23750793" w14:textId="1C7A9DB7" w:rsidR="00D115A3" w:rsidRPr="006C1A68" w:rsidRDefault="008922EC" w:rsidP="00BA4FCC">
      <w:pPr>
        <w:pStyle w:val="NormalWeb"/>
        <w:numPr>
          <w:ilvl w:val="1"/>
          <w:numId w:val="35"/>
        </w:numPr>
        <w:jc w:val="both"/>
        <w:rPr>
          <w:rFonts w:ascii="Arial" w:hAnsi="Arial" w:cs="Arial"/>
          <w:sz w:val="22"/>
          <w:szCs w:val="22"/>
          <w:lang w:val="eu-ES"/>
        </w:rPr>
      </w:pPr>
      <w:r>
        <w:rPr>
          <w:rFonts w:ascii="Arial" w:hAnsi="Arial" w:cs="Arial"/>
          <w:sz w:val="22"/>
          <w:szCs w:val="22"/>
          <w:lang w:val="eu-ES"/>
        </w:rPr>
        <w:t>E</w:t>
      </w:r>
      <w:r w:rsidR="00B24EBC" w:rsidRPr="00B24EBC">
        <w:rPr>
          <w:rFonts w:ascii="Arial" w:hAnsi="Arial" w:cs="Arial"/>
          <w:sz w:val="22"/>
          <w:szCs w:val="22"/>
          <w:lang w:val="eu-ES"/>
        </w:rPr>
        <w:t>uskararen ahozko zein idatzizko erabilera bultzatzea bai elkarteen kanpoko komunikazio ofizialetan (kartelak, propaganda, sare sozialak), bai barnekoetan (familiekin, bazkideekin, kirolariekin…)</w:t>
      </w:r>
    </w:p>
    <w:p w14:paraId="5BB067F8" w14:textId="270148F4" w:rsidR="00D115A3" w:rsidRPr="006C1A68" w:rsidRDefault="00D115A3" w:rsidP="00BA4FCC">
      <w:pPr>
        <w:pStyle w:val="NormalWeb"/>
        <w:numPr>
          <w:ilvl w:val="1"/>
          <w:numId w:val="35"/>
        </w:numPr>
        <w:jc w:val="both"/>
        <w:rPr>
          <w:rFonts w:ascii="Arial" w:hAnsi="Arial" w:cs="Arial"/>
          <w:sz w:val="22"/>
          <w:szCs w:val="22"/>
          <w:lang w:val="eu-ES"/>
        </w:rPr>
      </w:pPr>
      <w:r w:rsidRPr="006C1A68">
        <w:rPr>
          <w:rFonts w:ascii="Arial" w:hAnsi="Arial" w:cs="Arial"/>
          <w:sz w:val="22"/>
          <w:szCs w:val="22"/>
          <w:lang w:val="eu-ES"/>
        </w:rPr>
        <w:lastRenderedPageBreak/>
        <w:t>Haurren eta gazteen</w:t>
      </w:r>
      <w:r w:rsidR="00AF5507">
        <w:rPr>
          <w:rFonts w:ascii="Arial" w:hAnsi="Arial" w:cs="Arial"/>
          <w:sz w:val="22"/>
          <w:szCs w:val="22"/>
          <w:lang w:val="eu-ES"/>
        </w:rPr>
        <w:t xml:space="preserve"> euskararen erabilera areagotzea,</w:t>
      </w:r>
      <w:r w:rsidRPr="006C1A68">
        <w:rPr>
          <w:rFonts w:ascii="Arial" w:hAnsi="Arial" w:cs="Arial"/>
          <w:sz w:val="22"/>
          <w:szCs w:val="22"/>
          <w:lang w:val="eu-ES"/>
        </w:rPr>
        <w:t xml:space="preserve"> ahozko adierazpena</w:t>
      </w:r>
      <w:r w:rsidR="005010B9" w:rsidRPr="005010B9">
        <w:rPr>
          <w:rFonts w:ascii="Arial" w:hAnsi="Arial" w:cs="Arial"/>
          <w:sz w:val="22"/>
          <w:szCs w:val="22"/>
          <w:lang w:val="eu-ES"/>
        </w:rPr>
        <w:t xml:space="preserve"> hobetzen lagunduz</w:t>
      </w:r>
      <w:r w:rsidRPr="006C1A68">
        <w:rPr>
          <w:rFonts w:ascii="Arial" w:hAnsi="Arial" w:cs="Arial"/>
          <w:sz w:val="22"/>
          <w:szCs w:val="22"/>
          <w:lang w:val="eu-ES"/>
        </w:rPr>
        <w:t xml:space="preserve"> eta hizkuntza-gaitasunak</w:t>
      </w:r>
      <w:r w:rsidR="005010B9">
        <w:rPr>
          <w:rFonts w:ascii="Arial" w:hAnsi="Arial" w:cs="Arial"/>
          <w:sz w:val="22"/>
          <w:szCs w:val="22"/>
          <w:lang w:val="eu-ES"/>
        </w:rPr>
        <w:t xml:space="preserve"> praktikan jarriz</w:t>
      </w:r>
      <w:r w:rsidRPr="006C1A68">
        <w:rPr>
          <w:rFonts w:ascii="Arial" w:hAnsi="Arial" w:cs="Arial"/>
          <w:sz w:val="22"/>
          <w:szCs w:val="22"/>
          <w:lang w:val="eu-ES"/>
        </w:rPr>
        <w:t xml:space="preserve"> benetako erabilera-esperientzien bidez.</w:t>
      </w:r>
    </w:p>
    <w:p w14:paraId="19917F92" w14:textId="77587973" w:rsidR="00D115A3" w:rsidRPr="006C1A68" w:rsidRDefault="00D115A3" w:rsidP="00BA4FCC">
      <w:pPr>
        <w:pStyle w:val="NormalWeb"/>
        <w:numPr>
          <w:ilvl w:val="1"/>
          <w:numId w:val="35"/>
        </w:numPr>
        <w:jc w:val="both"/>
        <w:rPr>
          <w:rFonts w:ascii="Arial" w:hAnsi="Arial" w:cs="Arial"/>
          <w:sz w:val="22"/>
          <w:szCs w:val="22"/>
          <w:lang w:val="eu-ES"/>
        </w:rPr>
      </w:pPr>
      <w:r w:rsidRPr="006C1A68">
        <w:rPr>
          <w:rFonts w:ascii="Arial" w:hAnsi="Arial" w:cs="Arial"/>
          <w:sz w:val="22"/>
          <w:szCs w:val="22"/>
          <w:lang w:val="eu-ES"/>
        </w:rPr>
        <w:t xml:space="preserve">Euskararen prestigioa handitzea kirolaren esparruan, </w:t>
      </w:r>
      <w:r w:rsidR="006C7C7C">
        <w:rPr>
          <w:rFonts w:ascii="Arial" w:hAnsi="Arial" w:cs="Arial"/>
          <w:sz w:val="22"/>
          <w:szCs w:val="22"/>
          <w:lang w:val="eu-ES"/>
        </w:rPr>
        <w:t>dinamika eredugarriak</w:t>
      </w:r>
      <w:r w:rsidR="000F1926">
        <w:rPr>
          <w:rFonts w:ascii="Arial" w:hAnsi="Arial" w:cs="Arial"/>
          <w:sz w:val="22"/>
          <w:szCs w:val="22"/>
          <w:lang w:val="eu-ES"/>
        </w:rPr>
        <w:t xml:space="preserve"> dituzten </w:t>
      </w:r>
      <w:r w:rsidR="007B670E" w:rsidRPr="007B670E">
        <w:rPr>
          <w:rFonts w:ascii="Arial" w:hAnsi="Arial" w:cs="Arial"/>
          <w:sz w:val="22"/>
          <w:szCs w:val="22"/>
          <w:lang w:val="eu-ES"/>
        </w:rPr>
        <w:t>kirolarien eta entrenatzaileen hizkuntza-ohiturak azpimarrat</w:t>
      </w:r>
      <w:r w:rsidR="007B670E">
        <w:rPr>
          <w:rFonts w:ascii="Arial" w:hAnsi="Arial" w:cs="Arial"/>
          <w:sz w:val="22"/>
          <w:szCs w:val="22"/>
          <w:lang w:val="eu-ES"/>
        </w:rPr>
        <w:t>uz</w:t>
      </w:r>
      <w:r w:rsidRPr="006C1A68">
        <w:rPr>
          <w:rFonts w:ascii="Arial" w:hAnsi="Arial" w:cs="Arial"/>
          <w:sz w:val="22"/>
          <w:szCs w:val="22"/>
          <w:lang w:val="eu-ES"/>
        </w:rPr>
        <w:t xml:space="preserve"> eta erreferente positiboak </w:t>
      </w:r>
      <w:r w:rsidR="000F1926">
        <w:rPr>
          <w:rFonts w:ascii="Arial" w:hAnsi="Arial" w:cs="Arial"/>
          <w:sz w:val="22"/>
          <w:szCs w:val="22"/>
          <w:lang w:val="eu-ES"/>
        </w:rPr>
        <w:t>erakutsiz</w:t>
      </w:r>
      <w:r w:rsidRPr="006C1A68">
        <w:rPr>
          <w:rFonts w:ascii="Arial" w:hAnsi="Arial" w:cs="Arial"/>
          <w:sz w:val="22"/>
          <w:szCs w:val="22"/>
          <w:lang w:val="eu-ES"/>
        </w:rPr>
        <w:t>.</w:t>
      </w:r>
    </w:p>
    <w:p w14:paraId="7DD7BBC8" w14:textId="1838358E" w:rsidR="00D115A3" w:rsidRPr="006C1A68" w:rsidRDefault="00D115A3" w:rsidP="00BA4FCC">
      <w:pPr>
        <w:pStyle w:val="NormalWeb"/>
        <w:numPr>
          <w:ilvl w:val="1"/>
          <w:numId w:val="35"/>
        </w:numPr>
        <w:jc w:val="both"/>
        <w:rPr>
          <w:rFonts w:ascii="Arial" w:hAnsi="Arial" w:cs="Arial"/>
          <w:sz w:val="22"/>
          <w:szCs w:val="22"/>
          <w:lang w:val="eu-ES"/>
        </w:rPr>
      </w:pPr>
      <w:r w:rsidRPr="31BD5104">
        <w:rPr>
          <w:rFonts w:ascii="Arial" w:hAnsi="Arial" w:cs="Arial"/>
          <w:sz w:val="22"/>
          <w:szCs w:val="22"/>
          <w:lang w:val="eu-ES"/>
        </w:rPr>
        <w:t>Programaren garapenean genero-ikuspegia txertatzea, berdintasunezko harremanak sustatuz eta diskriminazio oro baztertuz.</w:t>
      </w:r>
    </w:p>
    <w:p w14:paraId="584BED41" w14:textId="77777777" w:rsidR="00D115A3" w:rsidRPr="006C1A68" w:rsidRDefault="00D115A3">
      <w:pPr>
        <w:pStyle w:val="NormalWeb"/>
        <w:numPr>
          <w:ilvl w:val="0"/>
          <w:numId w:val="4"/>
        </w:numPr>
        <w:jc w:val="both"/>
        <w:rPr>
          <w:rFonts w:ascii="Arial" w:hAnsi="Arial" w:cs="Arial"/>
          <w:b/>
          <w:bCs/>
          <w:sz w:val="22"/>
          <w:szCs w:val="22"/>
          <w:lang w:val="eu-ES"/>
        </w:rPr>
      </w:pPr>
      <w:r w:rsidRPr="006C1A68">
        <w:rPr>
          <w:rFonts w:ascii="Arial" w:hAnsi="Arial" w:cs="Arial"/>
          <w:b/>
          <w:bCs/>
          <w:sz w:val="22"/>
          <w:szCs w:val="22"/>
          <w:lang w:val="eu-ES"/>
        </w:rPr>
        <w:t>HARTZAILEAK</w:t>
      </w:r>
    </w:p>
    <w:p w14:paraId="73D9AB5B" w14:textId="77777777" w:rsidR="00D115A3" w:rsidRPr="006C1A68" w:rsidRDefault="00D115A3" w:rsidP="00F80AC0">
      <w:pPr>
        <w:pStyle w:val="NormalWeb"/>
        <w:jc w:val="both"/>
        <w:rPr>
          <w:rFonts w:ascii="Arial" w:hAnsi="Arial" w:cs="Arial"/>
          <w:sz w:val="22"/>
          <w:szCs w:val="22"/>
          <w:lang w:val="eu-ES"/>
        </w:rPr>
      </w:pPr>
      <w:r w:rsidRPr="006C1A68">
        <w:rPr>
          <w:rFonts w:ascii="Arial" w:hAnsi="Arial" w:cs="Arial"/>
          <w:sz w:val="22"/>
          <w:szCs w:val="22"/>
          <w:lang w:val="eu-ES"/>
        </w:rPr>
        <w:t>Programa Mankomunitatea osatzen duten udalerrietako haur edo gazte taldeak dituzten kirol-klub eta elkarteei zuzenduta egongo da.</w:t>
      </w:r>
    </w:p>
    <w:p w14:paraId="008FAC9C" w14:textId="77777777" w:rsidR="00D115A3" w:rsidRPr="006C1A68" w:rsidRDefault="00D115A3" w:rsidP="00F80AC0">
      <w:pPr>
        <w:pStyle w:val="NormalWeb"/>
        <w:jc w:val="both"/>
        <w:rPr>
          <w:rFonts w:ascii="Arial" w:hAnsi="Arial" w:cs="Arial"/>
          <w:sz w:val="22"/>
          <w:szCs w:val="22"/>
          <w:lang w:val="eu-ES"/>
        </w:rPr>
      </w:pPr>
      <w:r w:rsidRPr="006C1A68">
        <w:rPr>
          <w:rFonts w:ascii="Arial" w:hAnsi="Arial" w:cs="Arial"/>
          <w:sz w:val="22"/>
          <w:szCs w:val="22"/>
          <w:lang w:val="eu-ES"/>
        </w:rPr>
        <w:t>Era berean, programaren zeharkako hartzaileak honako hauek izango dira:</w:t>
      </w:r>
    </w:p>
    <w:p w14:paraId="22DD9B8A" w14:textId="77777777" w:rsidR="00D115A3" w:rsidRPr="006C1A68" w:rsidRDefault="00D115A3" w:rsidP="009E402A">
      <w:pPr>
        <w:pStyle w:val="NormalWeb"/>
        <w:rPr>
          <w:rFonts w:ascii="Arial" w:hAnsi="Arial" w:cs="Arial"/>
          <w:sz w:val="22"/>
          <w:szCs w:val="22"/>
          <w:lang w:val="eu-ES"/>
        </w:rPr>
      </w:pPr>
      <w:r w:rsidRPr="006C1A68">
        <w:rPr>
          <w:rFonts w:ascii="Arial" w:hAnsi="Arial" w:cs="Arial"/>
          <w:sz w:val="22"/>
          <w:szCs w:val="22"/>
          <w:lang w:val="eu-ES"/>
        </w:rPr>
        <w:t>a) Kirolariak.</w:t>
      </w:r>
      <w:r w:rsidRPr="006C1A68">
        <w:rPr>
          <w:rFonts w:ascii="Arial" w:hAnsi="Arial" w:cs="Arial"/>
          <w:sz w:val="22"/>
          <w:szCs w:val="22"/>
          <w:lang w:val="eu-ES"/>
        </w:rPr>
        <w:br/>
        <w:t>b) Entrenatzaileak.</w:t>
      </w:r>
      <w:r w:rsidRPr="006C1A68">
        <w:rPr>
          <w:rFonts w:ascii="Arial" w:hAnsi="Arial" w:cs="Arial"/>
          <w:sz w:val="22"/>
          <w:szCs w:val="22"/>
          <w:lang w:val="eu-ES"/>
        </w:rPr>
        <w:br/>
        <w:t>c) Zuzendaritza-batzordeetako kideak.</w:t>
      </w:r>
      <w:r w:rsidRPr="006C1A68">
        <w:rPr>
          <w:rFonts w:ascii="Arial" w:hAnsi="Arial" w:cs="Arial"/>
          <w:sz w:val="22"/>
          <w:szCs w:val="22"/>
          <w:lang w:val="eu-ES"/>
        </w:rPr>
        <w:br/>
        <w:t>d) Familiak.</w:t>
      </w:r>
    </w:p>
    <w:p w14:paraId="2AA4BFD2" w14:textId="2A203F12" w:rsidR="00D115A3" w:rsidRPr="006C1A68" w:rsidRDefault="00D115A3" w:rsidP="00F80AC0">
      <w:pPr>
        <w:pStyle w:val="NormalWeb"/>
        <w:jc w:val="both"/>
        <w:rPr>
          <w:rFonts w:ascii="Arial" w:hAnsi="Arial" w:cs="Arial"/>
          <w:sz w:val="22"/>
          <w:szCs w:val="22"/>
          <w:lang w:val="eu-ES"/>
        </w:rPr>
      </w:pPr>
      <w:r w:rsidRPr="006C1A68">
        <w:rPr>
          <w:rFonts w:ascii="Arial" w:hAnsi="Arial" w:cs="Arial"/>
          <w:sz w:val="22"/>
          <w:szCs w:val="22"/>
          <w:lang w:val="eu-ES"/>
        </w:rPr>
        <w:t>Eskola-kirolarekin lotutako jardu</w:t>
      </w:r>
      <w:r w:rsidR="00F41219">
        <w:rPr>
          <w:rFonts w:ascii="Arial" w:hAnsi="Arial" w:cs="Arial"/>
          <w:sz w:val="22"/>
          <w:szCs w:val="22"/>
          <w:lang w:val="eu-ES"/>
        </w:rPr>
        <w:t>erak</w:t>
      </w:r>
      <w:r w:rsidRPr="006C1A68">
        <w:rPr>
          <w:rFonts w:ascii="Arial" w:hAnsi="Arial" w:cs="Arial"/>
          <w:sz w:val="22"/>
          <w:szCs w:val="22"/>
          <w:lang w:val="eu-ES"/>
        </w:rPr>
        <w:t xml:space="preserve"> lehenetsiko dira.</w:t>
      </w:r>
    </w:p>
    <w:p w14:paraId="0D5FB398" w14:textId="77777777" w:rsidR="00D115A3" w:rsidRPr="006C1A68" w:rsidRDefault="00D115A3" w:rsidP="00F80AC0">
      <w:pPr>
        <w:pStyle w:val="NormalWeb"/>
        <w:jc w:val="both"/>
        <w:rPr>
          <w:rFonts w:ascii="Arial" w:hAnsi="Arial" w:cs="Arial"/>
          <w:sz w:val="22"/>
          <w:szCs w:val="22"/>
          <w:lang w:val="eu-ES"/>
        </w:rPr>
      </w:pPr>
      <w:r w:rsidRPr="006C1A68">
        <w:rPr>
          <w:rFonts w:ascii="Arial" w:hAnsi="Arial" w:cs="Arial"/>
          <w:sz w:val="22"/>
          <w:szCs w:val="22"/>
          <w:lang w:val="eu-ES"/>
        </w:rPr>
        <w:t>Programa gutxienez sei (6) klubetan eta gehienez zortzi (8) klubetan garatuko da. Klub horiek Mankomunitateko Euskara Zerbitzuak zehaztuko ditu, enpresa esleipendunarekin koordinatuta.</w:t>
      </w:r>
    </w:p>
    <w:p w14:paraId="3939F4E9" w14:textId="77777777" w:rsidR="00D115A3" w:rsidRPr="006C1A68" w:rsidRDefault="00D115A3" w:rsidP="00880A54">
      <w:pPr>
        <w:pStyle w:val="NormalWeb"/>
        <w:numPr>
          <w:ilvl w:val="0"/>
          <w:numId w:val="37"/>
        </w:numPr>
        <w:jc w:val="both"/>
        <w:rPr>
          <w:rFonts w:ascii="Arial" w:hAnsi="Arial" w:cs="Arial"/>
          <w:b/>
          <w:bCs/>
          <w:sz w:val="22"/>
          <w:szCs w:val="22"/>
          <w:lang w:val="eu-ES"/>
        </w:rPr>
      </w:pPr>
      <w:r w:rsidRPr="006C1A68">
        <w:rPr>
          <w:rFonts w:ascii="Arial" w:hAnsi="Arial" w:cs="Arial"/>
          <w:b/>
          <w:bCs/>
          <w:sz w:val="22"/>
          <w:szCs w:val="22"/>
          <w:lang w:val="eu-ES"/>
        </w:rPr>
        <w:t>ZERBITZUAREN EZAUGARRIAK ETA IRISMENA</w:t>
      </w:r>
    </w:p>
    <w:p w14:paraId="7F755A3E" w14:textId="337E6EAB" w:rsidR="00D115A3" w:rsidRPr="006C1A68" w:rsidRDefault="00D115A3" w:rsidP="00F80AC0">
      <w:pPr>
        <w:pStyle w:val="NormalWeb"/>
        <w:jc w:val="both"/>
        <w:rPr>
          <w:rFonts w:ascii="Arial" w:hAnsi="Arial" w:cs="Arial"/>
          <w:sz w:val="22"/>
          <w:szCs w:val="22"/>
          <w:lang w:val="eu-ES"/>
        </w:rPr>
      </w:pPr>
      <w:r w:rsidRPr="006C1A68">
        <w:rPr>
          <w:rFonts w:ascii="Arial" w:hAnsi="Arial" w:cs="Arial"/>
          <w:sz w:val="22"/>
          <w:szCs w:val="22"/>
          <w:lang w:val="eu-ES"/>
        </w:rPr>
        <w:t xml:space="preserve">Enpresa esleipendunak kirolaren esparruan </w:t>
      </w:r>
      <w:r w:rsidR="00FF5A93">
        <w:rPr>
          <w:rFonts w:ascii="Arial" w:hAnsi="Arial" w:cs="Arial"/>
          <w:sz w:val="22"/>
          <w:szCs w:val="22"/>
          <w:lang w:val="eu-ES"/>
        </w:rPr>
        <w:t xml:space="preserve">euskara sustatzeko </w:t>
      </w:r>
      <w:r w:rsidRPr="006C1A68">
        <w:rPr>
          <w:rFonts w:ascii="Arial" w:hAnsi="Arial" w:cs="Arial"/>
          <w:sz w:val="22"/>
          <w:szCs w:val="22"/>
          <w:lang w:val="eu-ES"/>
        </w:rPr>
        <w:t>programa integral bat diseinatu, antolatu, koordinatu eta gauzatu beharko du, parte hartzen duen klub</w:t>
      </w:r>
      <w:r w:rsidR="00450CEC">
        <w:rPr>
          <w:rFonts w:ascii="Arial" w:hAnsi="Arial" w:cs="Arial"/>
          <w:sz w:val="22"/>
          <w:szCs w:val="22"/>
          <w:lang w:val="eu-ES"/>
        </w:rPr>
        <w:t xml:space="preserve"> edo elkarte</w:t>
      </w:r>
      <w:r w:rsidRPr="006C1A68">
        <w:rPr>
          <w:rFonts w:ascii="Arial" w:hAnsi="Arial" w:cs="Arial"/>
          <w:sz w:val="22"/>
          <w:szCs w:val="22"/>
          <w:lang w:val="eu-ES"/>
        </w:rPr>
        <w:t xml:space="preserve"> bakoitzaren errealitatera eta beharretara egokituta.</w:t>
      </w:r>
    </w:p>
    <w:p w14:paraId="5414074A" w14:textId="035943C1" w:rsidR="00D115A3" w:rsidRPr="006C1A68" w:rsidRDefault="00D115A3" w:rsidP="00F80AC0">
      <w:pPr>
        <w:pStyle w:val="NormalWeb"/>
        <w:jc w:val="both"/>
        <w:rPr>
          <w:rFonts w:ascii="Arial" w:hAnsi="Arial" w:cs="Arial"/>
          <w:sz w:val="22"/>
          <w:szCs w:val="22"/>
          <w:lang w:val="eu-ES"/>
        </w:rPr>
      </w:pPr>
      <w:r w:rsidRPr="006C1A68">
        <w:rPr>
          <w:rFonts w:ascii="Arial" w:hAnsi="Arial" w:cs="Arial"/>
          <w:sz w:val="22"/>
          <w:szCs w:val="22"/>
          <w:lang w:val="eu-ES"/>
        </w:rPr>
        <w:t xml:space="preserve">Zerbitzuak sentsibilizazio, prestakuntza, laguntza, aholkularitza teknikoko, materialen prestaketako eta </w:t>
      </w:r>
      <w:r w:rsidR="00B015F5">
        <w:rPr>
          <w:rFonts w:ascii="Arial" w:hAnsi="Arial" w:cs="Arial"/>
          <w:sz w:val="22"/>
          <w:szCs w:val="22"/>
          <w:lang w:val="eu-ES"/>
        </w:rPr>
        <w:t>egindako</w:t>
      </w:r>
      <w:r w:rsidRPr="006C1A68">
        <w:rPr>
          <w:rFonts w:ascii="Arial" w:hAnsi="Arial" w:cs="Arial"/>
          <w:sz w:val="22"/>
          <w:szCs w:val="22"/>
          <w:lang w:val="eu-ES"/>
        </w:rPr>
        <w:t xml:space="preserve"> </w:t>
      </w:r>
      <w:r w:rsidR="00921E65">
        <w:rPr>
          <w:rFonts w:ascii="Arial" w:hAnsi="Arial" w:cs="Arial"/>
          <w:sz w:val="22"/>
          <w:szCs w:val="22"/>
          <w:lang w:val="eu-ES"/>
        </w:rPr>
        <w:t>lanketen eta ekimenen</w:t>
      </w:r>
      <w:r w:rsidRPr="006C1A68">
        <w:rPr>
          <w:rFonts w:ascii="Arial" w:hAnsi="Arial" w:cs="Arial"/>
          <w:sz w:val="22"/>
          <w:szCs w:val="22"/>
          <w:lang w:val="eu-ES"/>
        </w:rPr>
        <w:t xml:space="preserve"> etengabeko jarraipeneko jarduerak hartuko ditu barne.</w:t>
      </w:r>
    </w:p>
    <w:p w14:paraId="1F688B02" w14:textId="701567E3" w:rsidR="00D115A3" w:rsidRPr="006C1A68" w:rsidRDefault="00D115A3" w:rsidP="00F80AC0">
      <w:pPr>
        <w:pStyle w:val="NormalWeb"/>
        <w:jc w:val="both"/>
        <w:rPr>
          <w:rFonts w:ascii="Arial" w:hAnsi="Arial" w:cs="Arial"/>
          <w:sz w:val="22"/>
          <w:szCs w:val="22"/>
          <w:lang w:val="eu-ES"/>
        </w:rPr>
      </w:pPr>
      <w:r w:rsidRPr="006C1A68">
        <w:rPr>
          <w:rFonts w:ascii="Arial" w:hAnsi="Arial" w:cs="Arial"/>
          <w:sz w:val="22"/>
          <w:szCs w:val="22"/>
          <w:lang w:val="eu-ES"/>
        </w:rPr>
        <w:t>Jardu</w:t>
      </w:r>
      <w:r w:rsidR="001B6E2E">
        <w:rPr>
          <w:rFonts w:ascii="Arial" w:hAnsi="Arial" w:cs="Arial"/>
          <w:sz w:val="22"/>
          <w:szCs w:val="22"/>
          <w:lang w:val="eu-ES"/>
        </w:rPr>
        <w:t>era</w:t>
      </w:r>
      <w:r w:rsidRPr="006C1A68">
        <w:rPr>
          <w:rFonts w:ascii="Arial" w:hAnsi="Arial" w:cs="Arial"/>
          <w:sz w:val="22"/>
          <w:szCs w:val="22"/>
          <w:lang w:val="eu-ES"/>
        </w:rPr>
        <w:t xml:space="preserve"> guztiak Mankomunitateko Euskara Zerbitzuarekin koordinatuta garatuko dira.</w:t>
      </w:r>
    </w:p>
    <w:p w14:paraId="08A99F80" w14:textId="1C7C4E09" w:rsidR="00D115A3" w:rsidRPr="006C1A68" w:rsidRDefault="00880A54" w:rsidP="00880A54">
      <w:pPr>
        <w:pStyle w:val="NormalWeb"/>
        <w:ind w:left="360"/>
        <w:jc w:val="both"/>
        <w:rPr>
          <w:rFonts w:ascii="Arial" w:hAnsi="Arial" w:cs="Arial"/>
          <w:b/>
          <w:bCs/>
          <w:sz w:val="22"/>
          <w:szCs w:val="22"/>
          <w:lang w:val="eu-ES"/>
        </w:rPr>
      </w:pPr>
      <w:r>
        <w:rPr>
          <w:rFonts w:ascii="Arial" w:hAnsi="Arial" w:cs="Arial"/>
          <w:b/>
          <w:bCs/>
          <w:sz w:val="22"/>
          <w:szCs w:val="22"/>
          <w:lang w:val="eu-ES"/>
        </w:rPr>
        <w:t>5</w:t>
      </w:r>
      <w:r w:rsidR="00D115A3" w:rsidRPr="006C1A68">
        <w:rPr>
          <w:rFonts w:ascii="Arial" w:hAnsi="Arial" w:cs="Arial"/>
          <w:b/>
          <w:bCs/>
          <w:sz w:val="22"/>
          <w:szCs w:val="22"/>
          <w:lang w:val="eu-ES"/>
        </w:rPr>
        <w:t>.1. ZERBITZUAREN ANTOLAKETA ETA ERABILGARRITASUNA</w:t>
      </w:r>
    </w:p>
    <w:p w14:paraId="6E58A7D2" w14:textId="77777777" w:rsidR="00D115A3" w:rsidRPr="006C1A68" w:rsidRDefault="00D115A3" w:rsidP="00F80AC0">
      <w:pPr>
        <w:pStyle w:val="NormalWeb"/>
        <w:jc w:val="both"/>
        <w:rPr>
          <w:rFonts w:ascii="Arial" w:hAnsi="Arial" w:cs="Arial"/>
          <w:sz w:val="22"/>
          <w:szCs w:val="22"/>
          <w:lang w:val="eu-ES"/>
        </w:rPr>
      </w:pPr>
      <w:r w:rsidRPr="006C1A68">
        <w:rPr>
          <w:rFonts w:ascii="Arial" w:hAnsi="Arial" w:cs="Arial"/>
          <w:sz w:val="22"/>
          <w:szCs w:val="22"/>
          <w:lang w:val="eu-ES"/>
        </w:rPr>
        <w:t>Enpresa esleipendunak zerbitzuaren antolaketa egokia bermatu beharko du Mankomunitateko udalerrietako kirol-klub, elkarte eta udalen beharrei erantzuteko.</w:t>
      </w:r>
    </w:p>
    <w:p w14:paraId="5A2B1794" w14:textId="4515915F" w:rsidR="00D115A3" w:rsidRPr="006C1A68" w:rsidRDefault="00D115A3" w:rsidP="00F80AC0">
      <w:pPr>
        <w:pStyle w:val="NormalWeb"/>
        <w:jc w:val="both"/>
        <w:rPr>
          <w:rFonts w:ascii="Arial" w:hAnsi="Arial" w:cs="Arial"/>
          <w:sz w:val="22"/>
          <w:szCs w:val="22"/>
          <w:lang w:val="eu-ES"/>
        </w:rPr>
      </w:pPr>
      <w:r w:rsidRPr="006C1A68">
        <w:rPr>
          <w:rFonts w:ascii="Arial" w:hAnsi="Arial" w:cs="Arial"/>
          <w:sz w:val="22"/>
          <w:szCs w:val="22"/>
          <w:lang w:val="eu-ES"/>
        </w:rPr>
        <w:t>Zerbitzua, oro har, astelehenetik ostiralera emango da, baina beharrezkoa denean jardu</w:t>
      </w:r>
      <w:r w:rsidR="009316FC">
        <w:rPr>
          <w:rFonts w:ascii="Arial" w:hAnsi="Arial" w:cs="Arial"/>
          <w:sz w:val="22"/>
          <w:szCs w:val="22"/>
          <w:lang w:val="eu-ES"/>
        </w:rPr>
        <w:t>erak</w:t>
      </w:r>
      <w:r w:rsidRPr="006C1A68">
        <w:rPr>
          <w:rFonts w:ascii="Arial" w:hAnsi="Arial" w:cs="Arial"/>
          <w:sz w:val="22"/>
          <w:szCs w:val="22"/>
          <w:lang w:val="eu-ES"/>
        </w:rPr>
        <w:t xml:space="preserve"> asteburuetan edo bestelako ordutegietan egin ahal izango dira, kontratua behar bezala gauzatzeko eta entrenamendu, lehiaketa, bilera, kirol-ekitaldi edo programarekin lotutako jardueren beharretara egokitzeko.</w:t>
      </w:r>
    </w:p>
    <w:p w14:paraId="42345F02" w14:textId="4BD63F8B" w:rsidR="00D115A3" w:rsidRPr="006C1A68" w:rsidRDefault="00C20F74" w:rsidP="00F80AC0">
      <w:pPr>
        <w:pStyle w:val="NormalWeb"/>
        <w:jc w:val="both"/>
        <w:rPr>
          <w:rFonts w:ascii="Arial" w:hAnsi="Arial" w:cs="Arial"/>
          <w:sz w:val="22"/>
          <w:szCs w:val="22"/>
          <w:lang w:val="eu-ES"/>
        </w:rPr>
      </w:pPr>
      <w:r w:rsidRPr="00C20F74">
        <w:rPr>
          <w:rFonts w:ascii="Arial" w:hAnsi="Arial" w:cs="Arial"/>
          <w:sz w:val="22"/>
          <w:szCs w:val="22"/>
          <w:lang w:val="eu-ES"/>
        </w:rPr>
        <w:lastRenderedPageBreak/>
        <w:t>Enpresa esleipendunak bermatu egin behar du kirol-arloko ezaugarrietara egokitutako ordutegia izango duela, batez ere arratsaldeko eta gaueko ordutegietan, horietan egiten baitira haurrentzako eta gazteentzako kirol-jarduera gehienak.</w:t>
      </w:r>
    </w:p>
    <w:p w14:paraId="38DD9A0C" w14:textId="4311563F" w:rsidR="458F0507" w:rsidRDefault="458F0507" w:rsidP="31BD5104">
      <w:pPr>
        <w:pStyle w:val="NormalWeb"/>
        <w:jc w:val="both"/>
        <w:rPr>
          <w:rFonts w:ascii="Arial" w:hAnsi="Arial" w:cs="Arial"/>
          <w:sz w:val="22"/>
          <w:szCs w:val="22"/>
          <w:lang w:val="eu-ES"/>
        </w:rPr>
      </w:pPr>
      <w:r w:rsidRPr="31BD5104">
        <w:rPr>
          <w:rFonts w:ascii="Arial" w:hAnsi="Arial" w:cs="Arial"/>
          <w:sz w:val="22"/>
          <w:szCs w:val="22"/>
          <w:lang w:val="eu-ES"/>
        </w:rPr>
        <w:t>Era berean, Mankomunitateko udalerrietan eta programari lotutako jarduerak egiten diren kirol instalazioetara joan-etorriak egiteko eta</w:t>
      </w:r>
      <w:r w:rsidR="73E032BB" w:rsidRPr="31BD5104">
        <w:rPr>
          <w:rFonts w:ascii="Arial" w:hAnsi="Arial" w:cs="Arial"/>
          <w:sz w:val="22"/>
          <w:szCs w:val="22"/>
          <w:lang w:val="eu-ES"/>
        </w:rPr>
        <w:t xml:space="preserve"> bertaratzeko</w:t>
      </w:r>
      <w:r w:rsidRPr="31BD5104">
        <w:rPr>
          <w:rFonts w:ascii="Arial" w:hAnsi="Arial" w:cs="Arial"/>
          <w:sz w:val="22"/>
          <w:szCs w:val="22"/>
          <w:lang w:val="eu-ES"/>
        </w:rPr>
        <w:t xml:space="preserve"> gaitasuna bermatu beharko d</w:t>
      </w:r>
      <w:r w:rsidR="4B14C822" w:rsidRPr="31BD5104">
        <w:rPr>
          <w:rFonts w:ascii="Arial" w:hAnsi="Arial" w:cs="Arial"/>
          <w:sz w:val="22"/>
          <w:szCs w:val="22"/>
          <w:lang w:val="eu-ES"/>
        </w:rPr>
        <w:t>u</w:t>
      </w:r>
      <w:r w:rsidRPr="31BD5104">
        <w:rPr>
          <w:rFonts w:ascii="Arial" w:hAnsi="Arial" w:cs="Arial"/>
          <w:sz w:val="22"/>
          <w:szCs w:val="22"/>
          <w:lang w:val="eu-ES"/>
        </w:rPr>
        <w:t>.</w:t>
      </w:r>
    </w:p>
    <w:p w14:paraId="69338CD2" w14:textId="0C9D1372" w:rsidR="00D115A3" w:rsidRPr="006C1A68" w:rsidRDefault="00D115A3" w:rsidP="00F80AC0">
      <w:pPr>
        <w:pStyle w:val="NormalWeb"/>
        <w:jc w:val="both"/>
        <w:rPr>
          <w:rFonts w:ascii="Arial" w:hAnsi="Arial" w:cs="Arial"/>
          <w:sz w:val="22"/>
          <w:szCs w:val="22"/>
          <w:lang w:val="eu-ES"/>
        </w:rPr>
      </w:pPr>
      <w:r w:rsidRPr="006C1A68">
        <w:rPr>
          <w:rFonts w:ascii="Arial" w:hAnsi="Arial" w:cs="Arial"/>
          <w:sz w:val="22"/>
          <w:szCs w:val="22"/>
          <w:lang w:val="eu-ES"/>
        </w:rPr>
        <w:t>Jardu</w:t>
      </w:r>
      <w:r w:rsidR="00C06EED">
        <w:rPr>
          <w:rFonts w:ascii="Arial" w:hAnsi="Arial" w:cs="Arial"/>
          <w:sz w:val="22"/>
          <w:szCs w:val="22"/>
          <w:lang w:val="eu-ES"/>
        </w:rPr>
        <w:t>eren</w:t>
      </w:r>
      <w:r w:rsidRPr="006C1A68">
        <w:rPr>
          <w:rFonts w:ascii="Arial" w:hAnsi="Arial" w:cs="Arial"/>
          <w:sz w:val="22"/>
          <w:szCs w:val="22"/>
          <w:lang w:val="eu-ES"/>
        </w:rPr>
        <w:t xml:space="preserve"> antolaketa zehatza eta ordutegien plangintza Mankomunitateko Euskara Zerbitzuarekin koordinatuta egingo dira, udalerri, klub edo </w:t>
      </w:r>
      <w:r w:rsidR="00CE1B7B">
        <w:rPr>
          <w:rFonts w:ascii="Arial" w:hAnsi="Arial" w:cs="Arial"/>
          <w:sz w:val="22"/>
          <w:szCs w:val="22"/>
          <w:lang w:val="eu-ES"/>
        </w:rPr>
        <w:t>elkarte</w:t>
      </w:r>
      <w:r w:rsidRPr="006C1A68">
        <w:rPr>
          <w:rFonts w:ascii="Arial" w:hAnsi="Arial" w:cs="Arial"/>
          <w:sz w:val="22"/>
          <w:szCs w:val="22"/>
          <w:lang w:val="eu-ES"/>
        </w:rPr>
        <w:t xml:space="preserve"> bakoitzean antzemandako beharren arabera.</w:t>
      </w:r>
    </w:p>
    <w:p w14:paraId="79AE36F7" w14:textId="5E207E2E" w:rsidR="00D115A3" w:rsidRPr="006C1A68" w:rsidRDefault="00880A54" w:rsidP="00F80AC0">
      <w:pPr>
        <w:pStyle w:val="NormalWeb"/>
        <w:jc w:val="both"/>
        <w:rPr>
          <w:rFonts w:ascii="Arial" w:hAnsi="Arial" w:cs="Arial"/>
          <w:b/>
          <w:bCs/>
          <w:sz w:val="22"/>
          <w:szCs w:val="22"/>
          <w:lang w:val="eu-ES"/>
        </w:rPr>
      </w:pPr>
      <w:r>
        <w:rPr>
          <w:rFonts w:ascii="Arial" w:hAnsi="Arial" w:cs="Arial"/>
          <w:b/>
          <w:bCs/>
          <w:sz w:val="22"/>
          <w:szCs w:val="22"/>
          <w:lang w:val="eu-ES"/>
        </w:rPr>
        <w:t>5</w:t>
      </w:r>
      <w:r w:rsidR="00D115A3" w:rsidRPr="31BD5104">
        <w:rPr>
          <w:rFonts w:ascii="Arial" w:hAnsi="Arial" w:cs="Arial"/>
          <w:b/>
          <w:bCs/>
          <w:sz w:val="22"/>
          <w:szCs w:val="22"/>
          <w:lang w:val="eu-ES"/>
        </w:rPr>
        <w:t>.2. ESKU-HARTZEKO METODOLOGIA</w:t>
      </w:r>
    </w:p>
    <w:p w14:paraId="7BB01D4F" w14:textId="10478241" w:rsidR="7911F3FC" w:rsidRDefault="0EA61135" w:rsidP="31BD5104">
      <w:pPr>
        <w:pStyle w:val="NormalWeb"/>
        <w:jc w:val="both"/>
        <w:rPr>
          <w:rFonts w:ascii="Arial" w:hAnsi="Arial" w:cs="Arial"/>
          <w:sz w:val="22"/>
          <w:szCs w:val="22"/>
          <w:lang w:val="eu-ES"/>
        </w:rPr>
      </w:pPr>
      <w:r w:rsidRPr="180347F0">
        <w:rPr>
          <w:rFonts w:ascii="Arial" w:hAnsi="Arial" w:cs="Arial"/>
          <w:sz w:val="22"/>
          <w:szCs w:val="22"/>
          <w:lang w:val="eu-ES"/>
        </w:rPr>
        <w:t xml:space="preserve">Programa garatzeko, parte-hartzea, lankidetza </w:t>
      </w:r>
      <w:r w:rsidR="58AFF49F" w:rsidRPr="180347F0">
        <w:rPr>
          <w:rFonts w:ascii="Arial" w:hAnsi="Arial" w:cs="Arial"/>
          <w:sz w:val="22"/>
          <w:szCs w:val="22"/>
          <w:lang w:val="eu-ES"/>
        </w:rPr>
        <w:t>hartuko dira oinarri. E</w:t>
      </w:r>
      <w:r w:rsidRPr="180347F0">
        <w:rPr>
          <w:rFonts w:ascii="Arial" w:hAnsi="Arial" w:cs="Arial"/>
          <w:sz w:val="22"/>
          <w:szCs w:val="22"/>
          <w:lang w:val="eu-ES"/>
        </w:rPr>
        <w:t xml:space="preserve">ta </w:t>
      </w:r>
      <w:r w:rsidR="16DA1804" w:rsidRPr="180347F0">
        <w:rPr>
          <w:rFonts w:ascii="Arial" w:hAnsi="Arial" w:cs="Arial"/>
          <w:sz w:val="22"/>
          <w:szCs w:val="22"/>
          <w:lang w:val="eu-ES"/>
        </w:rPr>
        <w:t xml:space="preserve">programak barne hartzen dituen ekimenak </w:t>
      </w:r>
      <w:r w:rsidRPr="180347F0">
        <w:rPr>
          <w:rFonts w:ascii="Arial" w:hAnsi="Arial" w:cs="Arial"/>
          <w:sz w:val="22"/>
          <w:szCs w:val="22"/>
          <w:lang w:val="eu-ES"/>
        </w:rPr>
        <w:t>egoera soziolinguistikoar</w:t>
      </w:r>
      <w:r w:rsidR="14D4D22D" w:rsidRPr="180347F0">
        <w:rPr>
          <w:rFonts w:ascii="Arial" w:hAnsi="Arial" w:cs="Arial"/>
          <w:sz w:val="22"/>
          <w:szCs w:val="22"/>
          <w:lang w:val="eu-ES"/>
        </w:rPr>
        <w:t>i</w:t>
      </w:r>
      <w:r w:rsidRPr="180347F0">
        <w:rPr>
          <w:rFonts w:ascii="Arial" w:hAnsi="Arial" w:cs="Arial"/>
          <w:sz w:val="22"/>
          <w:szCs w:val="22"/>
          <w:lang w:val="eu-ES"/>
        </w:rPr>
        <w:t xml:space="preserve"> egokit</w:t>
      </w:r>
      <w:r w:rsidR="6BEAF372" w:rsidRPr="180347F0">
        <w:rPr>
          <w:rFonts w:ascii="Arial" w:hAnsi="Arial" w:cs="Arial"/>
          <w:sz w:val="22"/>
          <w:szCs w:val="22"/>
          <w:lang w:val="eu-ES"/>
        </w:rPr>
        <w:t>uta egon beharko dira</w:t>
      </w:r>
      <w:r w:rsidRPr="180347F0">
        <w:rPr>
          <w:rFonts w:ascii="Arial" w:hAnsi="Arial" w:cs="Arial"/>
          <w:sz w:val="22"/>
          <w:szCs w:val="22"/>
          <w:lang w:val="eu-ES"/>
        </w:rPr>
        <w:t>.</w:t>
      </w:r>
    </w:p>
    <w:p w14:paraId="5BB8F0E2" w14:textId="04FDE5A8" w:rsidR="00D115A3" w:rsidRPr="006C1A68" w:rsidRDefault="00D115A3" w:rsidP="00F80AC0">
      <w:pPr>
        <w:pStyle w:val="NormalWeb"/>
        <w:jc w:val="both"/>
        <w:rPr>
          <w:rFonts w:ascii="Arial" w:hAnsi="Arial" w:cs="Arial"/>
          <w:sz w:val="22"/>
          <w:szCs w:val="22"/>
          <w:lang w:val="eu-ES"/>
        </w:rPr>
      </w:pPr>
      <w:r w:rsidRPr="31BD5104">
        <w:rPr>
          <w:rFonts w:ascii="Arial" w:hAnsi="Arial" w:cs="Arial"/>
          <w:sz w:val="22"/>
          <w:szCs w:val="22"/>
          <w:lang w:val="eu-ES"/>
        </w:rPr>
        <w:t xml:space="preserve">Enpresa esleipendunak </w:t>
      </w:r>
      <w:r w:rsidR="1CC63CE4" w:rsidRPr="31BD5104">
        <w:rPr>
          <w:rFonts w:ascii="Arial" w:hAnsi="Arial" w:cs="Arial"/>
          <w:sz w:val="22"/>
          <w:szCs w:val="22"/>
          <w:lang w:val="eu-ES"/>
        </w:rPr>
        <w:t xml:space="preserve">etengabeko </w:t>
      </w:r>
      <w:r w:rsidRPr="31BD5104">
        <w:rPr>
          <w:rFonts w:ascii="Arial" w:hAnsi="Arial" w:cs="Arial"/>
          <w:sz w:val="22"/>
          <w:szCs w:val="22"/>
          <w:lang w:val="eu-ES"/>
        </w:rPr>
        <w:t xml:space="preserve">esku-hartze </w:t>
      </w:r>
      <w:r w:rsidR="281E7990" w:rsidRPr="31BD5104">
        <w:rPr>
          <w:rFonts w:ascii="Arial" w:hAnsi="Arial" w:cs="Arial"/>
          <w:sz w:val="22"/>
          <w:szCs w:val="22"/>
          <w:lang w:val="eu-ES"/>
        </w:rPr>
        <w:t>mailakatua</w:t>
      </w:r>
      <w:r w:rsidRPr="31BD5104">
        <w:rPr>
          <w:rFonts w:ascii="Arial" w:hAnsi="Arial" w:cs="Arial"/>
          <w:sz w:val="22"/>
          <w:szCs w:val="22"/>
          <w:lang w:val="eu-ES"/>
        </w:rPr>
        <w:t xml:space="preserve"> bermatu beharko du, parte hartzen duten kluben </w:t>
      </w:r>
      <w:r w:rsidR="7F995C0E" w:rsidRPr="31BD5104">
        <w:rPr>
          <w:rFonts w:ascii="Arial" w:hAnsi="Arial" w:cs="Arial"/>
          <w:sz w:val="22"/>
          <w:szCs w:val="22"/>
          <w:lang w:val="eu-ES"/>
        </w:rPr>
        <w:t>hizkuntz</w:t>
      </w:r>
      <w:r w:rsidR="44683455" w:rsidRPr="31BD5104">
        <w:rPr>
          <w:rFonts w:ascii="Arial" w:hAnsi="Arial" w:cs="Arial"/>
          <w:sz w:val="22"/>
          <w:szCs w:val="22"/>
          <w:lang w:val="eu-ES"/>
        </w:rPr>
        <w:t>a</w:t>
      </w:r>
      <w:r w:rsidR="7F995C0E" w:rsidRPr="31BD5104">
        <w:rPr>
          <w:rFonts w:ascii="Arial" w:hAnsi="Arial" w:cs="Arial"/>
          <w:sz w:val="22"/>
          <w:szCs w:val="22"/>
          <w:lang w:val="eu-ES"/>
        </w:rPr>
        <w:t>-egoera</w:t>
      </w:r>
      <w:r w:rsidRPr="31BD5104">
        <w:rPr>
          <w:rFonts w:ascii="Arial" w:hAnsi="Arial" w:cs="Arial"/>
          <w:sz w:val="22"/>
          <w:szCs w:val="22"/>
          <w:lang w:val="eu-ES"/>
        </w:rPr>
        <w:t>, antolaketa-egitura eta premia espezifikoak kontuan hartuta.</w:t>
      </w:r>
      <w:r w:rsidR="3AF13E98" w:rsidRPr="31BD5104">
        <w:rPr>
          <w:rFonts w:ascii="Arial" w:hAnsi="Arial" w:cs="Arial"/>
          <w:sz w:val="22"/>
          <w:szCs w:val="22"/>
          <w:lang w:val="eu-ES"/>
        </w:rPr>
        <w:t xml:space="preserve"> </w:t>
      </w:r>
    </w:p>
    <w:p w14:paraId="60FDE22B" w14:textId="0574B9EF" w:rsidR="00D115A3" w:rsidRPr="000C1973" w:rsidRDefault="0D64C9D2" w:rsidP="180347F0">
      <w:pPr>
        <w:pStyle w:val="NormalWeb"/>
        <w:jc w:val="both"/>
        <w:rPr>
          <w:rFonts w:ascii="Arial" w:hAnsi="Arial" w:cs="Arial"/>
          <w:sz w:val="22"/>
          <w:szCs w:val="22"/>
          <w:lang w:val="eu-ES"/>
        </w:rPr>
      </w:pPr>
      <w:r w:rsidRPr="180347F0">
        <w:rPr>
          <w:rFonts w:ascii="Arial" w:hAnsi="Arial" w:cs="Arial"/>
          <w:sz w:val="22"/>
          <w:szCs w:val="22"/>
          <w:lang w:val="eu-ES"/>
        </w:rPr>
        <w:t>Jardu</w:t>
      </w:r>
      <w:r w:rsidR="0AA88524" w:rsidRPr="180347F0">
        <w:rPr>
          <w:rFonts w:ascii="Arial" w:hAnsi="Arial" w:cs="Arial"/>
          <w:sz w:val="22"/>
          <w:szCs w:val="22"/>
          <w:lang w:val="eu-ES"/>
        </w:rPr>
        <w:t>erek</w:t>
      </w:r>
      <w:r w:rsidRPr="180347F0">
        <w:rPr>
          <w:rFonts w:ascii="Arial" w:hAnsi="Arial" w:cs="Arial"/>
          <w:sz w:val="22"/>
          <w:szCs w:val="22"/>
          <w:lang w:val="eu-ES"/>
        </w:rPr>
        <w:t xml:space="preserve"> euskararen ahozko erabilera aktiboa sustatuko</w:t>
      </w:r>
      <w:r w:rsidR="216FABEE" w:rsidRPr="180347F0">
        <w:rPr>
          <w:rFonts w:ascii="Arial" w:hAnsi="Arial" w:cs="Arial"/>
          <w:sz w:val="22"/>
          <w:szCs w:val="22"/>
          <w:lang w:val="eu-ES"/>
        </w:rPr>
        <w:t xml:space="preserve"> dute </w:t>
      </w:r>
      <w:r w:rsidR="216FABEE" w:rsidRPr="000C1973">
        <w:rPr>
          <w:rFonts w:ascii="Arial" w:hAnsi="Arial" w:cs="Arial"/>
          <w:sz w:val="22"/>
          <w:szCs w:val="22"/>
          <w:lang w:val="eu-ES"/>
        </w:rPr>
        <w:t>kirol elkarteko ekimenetan parte hartzen duten guztien artean, bereziki</w:t>
      </w:r>
      <w:r w:rsidR="613E4C8F" w:rsidRPr="000C1973">
        <w:rPr>
          <w:rFonts w:ascii="Arial" w:hAnsi="Arial" w:cs="Arial"/>
          <w:sz w:val="22"/>
          <w:szCs w:val="22"/>
          <w:lang w:val="eu-ES"/>
        </w:rPr>
        <w:t>, entrenatzaile eta kirolarien artean</w:t>
      </w:r>
      <w:r w:rsidR="216FABEE" w:rsidRPr="000C1973">
        <w:rPr>
          <w:rFonts w:ascii="Arial" w:hAnsi="Arial" w:cs="Arial"/>
          <w:sz w:val="22"/>
          <w:szCs w:val="22"/>
          <w:lang w:val="eu-ES"/>
        </w:rPr>
        <w:t>.</w:t>
      </w:r>
      <w:r w:rsidR="00AC66CE" w:rsidRPr="000C1973">
        <w:rPr>
          <w:rFonts w:asciiTheme="minorHAnsi" w:hAnsiTheme="minorHAnsi" w:cstheme="minorHAnsi"/>
          <w:lang w:val="eu-ES"/>
        </w:rPr>
        <w:t xml:space="preserve"> </w:t>
      </w:r>
    </w:p>
    <w:p w14:paraId="06DA842F" w14:textId="77777777" w:rsidR="00D115A3" w:rsidRPr="006C1A68" w:rsidRDefault="00D115A3" w:rsidP="00F80AC0">
      <w:pPr>
        <w:pStyle w:val="NormalWeb"/>
        <w:jc w:val="both"/>
        <w:rPr>
          <w:rFonts w:ascii="Arial" w:hAnsi="Arial" w:cs="Arial"/>
          <w:sz w:val="22"/>
          <w:szCs w:val="22"/>
          <w:lang w:val="eu-ES"/>
        </w:rPr>
      </w:pPr>
      <w:r w:rsidRPr="006C1A68">
        <w:rPr>
          <w:rFonts w:ascii="Arial" w:hAnsi="Arial" w:cs="Arial"/>
          <w:sz w:val="22"/>
          <w:szCs w:val="22"/>
          <w:lang w:val="eu-ES"/>
        </w:rPr>
        <w:t>Era berean, programaren garapenean komunitate-ikuspegia sustatuko da, klubak, familiak, entrenatzaileak, kirolariak eta udal-eragileak inplikatuz.</w:t>
      </w:r>
    </w:p>
    <w:p w14:paraId="080DBC85" w14:textId="2020BB11" w:rsidR="00D115A3" w:rsidRPr="00336C3E" w:rsidRDefault="00D115A3" w:rsidP="00880A54">
      <w:pPr>
        <w:pStyle w:val="NormalWeb"/>
        <w:numPr>
          <w:ilvl w:val="0"/>
          <w:numId w:val="37"/>
        </w:numPr>
        <w:jc w:val="both"/>
        <w:rPr>
          <w:rFonts w:ascii="Arial" w:hAnsi="Arial" w:cs="Arial"/>
          <w:b/>
          <w:bCs/>
          <w:sz w:val="22"/>
          <w:szCs w:val="22"/>
          <w:lang w:val="eu-ES"/>
        </w:rPr>
      </w:pPr>
      <w:r w:rsidRPr="31BD5104">
        <w:rPr>
          <w:rFonts w:ascii="Arial" w:hAnsi="Arial" w:cs="Arial"/>
          <w:b/>
          <w:bCs/>
          <w:sz w:val="22"/>
          <w:szCs w:val="22"/>
          <w:lang w:val="eu-ES"/>
        </w:rPr>
        <w:t>EGIN BEHARREKO ZEREGINAK ETA GAUZATZE</w:t>
      </w:r>
      <w:r w:rsidR="113377EA" w:rsidRPr="31BD5104">
        <w:rPr>
          <w:rFonts w:ascii="Arial" w:hAnsi="Arial" w:cs="Arial"/>
          <w:b/>
          <w:bCs/>
          <w:sz w:val="22"/>
          <w:szCs w:val="22"/>
          <w:lang w:val="eu-ES"/>
        </w:rPr>
        <w:t xml:space="preserve">KO </w:t>
      </w:r>
      <w:r w:rsidRPr="31BD5104">
        <w:rPr>
          <w:rFonts w:ascii="Arial" w:hAnsi="Arial" w:cs="Arial"/>
          <w:b/>
          <w:bCs/>
          <w:sz w:val="22"/>
          <w:szCs w:val="22"/>
          <w:lang w:val="eu-ES"/>
        </w:rPr>
        <w:t>BALDINTZAK</w:t>
      </w:r>
    </w:p>
    <w:p w14:paraId="12F61F9B" w14:textId="1E61B15F" w:rsidR="007D1F36" w:rsidRPr="007D1F36" w:rsidRDefault="00D115A3" w:rsidP="004E5588">
      <w:pPr>
        <w:pStyle w:val="NormalWeb"/>
        <w:jc w:val="both"/>
        <w:rPr>
          <w:rFonts w:ascii="Arial" w:hAnsi="Arial" w:cs="Arial"/>
          <w:sz w:val="22"/>
          <w:szCs w:val="22"/>
          <w:lang w:val="eu-ES"/>
        </w:rPr>
      </w:pPr>
      <w:r w:rsidRPr="31BD5104">
        <w:rPr>
          <w:rFonts w:ascii="Arial" w:hAnsi="Arial" w:cs="Arial"/>
          <w:sz w:val="22"/>
          <w:szCs w:val="22"/>
          <w:lang w:val="eu-ES"/>
        </w:rPr>
        <w:t xml:space="preserve">Enpresa esleipendunak kirolaren esparruan </w:t>
      </w:r>
      <w:r w:rsidR="007D1F36" w:rsidRPr="31BD5104">
        <w:rPr>
          <w:rFonts w:ascii="Arial" w:hAnsi="Arial" w:cs="Arial"/>
          <w:sz w:val="22"/>
          <w:szCs w:val="22"/>
          <w:lang w:val="eu-ES"/>
        </w:rPr>
        <w:t>euskara sustatzeko</w:t>
      </w:r>
      <w:r w:rsidRPr="31BD5104">
        <w:rPr>
          <w:rFonts w:ascii="Arial" w:hAnsi="Arial" w:cs="Arial"/>
          <w:sz w:val="22"/>
          <w:szCs w:val="22"/>
          <w:lang w:val="eu-ES"/>
        </w:rPr>
        <w:t xml:space="preserve"> programa integral bat diseinatu, </w:t>
      </w:r>
      <w:r w:rsidR="00A30A44" w:rsidRPr="31BD5104">
        <w:rPr>
          <w:rFonts w:ascii="Arial" w:hAnsi="Arial" w:cs="Arial"/>
          <w:sz w:val="22"/>
          <w:szCs w:val="22"/>
          <w:lang w:val="eu-ES"/>
        </w:rPr>
        <w:t>kudeatu</w:t>
      </w:r>
      <w:r w:rsidRPr="31BD5104">
        <w:rPr>
          <w:rFonts w:ascii="Arial" w:hAnsi="Arial" w:cs="Arial"/>
          <w:sz w:val="22"/>
          <w:szCs w:val="22"/>
          <w:lang w:val="eu-ES"/>
        </w:rPr>
        <w:t>, koordinatu eta gauzatu beharko du</w:t>
      </w:r>
      <w:r w:rsidR="00F73B34" w:rsidRPr="31BD5104">
        <w:rPr>
          <w:rFonts w:ascii="Arial" w:hAnsi="Arial" w:cs="Arial"/>
          <w:sz w:val="22"/>
          <w:szCs w:val="22"/>
          <w:lang w:val="eu-ES"/>
        </w:rPr>
        <w:t>; eta</w:t>
      </w:r>
      <w:r w:rsidR="004C5FD9" w:rsidRPr="31BD5104">
        <w:rPr>
          <w:rFonts w:ascii="Arial" w:hAnsi="Arial" w:cs="Arial"/>
          <w:sz w:val="22"/>
          <w:szCs w:val="22"/>
          <w:lang w:val="eu-ES"/>
        </w:rPr>
        <w:t>,</w:t>
      </w:r>
      <w:r w:rsidRPr="31BD5104">
        <w:rPr>
          <w:rFonts w:ascii="Arial" w:hAnsi="Arial" w:cs="Arial"/>
          <w:sz w:val="22"/>
          <w:szCs w:val="22"/>
          <w:lang w:val="eu-ES"/>
        </w:rPr>
        <w:t xml:space="preserve"> gutxienez</w:t>
      </w:r>
      <w:r w:rsidR="00D603D4" w:rsidRPr="31BD5104">
        <w:rPr>
          <w:rFonts w:ascii="Arial" w:hAnsi="Arial" w:cs="Arial"/>
          <w:sz w:val="22"/>
          <w:szCs w:val="22"/>
          <w:lang w:val="eu-ES"/>
        </w:rPr>
        <w:t>,</w:t>
      </w:r>
      <w:r w:rsidRPr="31BD5104">
        <w:rPr>
          <w:rFonts w:ascii="Arial" w:hAnsi="Arial" w:cs="Arial"/>
          <w:sz w:val="22"/>
          <w:szCs w:val="22"/>
          <w:lang w:val="eu-ES"/>
        </w:rPr>
        <w:t xml:space="preserve"> honako jardu</w:t>
      </w:r>
      <w:r w:rsidR="007D1F36" w:rsidRPr="31BD5104">
        <w:rPr>
          <w:rFonts w:ascii="Arial" w:hAnsi="Arial" w:cs="Arial"/>
          <w:sz w:val="22"/>
          <w:szCs w:val="22"/>
          <w:lang w:val="eu-ES"/>
        </w:rPr>
        <w:t>era</w:t>
      </w:r>
      <w:r w:rsidRPr="31BD5104">
        <w:rPr>
          <w:rFonts w:ascii="Arial" w:hAnsi="Arial" w:cs="Arial"/>
          <w:sz w:val="22"/>
          <w:szCs w:val="22"/>
          <w:lang w:val="eu-ES"/>
        </w:rPr>
        <w:t xml:space="preserve"> hauek </w:t>
      </w:r>
      <w:r w:rsidR="004C5FD9" w:rsidRPr="31BD5104">
        <w:rPr>
          <w:rFonts w:ascii="Arial" w:hAnsi="Arial" w:cs="Arial"/>
          <w:sz w:val="22"/>
          <w:szCs w:val="22"/>
          <w:lang w:val="eu-ES"/>
        </w:rPr>
        <w:t>egin beharko ditu</w:t>
      </w:r>
      <w:r w:rsidRPr="31BD5104">
        <w:rPr>
          <w:rFonts w:ascii="Arial" w:hAnsi="Arial" w:cs="Arial"/>
          <w:sz w:val="22"/>
          <w:szCs w:val="22"/>
          <w:lang w:val="eu-ES"/>
        </w:rPr>
        <w:t>:</w:t>
      </w:r>
    </w:p>
    <w:p w14:paraId="73014662" w14:textId="77777777" w:rsidR="007D1F36" w:rsidRPr="006C1A68" w:rsidRDefault="007D1F36" w:rsidP="00F80AC0">
      <w:pPr>
        <w:pStyle w:val="NormalWeb"/>
        <w:jc w:val="both"/>
        <w:rPr>
          <w:rFonts w:ascii="Arial" w:hAnsi="Arial" w:cs="Arial"/>
          <w:sz w:val="22"/>
          <w:szCs w:val="22"/>
          <w:lang w:val="eu-ES"/>
        </w:rPr>
      </w:pPr>
    </w:p>
    <w:p w14:paraId="082FDA0B" w14:textId="46CDEA41" w:rsidR="00D115A3" w:rsidRPr="006C1A68" w:rsidRDefault="00880A54" w:rsidP="00F80AC0">
      <w:pPr>
        <w:pStyle w:val="NormalWeb"/>
        <w:jc w:val="both"/>
        <w:rPr>
          <w:rFonts w:ascii="Arial" w:hAnsi="Arial" w:cs="Arial"/>
          <w:b/>
          <w:bCs/>
          <w:sz w:val="22"/>
          <w:szCs w:val="22"/>
          <w:lang w:val="eu-ES"/>
        </w:rPr>
      </w:pPr>
      <w:r>
        <w:rPr>
          <w:rFonts w:ascii="Arial" w:hAnsi="Arial" w:cs="Arial"/>
          <w:b/>
          <w:bCs/>
          <w:sz w:val="22"/>
          <w:szCs w:val="22"/>
          <w:lang w:val="eu-ES"/>
        </w:rPr>
        <w:t>6</w:t>
      </w:r>
      <w:r w:rsidR="00D115A3" w:rsidRPr="006C1A68">
        <w:rPr>
          <w:rFonts w:ascii="Arial" w:hAnsi="Arial" w:cs="Arial"/>
          <w:b/>
          <w:bCs/>
          <w:sz w:val="22"/>
          <w:szCs w:val="22"/>
          <w:lang w:val="eu-ES"/>
        </w:rPr>
        <w:t>.1. Kirol-elkarteentzako sentsibilizazioa, aholkularitza eta laguntza</w:t>
      </w:r>
    </w:p>
    <w:p w14:paraId="2ECC8B53" w14:textId="3B4D9208" w:rsidR="00D115A3" w:rsidRPr="006C1A68" w:rsidRDefault="0D64C9D2" w:rsidP="00F80AC0">
      <w:pPr>
        <w:pStyle w:val="NormalWeb"/>
        <w:jc w:val="both"/>
        <w:rPr>
          <w:rFonts w:ascii="Arial" w:hAnsi="Arial" w:cs="Arial"/>
          <w:sz w:val="22"/>
          <w:szCs w:val="22"/>
          <w:lang w:val="eu-ES"/>
        </w:rPr>
      </w:pPr>
      <w:r w:rsidRPr="180347F0">
        <w:rPr>
          <w:rFonts w:ascii="Arial" w:hAnsi="Arial" w:cs="Arial"/>
          <w:sz w:val="22"/>
          <w:szCs w:val="22"/>
          <w:lang w:val="eu-ES"/>
        </w:rPr>
        <w:t>a) Aldizkako lan-bilerak egi</w:t>
      </w:r>
      <w:r w:rsidR="49F38D58" w:rsidRPr="180347F0">
        <w:rPr>
          <w:rFonts w:ascii="Arial" w:hAnsi="Arial" w:cs="Arial"/>
          <w:sz w:val="22"/>
          <w:szCs w:val="22"/>
          <w:lang w:val="eu-ES"/>
        </w:rPr>
        <w:t>n</w:t>
      </w:r>
      <w:r w:rsidRPr="180347F0">
        <w:rPr>
          <w:rFonts w:ascii="Arial" w:hAnsi="Arial" w:cs="Arial"/>
          <w:sz w:val="22"/>
          <w:szCs w:val="22"/>
          <w:lang w:val="eu-ES"/>
        </w:rPr>
        <w:t xml:space="preserve"> parte hartzen duten kirol-elkarteetako arduradunekin, zuzendaritza-organoekin eta erreferentziazko pertsonekin.</w:t>
      </w:r>
      <w:r w:rsidR="009859DF" w:rsidRPr="180347F0">
        <w:rPr>
          <w:rFonts w:ascii="Arial" w:hAnsi="Arial" w:cs="Arial"/>
          <w:sz w:val="22"/>
          <w:szCs w:val="22"/>
          <w:lang w:val="eu-ES"/>
        </w:rPr>
        <w:t xml:space="preserve"> Denboraldiaren hasieran eta amaieran </w:t>
      </w:r>
      <w:r w:rsidR="04546FCF" w:rsidRPr="180347F0">
        <w:rPr>
          <w:rFonts w:ascii="Arial" w:hAnsi="Arial" w:cs="Arial"/>
          <w:sz w:val="22"/>
          <w:szCs w:val="22"/>
          <w:lang w:val="eu-ES"/>
        </w:rPr>
        <w:t>egiten direnak</w:t>
      </w:r>
      <w:r w:rsidR="32B47CFF" w:rsidRPr="180347F0">
        <w:rPr>
          <w:rFonts w:ascii="Arial" w:hAnsi="Arial" w:cs="Arial"/>
          <w:sz w:val="22"/>
          <w:szCs w:val="22"/>
          <w:lang w:val="eu-ES"/>
        </w:rPr>
        <w:t>, gutxienez,</w:t>
      </w:r>
      <w:r w:rsidR="04546FCF" w:rsidRPr="180347F0">
        <w:rPr>
          <w:rFonts w:ascii="Arial" w:hAnsi="Arial" w:cs="Arial"/>
          <w:sz w:val="22"/>
          <w:szCs w:val="22"/>
          <w:lang w:val="eu-ES"/>
        </w:rPr>
        <w:t xml:space="preserve"> aurrez aurrekoak izango dira.</w:t>
      </w:r>
    </w:p>
    <w:p w14:paraId="7809B2E2" w14:textId="5D939280" w:rsidR="00D115A3" w:rsidRPr="006C1A68" w:rsidRDefault="0D64C9D2" w:rsidP="00F80AC0">
      <w:pPr>
        <w:pStyle w:val="NormalWeb"/>
        <w:jc w:val="both"/>
        <w:rPr>
          <w:rFonts w:ascii="Arial" w:hAnsi="Arial" w:cs="Arial"/>
          <w:sz w:val="22"/>
          <w:szCs w:val="22"/>
          <w:lang w:val="eu-ES"/>
        </w:rPr>
      </w:pPr>
      <w:r w:rsidRPr="180347F0">
        <w:rPr>
          <w:rFonts w:ascii="Arial" w:hAnsi="Arial" w:cs="Arial"/>
          <w:sz w:val="22"/>
          <w:szCs w:val="22"/>
          <w:lang w:val="eu-ES"/>
        </w:rPr>
        <w:t xml:space="preserve">b) Parte hartzen duen </w:t>
      </w:r>
      <w:r w:rsidR="25F7432B" w:rsidRPr="180347F0">
        <w:rPr>
          <w:rFonts w:ascii="Arial" w:hAnsi="Arial" w:cs="Arial"/>
          <w:sz w:val="22"/>
          <w:szCs w:val="22"/>
          <w:lang w:val="eu-ES"/>
        </w:rPr>
        <w:t>elkarte</w:t>
      </w:r>
      <w:r w:rsidRPr="180347F0">
        <w:rPr>
          <w:rFonts w:ascii="Arial" w:hAnsi="Arial" w:cs="Arial"/>
          <w:sz w:val="22"/>
          <w:szCs w:val="22"/>
          <w:lang w:val="eu-ES"/>
        </w:rPr>
        <w:t xml:space="preserve"> bakoitzaren errealitate soziolinguistikoaren hasierako diagnostikoa egi</w:t>
      </w:r>
      <w:r w:rsidR="544C986C" w:rsidRPr="180347F0">
        <w:rPr>
          <w:rFonts w:ascii="Arial" w:hAnsi="Arial" w:cs="Arial"/>
          <w:sz w:val="22"/>
          <w:szCs w:val="22"/>
          <w:lang w:val="eu-ES"/>
        </w:rPr>
        <w:t>n</w:t>
      </w:r>
      <w:r w:rsidRPr="180347F0">
        <w:rPr>
          <w:rFonts w:ascii="Arial" w:hAnsi="Arial" w:cs="Arial"/>
          <w:sz w:val="22"/>
          <w:szCs w:val="22"/>
          <w:lang w:val="eu-ES"/>
        </w:rPr>
        <w:t xml:space="preserve"> eta premia espezifikoak identifikat</w:t>
      </w:r>
      <w:r w:rsidR="544C986C" w:rsidRPr="180347F0">
        <w:rPr>
          <w:rFonts w:ascii="Arial" w:hAnsi="Arial" w:cs="Arial"/>
          <w:sz w:val="22"/>
          <w:szCs w:val="22"/>
          <w:lang w:val="eu-ES"/>
        </w:rPr>
        <w:t>u</w:t>
      </w:r>
      <w:r w:rsidRPr="180347F0">
        <w:rPr>
          <w:rFonts w:ascii="Arial" w:hAnsi="Arial" w:cs="Arial"/>
          <w:sz w:val="22"/>
          <w:szCs w:val="22"/>
          <w:lang w:val="eu-ES"/>
        </w:rPr>
        <w:t>.</w:t>
      </w:r>
    </w:p>
    <w:p w14:paraId="4531FE55" w14:textId="7A4D34B7" w:rsidR="000B388F" w:rsidRPr="009D70EE" w:rsidRDefault="0D64C9D2" w:rsidP="180347F0">
      <w:pPr>
        <w:pStyle w:val="NormalWeb"/>
        <w:jc w:val="both"/>
        <w:rPr>
          <w:rFonts w:ascii="Arial" w:hAnsi="Arial" w:cs="Arial"/>
          <w:sz w:val="22"/>
          <w:szCs w:val="22"/>
          <w:lang w:val="eu-ES"/>
        </w:rPr>
      </w:pPr>
      <w:r w:rsidRPr="180347F0">
        <w:rPr>
          <w:rFonts w:ascii="Arial" w:hAnsi="Arial" w:cs="Arial"/>
          <w:sz w:val="22"/>
          <w:szCs w:val="22"/>
          <w:lang w:val="eu-ES"/>
        </w:rPr>
        <w:t>c) Klub bakoitzaren errealitatera egokitutako esku-hartze proposamenak egi</w:t>
      </w:r>
      <w:r w:rsidR="544C986C" w:rsidRPr="180347F0">
        <w:rPr>
          <w:rFonts w:ascii="Arial" w:hAnsi="Arial" w:cs="Arial"/>
          <w:sz w:val="22"/>
          <w:szCs w:val="22"/>
          <w:lang w:val="eu-ES"/>
        </w:rPr>
        <w:t>n</w:t>
      </w:r>
      <w:r w:rsidRPr="180347F0">
        <w:rPr>
          <w:rFonts w:ascii="Arial" w:hAnsi="Arial" w:cs="Arial"/>
          <w:sz w:val="22"/>
          <w:szCs w:val="22"/>
          <w:lang w:val="eu-ES"/>
        </w:rPr>
        <w:t>, helburuak, neurri zehatzak eta jarraipen-irizpideak txertatuz.</w:t>
      </w:r>
      <w:r w:rsidR="19BE1393" w:rsidRPr="180347F0">
        <w:rPr>
          <w:rFonts w:ascii="Arial" w:hAnsi="Arial" w:cs="Arial"/>
          <w:sz w:val="22"/>
          <w:szCs w:val="22"/>
          <w:lang w:val="eu-ES"/>
        </w:rPr>
        <w:t xml:space="preserve"> </w:t>
      </w:r>
      <w:r w:rsidR="65D5526C" w:rsidRPr="180347F0">
        <w:rPr>
          <w:rFonts w:ascii="Arial" w:hAnsi="Arial" w:cs="Arial"/>
          <w:sz w:val="22"/>
          <w:szCs w:val="22"/>
          <w:lang w:val="eu-ES"/>
        </w:rPr>
        <w:t>Horretarako,</w:t>
      </w:r>
      <w:r w:rsidR="19BE1393" w:rsidRPr="180347F0">
        <w:rPr>
          <w:rFonts w:ascii="Arial" w:hAnsi="Arial" w:cs="Arial"/>
          <w:sz w:val="22"/>
          <w:szCs w:val="22"/>
          <w:lang w:val="eu-ES"/>
        </w:rPr>
        <w:t xml:space="preserve"> aldez aurretik jasotako informazioa eta adostutako erronkak izango dira abiapuntu.</w:t>
      </w:r>
      <w:r w:rsidR="4E57C557" w:rsidRPr="180347F0">
        <w:rPr>
          <w:rFonts w:ascii="Arial" w:hAnsi="Arial" w:cs="Arial"/>
          <w:sz w:val="22"/>
          <w:szCs w:val="22"/>
          <w:lang w:val="eu-ES"/>
        </w:rPr>
        <w:t xml:space="preserve"> Arreta berezia jarriko zaie hiru atal hauei:</w:t>
      </w:r>
    </w:p>
    <w:p w14:paraId="29F6E5C9" w14:textId="77777777" w:rsidR="000B388F" w:rsidRPr="009D70EE" w:rsidRDefault="4E57C557" w:rsidP="180347F0">
      <w:pPr>
        <w:pStyle w:val="NormalWeb"/>
        <w:numPr>
          <w:ilvl w:val="0"/>
          <w:numId w:val="33"/>
        </w:numPr>
        <w:rPr>
          <w:rFonts w:ascii="Arial" w:hAnsi="Arial" w:cs="Arial"/>
          <w:sz w:val="22"/>
          <w:szCs w:val="22"/>
          <w:lang w:val="eu-ES"/>
        </w:rPr>
      </w:pPr>
      <w:r w:rsidRPr="180347F0">
        <w:rPr>
          <w:rFonts w:ascii="Arial" w:hAnsi="Arial" w:cs="Arial"/>
          <w:sz w:val="22"/>
          <w:szCs w:val="22"/>
          <w:lang w:val="eu-ES"/>
        </w:rPr>
        <w:t>Familiekiko harremana</w:t>
      </w:r>
    </w:p>
    <w:p w14:paraId="7FDA20DD" w14:textId="77777777" w:rsidR="000B388F" w:rsidRPr="009D70EE" w:rsidRDefault="4E57C557" w:rsidP="180347F0">
      <w:pPr>
        <w:pStyle w:val="NormalWeb"/>
        <w:numPr>
          <w:ilvl w:val="0"/>
          <w:numId w:val="33"/>
        </w:numPr>
        <w:rPr>
          <w:rFonts w:ascii="Arial" w:hAnsi="Arial" w:cs="Arial"/>
          <w:sz w:val="22"/>
          <w:szCs w:val="22"/>
          <w:lang w:val="eu-ES"/>
        </w:rPr>
      </w:pPr>
      <w:r w:rsidRPr="180347F0">
        <w:rPr>
          <w:rFonts w:ascii="Arial" w:hAnsi="Arial" w:cs="Arial"/>
          <w:sz w:val="22"/>
          <w:szCs w:val="22"/>
          <w:lang w:val="eu-ES"/>
        </w:rPr>
        <w:t>Ekitaldietarako irizpideak</w:t>
      </w:r>
    </w:p>
    <w:p w14:paraId="642A0BB2" w14:textId="6CAFB031" w:rsidR="0052635B" w:rsidRPr="009D70EE" w:rsidRDefault="4E57C557" w:rsidP="180347F0">
      <w:pPr>
        <w:pStyle w:val="NormalWeb"/>
        <w:numPr>
          <w:ilvl w:val="0"/>
          <w:numId w:val="33"/>
        </w:numPr>
        <w:rPr>
          <w:rFonts w:ascii="Arial" w:hAnsi="Arial" w:cs="Arial"/>
          <w:sz w:val="22"/>
          <w:szCs w:val="22"/>
          <w:lang w:val="eu-ES"/>
        </w:rPr>
      </w:pPr>
      <w:r w:rsidRPr="180347F0">
        <w:rPr>
          <w:rFonts w:ascii="Arial" w:hAnsi="Arial" w:cs="Arial"/>
          <w:sz w:val="22"/>
          <w:szCs w:val="22"/>
          <w:lang w:val="eu-ES"/>
        </w:rPr>
        <w:t>Sare sozialak kudeatzeko aholkuak</w:t>
      </w:r>
    </w:p>
    <w:p w14:paraId="12CB1984" w14:textId="6496D2AE" w:rsidR="00421EF4" w:rsidRDefault="00EE26D8" w:rsidP="00811518">
      <w:pPr>
        <w:pStyle w:val="NormalWeb"/>
        <w:jc w:val="both"/>
        <w:rPr>
          <w:rFonts w:ascii="Arial" w:hAnsi="Arial" w:cs="Arial"/>
          <w:sz w:val="22"/>
          <w:szCs w:val="22"/>
          <w:lang w:val="eu-ES"/>
        </w:rPr>
      </w:pPr>
      <w:r>
        <w:rPr>
          <w:rFonts w:ascii="Arial" w:hAnsi="Arial" w:cs="Arial"/>
          <w:sz w:val="22"/>
          <w:szCs w:val="22"/>
          <w:lang w:val="eu-ES"/>
        </w:rPr>
        <w:lastRenderedPageBreak/>
        <w:t>d</w:t>
      </w:r>
      <w:r w:rsidR="00D115A3" w:rsidRPr="006C1A68">
        <w:rPr>
          <w:rFonts w:ascii="Arial" w:hAnsi="Arial" w:cs="Arial"/>
          <w:sz w:val="22"/>
          <w:szCs w:val="22"/>
          <w:lang w:val="eu-ES"/>
        </w:rPr>
        <w:t>) Kirol-esparruan sortzen diren harremanetan euskararen erabilera zabal</w:t>
      </w:r>
      <w:r w:rsidR="00CB45D9">
        <w:rPr>
          <w:rFonts w:ascii="Arial" w:hAnsi="Arial" w:cs="Arial"/>
          <w:sz w:val="22"/>
          <w:szCs w:val="22"/>
          <w:lang w:val="eu-ES"/>
        </w:rPr>
        <w:t>tzea</w:t>
      </w:r>
      <w:r w:rsidR="00D115A3" w:rsidRPr="006C1A68">
        <w:rPr>
          <w:rFonts w:ascii="Arial" w:hAnsi="Arial" w:cs="Arial"/>
          <w:sz w:val="22"/>
          <w:szCs w:val="22"/>
          <w:lang w:val="eu-ES"/>
        </w:rPr>
        <w:t xml:space="preserve"> ahalbidetuko duten baliabideak, tresnak eta materialak eskain</w:t>
      </w:r>
      <w:r w:rsidR="00CB45D9">
        <w:rPr>
          <w:rFonts w:ascii="Arial" w:hAnsi="Arial" w:cs="Arial"/>
          <w:sz w:val="22"/>
          <w:szCs w:val="22"/>
          <w:lang w:val="eu-ES"/>
        </w:rPr>
        <w:t>i</w:t>
      </w:r>
      <w:r w:rsidR="00D115A3" w:rsidRPr="006C1A68">
        <w:rPr>
          <w:rFonts w:ascii="Arial" w:hAnsi="Arial" w:cs="Arial"/>
          <w:sz w:val="22"/>
          <w:szCs w:val="22"/>
          <w:lang w:val="eu-ES"/>
        </w:rPr>
        <w:t>.</w:t>
      </w:r>
      <w:r w:rsidR="00EA3F78">
        <w:rPr>
          <w:rFonts w:ascii="Arial" w:hAnsi="Arial" w:cs="Arial"/>
          <w:sz w:val="22"/>
          <w:szCs w:val="22"/>
          <w:lang w:val="eu-ES"/>
        </w:rPr>
        <w:t xml:space="preserve"> </w:t>
      </w:r>
    </w:p>
    <w:p w14:paraId="4FF408DF" w14:textId="77777777" w:rsidR="004E35EB" w:rsidRDefault="11C5EA72" w:rsidP="180347F0">
      <w:pPr>
        <w:pStyle w:val="NormalWeb"/>
        <w:jc w:val="both"/>
        <w:rPr>
          <w:rFonts w:ascii="Arial" w:hAnsi="Arial" w:cs="Arial"/>
          <w:sz w:val="22"/>
          <w:szCs w:val="22"/>
          <w:lang w:val="eu-ES"/>
        </w:rPr>
      </w:pPr>
      <w:r w:rsidRPr="180347F0">
        <w:rPr>
          <w:rFonts w:ascii="Arial" w:hAnsi="Arial" w:cs="Arial"/>
          <w:sz w:val="22"/>
          <w:szCs w:val="22"/>
          <w:lang w:val="eu-ES"/>
        </w:rPr>
        <w:t xml:space="preserve">e) </w:t>
      </w:r>
      <w:r w:rsidR="6EBA6FAF" w:rsidRPr="180347F0">
        <w:rPr>
          <w:rFonts w:ascii="Arial" w:hAnsi="Arial" w:cs="Arial"/>
          <w:sz w:val="22"/>
          <w:szCs w:val="22"/>
          <w:lang w:val="eu-ES"/>
        </w:rPr>
        <w:t>Kirol elkarteen komunikazioen (kanpokoak</w:t>
      </w:r>
      <w:r w:rsidR="3E92EABE" w:rsidRPr="180347F0">
        <w:rPr>
          <w:rFonts w:ascii="Arial" w:hAnsi="Arial" w:cs="Arial"/>
          <w:sz w:val="22"/>
          <w:szCs w:val="22"/>
          <w:lang w:val="eu-ES"/>
        </w:rPr>
        <w:t xml:space="preserve"> zein barrukoak) jarraipena egin eta </w:t>
      </w:r>
      <w:r w:rsidR="672EF569" w:rsidRPr="180347F0">
        <w:rPr>
          <w:rFonts w:ascii="Arial" w:hAnsi="Arial" w:cs="Arial"/>
          <w:sz w:val="22"/>
          <w:szCs w:val="22"/>
          <w:lang w:val="eu-ES"/>
        </w:rPr>
        <w:t>baliabideak</w:t>
      </w:r>
      <w:r w:rsidR="3E92EABE" w:rsidRPr="180347F0">
        <w:rPr>
          <w:rFonts w:ascii="Arial" w:hAnsi="Arial" w:cs="Arial"/>
          <w:sz w:val="22"/>
          <w:szCs w:val="22"/>
          <w:lang w:val="eu-ES"/>
        </w:rPr>
        <w:t xml:space="preserve"> eskaini horietan euskararen erabilera orekatua lor dezaten. </w:t>
      </w:r>
    </w:p>
    <w:p w14:paraId="6D2F89A3" w14:textId="46A0B2DA" w:rsidR="00766F9C" w:rsidRDefault="10AA3605" w:rsidP="00811518">
      <w:pPr>
        <w:pStyle w:val="NormalWeb"/>
        <w:jc w:val="both"/>
        <w:rPr>
          <w:rFonts w:ascii="Arial" w:hAnsi="Arial" w:cs="Arial"/>
          <w:sz w:val="22"/>
          <w:szCs w:val="22"/>
          <w:lang w:val="eu-ES"/>
        </w:rPr>
      </w:pPr>
      <w:r w:rsidRPr="180347F0">
        <w:rPr>
          <w:rFonts w:ascii="Arial" w:hAnsi="Arial" w:cs="Arial"/>
          <w:sz w:val="22"/>
          <w:szCs w:val="22"/>
          <w:lang w:val="eu-ES"/>
        </w:rPr>
        <w:t xml:space="preserve">f) </w:t>
      </w:r>
      <w:r w:rsidR="11C5EA72" w:rsidRPr="180347F0">
        <w:rPr>
          <w:rFonts w:ascii="Arial" w:hAnsi="Arial" w:cs="Arial"/>
          <w:sz w:val="22"/>
          <w:szCs w:val="22"/>
          <w:lang w:val="eu-ES"/>
        </w:rPr>
        <w:t xml:space="preserve">Elkarteei </w:t>
      </w:r>
      <w:r w:rsidR="4D10193B" w:rsidRPr="180347F0">
        <w:rPr>
          <w:rFonts w:ascii="Arial" w:hAnsi="Arial" w:cs="Arial"/>
          <w:sz w:val="22"/>
          <w:szCs w:val="22"/>
          <w:lang w:val="eu-ES"/>
        </w:rPr>
        <w:t>baliabideak</w:t>
      </w:r>
      <w:r w:rsidR="27C7A336" w:rsidRPr="180347F0">
        <w:rPr>
          <w:rFonts w:ascii="Arial" w:hAnsi="Arial" w:cs="Arial"/>
          <w:sz w:val="22"/>
          <w:szCs w:val="22"/>
          <w:lang w:val="eu-ES"/>
        </w:rPr>
        <w:t xml:space="preserve"> eta etengabeko laguntza</w:t>
      </w:r>
      <w:r w:rsidR="0D64C9D2" w:rsidRPr="180347F0">
        <w:rPr>
          <w:rFonts w:ascii="Arial" w:hAnsi="Arial" w:cs="Arial"/>
          <w:sz w:val="22"/>
          <w:szCs w:val="22"/>
          <w:lang w:val="eu-ES"/>
        </w:rPr>
        <w:t xml:space="preserve"> ema</w:t>
      </w:r>
      <w:r w:rsidRPr="180347F0">
        <w:rPr>
          <w:rFonts w:ascii="Arial" w:hAnsi="Arial" w:cs="Arial"/>
          <w:sz w:val="22"/>
          <w:szCs w:val="22"/>
          <w:lang w:val="eu-ES"/>
        </w:rPr>
        <w:t>n</w:t>
      </w:r>
      <w:r w:rsidR="0D64C9D2" w:rsidRPr="180347F0">
        <w:rPr>
          <w:rFonts w:ascii="Arial" w:hAnsi="Arial" w:cs="Arial"/>
          <w:sz w:val="22"/>
          <w:szCs w:val="22"/>
          <w:lang w:val="eu-ES"/>
        </w:rPr>
        <w:t xml:space="preserve">, adostutako neurriak </w:t>
      </w:r>
      <w:r w:rsidR="01660CB7" w:rsidRPr="180347F0">
        <w:rPr>
          <w:rFonts w:ascii="Arial" w:hAnsi="Arial" w:cs="Arial"/>
          <w:sz w:val="22"/>
          <w:szCs w:val="22"/>
          <w:lang w:val="eu-ES"/>
        </w:rPr>
        <w:t xml:space="preserve">gero eta modu autonomoagoan aplikatu ahal izateko </w:t>
      </w:r>
      <w:r w:rsidR="0E47FBD3" w:rsidRPr="180347F0">
        <w:rPr>
          <w:rFonts w:ascii="Arial" w:hAnsi="Arial" w:cs="Arial"/>
          <w:sz w:val="22"/>
          <w:szCs w:val="22"/>
          <w:lang w:val="eu-ES"/>
        </w:rPr>
        <w:t>eta</w:t>
      </w:r>
      <w:r w:rsidR="78451A9F" w:rsidRPr="180347F0">
        <w:rPr>
          <w:rFonts w:ascii="Arial" w:hAnsi="Arial" w:cs="Arial"/>
          <w:sz w:val="22"/>
          <w:szCs w:val="22"/>
          <w:lang w:val="eu-ES"/>
        </w:rPr>
        <w:t xml:space="preserve"> adostutako erronkak edo konpromisoak</w:t>
      </w:r>
      <w:r w:rsidR="073515F6" w:rsidRPr="180347F0">
        <w:rPr>
          <w:rFonts w:ascii="Arial" w:hAnsi="Arial" w:cs="Arial"/>
          <w:sz w:val="22"/>
          <w:szCs w:val="22"/>
          <w:lang w:val="eu-ES"/>
        </w:rPr>
        <w:t xml:space="preserve"> </w:t>
      </w:r>
      <w:r w:rsidR="31C1FD00" w:rsidRPr="180347F0">
        <w:rPr>
          <w:rFonts w:ascii="Arial" w:hAnsi="Arial" w:cs="Arial"/>
          <w:sz w:val="22"/>
          <w:szCs w:val="22"/>
          <w:lang w:val="eu-ES"/>
        </w:rPr>
        <w:t>elkartearen inguruan sortzen diren harremaneta</w:t>
      </w:r>
      <w:r w:rsidR="78451A9F" w:rsidRPr="180347F0">
        <w:rPr>
          <w:rFonts w:ascii="Arial" w:hAnsi="Arial" w:cs="Arial"/>
          <w:sz w:val="22"/>
          <w:szCs w:val="22"/>
          <w:lang w:val="eu-ES"/>
        </w:rPr>
        <w:t>ra (familiak, bazkideak…) modu eraginkorenean zabaltzeko.</w:t>
      </w:r>
    </w:p>
    <w:p w14:paraId="3CB39FF3" w14:textId="4F0C29F3" w:rsidR="001D25D4" w:rsidRPr="00766F9C" w:rsidRDefault="001D25D4" w:rsidP="00811518">
      <w:pPr>
        <w:pStyle w:val="NormalWeb"/>
        <w:jc w:val="both"/>
        <w:rPr>
          <w:rFonts w:ascii="Arial" w:hAnsi="Arial" w:cs="Arial"/>
          <w:sz w:val="22"/>
          <w:szCs w:val="22"/>
          <w:lang w:val="eu-ES"/>
        </w:rPr>
      </w:pPr>
    </w:p>
    <w:p w14:paraId="20025131" w14:textId="7E8AFB90" w:rsidR="00C51C8B" w:rsidRPr="006C1A68" w:rsidRDefault="00880A54" w:rsidP="00F80AC0">
      <w:pPr>
        <w:pStyle w:val="NormalWeb"/>
        <w:jc w:val="both"/>
        <w:rPr>
          <w:rFonts w:ascii="Arial" w:hAnsi="Arial" w:cs="Arial"/>
          <w:b/>
          <w:bCs/>
          <w:sz w:val="22"/>
          <w:szCs w:val="22"/>
          <w:lang w:val="eu-ES"/>
        </w:rPr>
      </w:pPr>
      <w:r>
        <w:rPr>
          <w:rFonts w:ascii="Arial" w:hAnsi="Arial" w:cs="Arial"/>
          <w:b/>
          <w:bCs/>
          <w:sz w:val="22"/>
          <w:szCs w:val="22"/>
          <w:lang w:val="eu-ES"/>
        </w:rPr>
        <w:t>6</w:t>
      </w:r>
      <w:r w:rsidR="00C51C8B" w:rsidRPr="006C1A68">
        <w:rPr>
          <w:rFonts w:ascii="Arial" w:hAnsi="Arial" w:cs="Arial"/>
          <w:b/>
          <w:bCs/>
          <w:sz w:val="22"/>
          <w:szCs w:val="22"/>
          <w:lang w:val="eu-ES"/>
        </w:rPr>
        <w:t>.2. Entrenatzaileentzako prestakuntza eta laguntza</w:t>
      </w:r>
    </w:p>
    <w:p w14:paraId="13F17F8C" w14:textId="457FE9C3" w:rsidR="00C51C8B" w:rsidRPr="006C1A68" w:rsidRDefault="002D3BC5" w:rsidP="00F80AC0">
      <w:pPr>
        <w:pStyle w:val="NormalWeb"/>
        <w:jc w:val="both"/>
        <w:rPr>
          <w:rFonts w:ascii="Arial" w:hAnsi="Arial" w:cs="Arial"/>
          <w:sz w:val="22"/>
          <w:szCs w:val="22"/>
          <w:lang w:val="eu-ES"/>
        </w:rPr>
      </w:pPr>
      <w:r w:rsidRPr="180347F0">
        <w:rPr>
          <w:rFonts w:ascii="Arial" w:hAnsi="Arial" w:cs="Arial"/>
          <w:sz w:val="22"/>
          <w:szCs w:val="22"/>
          <w:lang w:val="eu-ES"/>
        </w:rPr>
        <w:t xml:space="preserve">a) Parte hartzen duten </w:t>
      </w:r>
      <w:r w:rsidR="7E7CE45D" w:rsidRPr="180347F0">
        <w:rPr>
          <w:rFonts w:ascii="Arial" w:hAnsi="Arial" w:cs="Arial"/>
          <w:sz w:val="22"/>
          <w:szCs w:val="22"/>
          <w:lang w:val="eu-ES"/>
        </w:rPr>
        <w:t>elkarteetako</w:t>
      </w:r>
      <w:r w:rsidRPr="180347F0">
        <w:rPr>
          <w:rFonts w:ascii="Arial" w:hAnsi="Arial" w:cs="Arial"/>
          <w:sz w:val="22"/>
          <w:szCs w:val="22"/>
          <w:lang w:val="eu-ES"/>
        </w:rPr>
        <w:t xml:space="preserve"> entrenatzailee</w:t>
      </w:r>
      <w:r w:rsidR="48D48461" w:rsidRPr="180347F0">
        <w:rPr>
          <w:rFonts w:ascii="Arial" w:hAnsi="Arial" w:cs="Arial"/>
          <w:sz w:val="22"/>
          <w:szCs w:val="22"/>
          <w:lang w:val="eu-ES"/>
        </w:rPr>
        <w:t>ntzako</w:t>
      </w:r>
      <w:r w:rsidRPr="180347F0">
        <w:rPr>
          <w:rFonts w:ascii="Arial" w:hAnsi="Arial" w:cs="Arial"/>
          <w:sz w:val="22"/>
          <w:szCs w:val="22"/>
          <w:lang w:val="eu-ES"/>
        </w:rPr>
        <w:t xml:space="preserve"> </w:t>
      </w:r>
      <w:r w:rsidR="595B4410" w:rsidRPr="180347F0">
        <w:rPr>
          <w:rFonts w:ascii="Arial" w:hAnsi="Arial" w:cs="Arial"/>
          <w:sz w:val="22"/>
          <w:szCs w:val="22"/>
          <w:lang w:val="eu-ES"/>
        </w:rPr>
        <w:t>sentsibilizazio-saio</w:t>
      </w:r>
      <w:r w:rsidR="46183D28" w:rsidRPr="180347F0">
        <w:rPr>
          <w:rFonts w:ascii="Arial" w:hAnsi="Arial" w:cs="Arial"/>
          <w:sz w:val="22"/>
          <w:szCs w:val="22"/>
          <w:lang w:val="eu-ES"/>
        </w:rPr>
        <w:t xml:space="preserve"> praktiko</w:t>
      </w:r>
      <w:r w:rsidR="595B4410" w:rsidRPr="180347F0">
        <w:rPr>
          <w:rFonts w:ascii="Arial" w:hAnsi="Arial" w:cs="Arial"/>
          <w:sz w:val="22"/>
          <w:szCs w:val="22"/>
          <w:lang w:val="eu-ES"/>
        </w:rPr>
        <w:t xml:space="preserve">ak </w:t>
      </w:r>
      <w:r w:rsidR="46183D28" w:rsidRPr="180347F0">
        <w:rPr>
          <w:rFonts w:ascii="Arial" w:hAnsi="Arial" w:cs="Arial"/>
          <w:sz w:val="22"/>
          <w:szCs w:val="22"/>
          <w:lang w:val="eu-ES"/>
        </w:rPr>
        <w:t>eskain</w:t>
      </w:r>
      <w:r w:rsidR="567FBCDF" w:rsidRPr="180347F0">
        <w:rPr>
          <w:rFonts w:ascii="Arial" w:hAnsi="Arial" w:cs="Arial"/>
          <w:sz w:val="22"/>
          <w:szCs w:val="22"/>
          <w:lang w:val="eu-ES"/>
        </w:rPr>
        <w:t>i</w:t>
      </w:r>
      <w:r w:rsidR="46183D28" w:rsidRPr="180347F0">
        <w:rPr>
          <w:rFonts w:ascii="Arial" w:hAnsi="Arial" w:cs="Arial"/>
          <w:sz w:val="22"/>
          <w:szCs w:val="22"/>
          <w:lang w:val="eu-ES"/>
        </w:rPr>
        <w:t>. Saioetan kirol-terminologia</w:t>
      </w:r>
      <w:r w:rsidR="1897751F" w:rsidRPr="180347F0">
        <w:rPr>
          <w:rFonts w:ascii="Arial" w:hAnsi="Arial" w:cs="Arial"/>
          <w:sz w:val="22"/>
          <w:szCs w:val="22"/>
          <w:lang w:val="eu-ES"/>
        </w:rPr>
        <w:t xml:space="preserve"> eta kirolarekin lotutako formazio praktikoa</w:t>
      </w:r>
      <w:r w:rsidR="42619077" w:rsidRPr="180347F0">
        <w:rPr>
          <w:rFonts w:ascii="Arial" w:hAnsi="Arial" w:cs="Arial"/>
          <w:sz w:val="22"/>
          <w:szCs w:val="22"/>
          <w:lang w:val="eu-ES"/>
        </w:rPr>
        <w:t xml:space="preserve"> landuko da, besteak beste.</w:t>
      </w:r>
      <w:r w:rsidR="46183D28" w:rsidRPr="180347F0">
        <w:rPr>
          <w:rFonts w:ascii="Arial" w:hAnsi="Arial" w:cs="Arial"/>
          <w:sz w:val="22"/>
          <w:szCs w:val="22"/>
          <w:lang w:val="eu-ES"/>
        </w:rPr>
        <w:t xml:space="preserve"> </w:t>
      </w:r>
    </w:p>
    <w:p w14:paraId="32B6E0EC" w14:textId="2C5A55DF" w:rsidR="00C51C8B" w:rsidRPr="006C1A68" w:rsidRDefault="002D3BC5" w:rsidP="00F80AC0">
      <w:pPr>
        <w:pStyle w:val="NormalWeb"/>
        <w:jc w:val="both"/>
        <w:rPr>
          <w:rFonts w:ascii="Arial" w:hAnsi="Arial" w:cs="Arial"/>
          <w:sz w:val="22"/>
          <w:szCs w:val="22"/>
          <w:lang w:val="eu-ES"/>
        </w:rPr>
      </w:pPr>
      <w:r w:rsidRPr="180347F0">
        <w:rPr>
          <w:rFonts w:ascii="Arial" w:hAnsi="Arial" w:cs="Arial"/>
          <w:sz w:val="22"/>
          <w:szCs w:val="22"/>
          <w:lang w:val="eu-ES"/>
        </w:rPr>
        <w:t xml:space="preserve">b) </w:t>
      </w:r>
      <w:r w:rsidR="346D6AC5" w:rsidRPr="180347F0">
        <w:rPr>
          <w:rFonts w:ascii="Arial" w:hAnsi="Arial" w:cs="Arial"/>
          <w:sz w:val="22"/>
          <w:szCs w:val="22"/>
          <w:lang w:val="eu-ES"/>
        </w:rPr>
        <w:t>Formakuntza praktikoarekin</w:t>
      </w:r>
      <w:r w:rsidR="47F4BE39" w:rsidRPr="180347F0">
        <w:rPr>
          <w:rFonts w:ascii="Arial" w:hAnsi="Arial" w:cs="Arial"/>
          <w:sz w:val="22"/>
          <w:szCs w:val="22"/>
          <w:lang w:val="eu-ES"/>
        </w:rPr>
        <w:t xml:space="preserve"> batera</w:t>
      </w:r>
      <w:r w:rsidRPr="180347F0">
        <w:rPr>
          <w:rFonts w:ascii="Arial" w:hAnsi="Arial" w:cs="Arial"/>
          <w:sz w:val="22"/>
          <w:szCs w:val="22"/>
          <w:lang w:val="eu-ES"/>
        </w:rPr>
        <w:t xml:space="preserve">, </w:t>
      </w:r>
      <w:r w:rsidR="4B38A73A" w:rsidRPr="180347F0">
        <w:rPr>
          <w:rFonts w:ascii="Arial" w:hAnsi="Arial" w:cs="Arial"/>
          <w:sz w:val="22"/>
          <w:szCs w:val="22"/>
          <w:lang w:val="eu-ES"/>
        </w:rPr>
        <w:t xml:space="preserve">entrenamenduetan </w:t>
      </w:r>
      <w:r w:rsidR="468EA065" w:rsidRPr="180347F0">
        <w:rPr>
          <w:rFonts w:ascii="Arial" w:hAnsi="Arial" w:cs="Arial"/>
          <w:sz w:val="22"/>
          <w:szCs w:val="22"/>
          <w:lang w:val="eu-ES"/>
        </w:rPr>
        <w:t xml:space="preserve">euskararen </w:t>
      </w:r>
      <w:r w:rsidR="1A8DC2EA" w:rsidRPr="180347F0">
        <w:rPr>
          <w:rFonts w:ascii="Arial" w:hAnsi="Arial" w:cs="Arial"/>
          <w:sz w:val="22"/>
          <w:szCs w:val="22"/>
          <w:lang w:val="eu-ES"/>
        </w:rPr>
        <w:t xml:space="preserve">ahozko </w:t>
      </w:r>
      <w:r w:rsidR="468EA065" w:rsidRPr="180347F0">
        <w:rPr>
          <w:rFonts w:ascii="Arial" w:hAnsi="Arial" w:cs="Arial"/>
          <w:sz w:val="22"/>
          <w:szCs w:val="22"/>
          <w:lang w:val="eu-ES"/>
        </w:rPr>
        <w:t xml:space="preserve">erabilera </w:t>
      </w:r>
      <w:r w:rsidR="31948433" w:rsidRPr="180347F0">
        <w:rPr>
          <w:rFonts w:ascii="Arial" w:hAnsi="Arial" w:cs="Arial"/>
          <w:sz w:val="22"/>
          <w:szCs w:val="22"/>
          <w:lang w:val="eu-ES"/>
        </w:rPr>
        <w:t>aktibatzera</w:t>
      </w:r>
      <w:r w:rsidR="3603EC23" w:rsidRPr="180347F0">
        <w:rPr>
          <w:rFonts w:ascii="Arial" w:hAnsi="Arial" w:cs="Arial"/>
          <w:sz w:val="22"/>
          <w:szCs w:val="22"/>
          <w:lang w:val="eu-ES"/>
        </w:rPr>
        <w:t xml:space="preserve"> </w:t>
      </w:r>
      <w:r w:rsidR="468EA065" w:rsidRPr="180347F0">
        <w:rPr>
          <w:rFonts w:ascii="Arial" w:hAnsi="Arial" w:cs="Arial"/>
          <w:sz w:val="22"/>
          <w:szCs w:val="22"/>
          <w:lang w:val="eu-ES"/>
        </w:rPr>
        <w:t xml:space="preserve">begirako </w:t>
      </w:r>
      <w:r w:rsidRPr="180347F0">
        <w:rPr>
          <w:rFonts w:ascii="Arial" w:hAnsi="Arial" w:cs="Arial"/>
          <w:sz w:val="22"/>
          <w:szCs w:val="22"/>
          <w:lang w:val="eu-ES"/>
        </w:rPr>
        <w:t>hizkuntza-estrategi</w:t>
      </w:r>
      <w:r w:rsidR="3603EC23" w:rsidRPr="180347F0">
        <w:rPr>
          <w:rFonts w:ascii="Arial" w:hAnsi="Arial" w:cs="Arial"/>
          <w:sz w:val="22"/>
          <w:szCs w:val="22"/>
          <w:lang w:val="eu-ES"/>
        </w:rPr>
        <w:t>ak</w:t>
      </w:r>
      <w:r w:rsidRPr="180347F0">
        <w:rPr>
          <w:rFonts w:ascii="Arial" w:hAnsi="Arial" w:cs="Arial"/>
          <w:sz w:val="22"/>
          <w:szCs w:val="22"/>
          <w:lang w:val="eu-ES"/>
        </w:rPr>
        <w:t xml:space="preserve"> </w:t>
      </w:r>
      <w:r w:rsidR="2DD805AF" w:rsidRPr="180347F0">
        <w:rPr>
          <w:rFonts w:ascii="Arial" w:hAnsi="Arial" w:cs="Arial"/>
          <w:sz w:val="22"/>
          <w:szCs w:val="22"/>
          <w:lang w:val="eu-ES"/>
        </w:rPr>
        <w:t xml:space="preserve">eta </w:t>
      </w:r>
      <w:r w:rsidRPr="180347F0">
        <w:rPr>
          <w:rFonts w:ascii="Arial" w:hAnsi="Arial" w:cs="Arial"/>
          <w:sz w:val="22"/>
          <w:szCs w:val="22"/>
          <w:lang w:val="eu-ES"/>
        </w:rPr>
        <w:t>dinamik</w:t>
      </w:r>
      <w:r w:rsidR="2DD805AF" w:rsidRPr="180347F0">
        <w:rPr>
          <w:rFonts w:ascii="Arial" w:hAnsi="Arial" w:cs="Arial"/>
          <w:sz w:val="22"/>
          <w:szCs w:val="22"/>
          <w:lang w:val="eu-ES"/>
        </w:rPr>
        <w:t>ak</w:t>
      </w:r>
      <w:r w:rsidR="2190C6C8" w:rsidRPr="180347F0">
        <w:rPr>
          <w:rFonts w:ascii="Arial" w:hAnsi="Arial" w:cs="Arial"/>
          <w:sz w:val="22"/>
          <w:szCs w:val="22"/>
          <w:lang w:val="eu-ES"/>
        </w:rPr>
        <w:t xml:space="preserve"> lantzeko</w:t>
      </w:r>
      <w:r w:rsidRPr="180347F0">
        <w:rPr>
          <w:rFonts w:ascii="Arial" w:hAnsi="Arial" w:cs="Arial"/>
          <w:sz w:val="22"/>
          <w:szCs w:val="22"/>
          <w:lang w:val="eu-ES"/>
        </w:rPr>
        <w:t xml:space="preserve"> berariazko prestakuntza eskain</w:t>
      </w:r>
      <w:r w:rsidR="0E0D1E48" w:rsidRPr="180347F0">
        <w:rPr>
          <w:rFonts w:ascii="Arial" w:hAnsi="Arial" w:cs="Arial"/>
          <w:sz w:val="22"/>
          <w:szCs w:val="22"/>
          <w:lang w:val="eu-ES"/>
        </w:rPr>
        <w:t>i</w:t>
      </w:r>
      <w:r w:rsidR="6A2C24EE" w:rsidRPr="180347F0">
        <w:rPr>
          <w:rFonts w:ascii="Arial" w:hAnsi="Arial" w:cs="Arial"/>
          <w:sz w:val="22"/>
          <w:szCs w:val="22"/>
          <w:lang w:val="eu-ES"/>
        </w:rPr>
        <w:t>ko zaie entrenatzaileei</w:t>
      </w:r>
      <w:r w:rsidRPr="180347F0">
        <w:rPr>
          <w:rFonts w:ascii="Arial" w:hAnsi="Arial" w:cs="Arial"/>
          <w:sz w:val="22"/>
          <w:szCs w:val="22"/>
          <w:lang w:val="eu-ES"/>
        </w:rPr>
        <w:t>.</w:t>
      </w:r>
    </w:p>
    <w:p w14:paraId="164B70A8" w14:textId="03DC34AD" w:rsidR="00C51C8B" w:rsidRPr="0007194B" w:rsidRDefault="3696E369" w:rsidP="00F80AC0">
      <w:pPr>
        <w:pStyle w:val="NormalWeb"/>
        <w:jc w:val="both"/>
        <w:rPr>
          <w:rFonts w:ascii="Arial" w:hAnsi="Arial" w:cs="Arial"/>
          <w:sz w:val="22"/>
          <w:szCs w:val="22"/>
          <w:lang w:val="eu-ES"/>
        </w:rPr>
      </w:pPr>
      <w:r w:rsidRPr="180347F0">
        <w:rPr>
          <w:rFonts w:ascii="Arial" w:hAnsi="Arial" w:cs="Arial"/>
          <w:sz w:val="22"/>
          <w:szCs w:val="22"/>
          <w:lang w:val="eu-ES"/>
        </w:rPr>
        <w:t>c</w:t>
      </w:r>
      <w:r w:rsidR="002D3BC5" w:rsidRPr="180347F0">
        <w:rPr>
          <w:rFonts w:ascii="Arial" w:hAnsi="Arial" w:cs="Arial"/>
          <w:sz w:val="22"/>
          <w:szCs w:val="22"/>
          <w:lang w:val="eu-ES"/>
        </w:rPr>
        <w:t xml:space="preserve">) </w:t>
      </w:r>
      <w:r w:rsidR="5D2B00F6" w:rsidRPr="180347F0">
        <w:rPr>
          <w:rFonts w:ascii="Arial" w:hAnsi="Arial" w:cs="Arial"/>
          <w:sz w:val="22"/>
          <w:szCs w:val="22"/>
          <w:lang w:val="eu-ES"/>
        </w:rPr>
        <w:t xml:space="preserve">Kirol-talde </w:t>
      </w:r>
      <w:r w:rsidR="2790816B" w:rsidRPr="180347F0">
        <w:rPr>
          <w:rFonts w:ascii="Arial" w:hAnsi="Arial" w:cs="Arial"/>
          <w:sz w:val="22"/>
          <w:szCs w:val="22"/>
          <w:lang w:val="eu-ES"/>
        </w:rPr>
        <w:t>bakoitzarekin</w:t>
      </w:r>
      <w:r w:rsidR="1194E561" w:rsidRPr="180347F0">
        <w:rPr>
          <w:rFonts w:ascii="Arial" w:hAnsi="Arial" w:cs="Arial"/>
          <w:sz w:val="22"/>
          <w:szCs w:val="22"/>
          <w:lang w:val="eu-ES"/>
        </w:rPr>
        <w:t xml:space="preserve"> hartutako konpromisoak eta </w:t>
      </w:r>
      <w:r w:rsidR="2790816B" w:rsidRPr="180347F0">
        <w:rPr>
          <w:rFonts w:ascii="Arial" w:hAnsi="Arial" w:cs="Arial"/>
          <w:sz w:val="22"/>
          <w:szCs w:val="22"/>
          <w:lang w:val="eu-ES"/>
        </w:rPr>
        <w:t>martxan jarritako dinamiken jarraipena egitea.</w:t>
      </w:r>
    </w:p>
    <w:p w14:paraId="672DAC74" w14:textId="0A2CD6D5" w:rsidR="00C51C8B" w:rsidRDefault="15C2E3DD" w:rsidP="00F80AC0">
      <w:pPr>
        <w:pStyle w:val="NormalWeb"/>
        <w:jc w:val="both"/>
        <w:rPr>
          <w:rFonts w:ascii="Arial" w:hAnsi="Arial" w:cs="Arial"/>
          <w:sz w:val="22"/>
          <w:szCs w:val="22"/>
          <w:lang w:val="eu-ES"/>
        </w:rPr>
      </w:pPr>
      <w:r w:rsidRPr="180347F0">
        <w:rPr>
          <w:rFonts w:ascii="Arial" w:hAnsi="Arial" w:cs="Arial"/>
          <w:sz w:val="22"/>
          <w:szCs w:val="22"/>
          <w:lang w:val="eu-ES"/>
        </w:rPr>
        <w:t>d</w:t>
      </w:r>
      <w:r w:rsidR="002D3BC5" w:rsidRPr="180347F0">
        <w:rPr>
          <w:rFonts w:ascii="Arial" w:hAnsi="Arial" w:cs="Arial"/>
          <w:sz w:val="22"/>
          <w:szCs w:val="22"/>
          <w:lang w:val="eu-ES"/>
        </w:rPr>
        <w:t>)</w:t>
      </w:r>
      <w:r w:rsidR="4B740FCE" w:rsidRPr="180347F0">
        <w:rPr>
          <w:rFonts w:ascii="Arial" w:hAnsi="Arial" w:cs="Arial"/>
          <w:sz w:val="22"/>
          <w:szCs w:val="22"/>
          <w:lang w:val="eu-ES"/>
        </w:rPr>
        <w:t xml:space="preserve"> </w:t>
      </w:r>
      <w:r w:rsidR="15AAC611" w:rsidRPr="180347F0">
        <w:rPr>
          <w:rFonts w:ascii="Arial" w:hAnsi="Arial" w:cs="Arial"/>
          <w:sz w:val="22"/>
          <w:szCs w:val="22"/>
          <w:lang w:val="eu-ES"/>
        </w:rPr>
        <w:t xml:space="preserve">Kirol </w:t>
      </w:r>
      <w:r w:rsidR="4B740FCE" w:rsidRPr="180347F0">
        <w:rPr>
          <w:rFonts w:ascii="Arial" w:hAnsi="Arial" w:cs="Arial"/>
          <w:sz w:val="22"/>
          <w:szCs w:val="22"/>
          <w:lang w:val="eu-ES"/>
        </w:rPr>
        <w:t xml:space="preserve">Elkarte </w:t>
      </w:r>
      <w:r w:rsidR="15AAC611" w:rsidRPr="180347F0">
        <w:rPr>
          <w:rFonts w:ascii="Arial" w:hAnsi="Arial" w:cs="Arial"/>
          <w:sz w:val="22"/>
          <w:szCs w:val="22"/>
          <w:lang w:val="eu-ES"/>
        </w:rPr>
        <w:t>e</w:t>
      </w:r>
      <w:r w:rsidR="4B740FCE" w:rsidRPr="180347F0">
        <w:rPr>
          <w:rFonts w:ascii="Arial" w:hAnsi="Arial" w:cs="Arial"/>
          <w:sz w:val="22"/>
          <w:szCs w:val="22"/>
          <w:lang w:val="eu-ES"/>
        </w:rPr>
        <w:t>do talde bakoitzean</w:t>
      </w:r>
      <w:r w:rsidR="2DE50FEE" w:rsidRPr="180347F0">
        <w:rPr>
          <w:rFonts w:ascii="Arial" w:hAnsi="Arial" w:cs="Arial"/>
          <w:sz w:val="22"/>
          <w:szCs w:val="22"/>
          <w:lang w:val="eu-ES"/>
        </w:rPr>
        <w:t xml:space="preserve"> </w:t>
      </w:r>
      <w:r w:rsidR="4B740FCE" w:rsidRPr="180347F0">
        <w:rPr>
          <w:rFonts w:ascii="Arial" w:hAnsi="Arial" w:cs="Arial"/>
          <w:sz w:val="22"/>
          <w:szCs w:val="22"/>
          <w:lang w:val="eu-ES"/>
        </w:rPr>
        <w:t>e</w:t>
      </w:r>
      <w:r w:rsidR="21236BCB" w:rsidRPr="180347F0">
        <w:rPr>
          <w:rFonts w:ascii="Arial" w:hAnsi="Arial" w:cs="Arial"/>
          <w:sz w:val="22"/>
          <w:szCs w:val="22"/>
          <w:lang w:val="eu-ES"/>
        </w:rPr>
        <w:t>zarritako neurrie</w:t>
      </w:r>
      <w:r w:rsidR="48EF1F65" w:rsidRPr="180347F0">
        <w:rPr>
          <w:rFonts w:ascii="Arial" w:hAnsi="Arial" w:cs="Arial"/>
          <w:sz w:val="22"/>
          <w:szCs w:val="22"/>
          <w:lang w:val="eu-ES"/>
        </w:rPr>
        <w:t>n</w:t>
      </w:r>
      <w:r w:rsidR="6A2C24EE" w:rsidRPr="180347F0">
        <w:rPr>
          <w:rFonts w:ascii="Arial" w:hAnsi="Arial" w:cs="Arial"/>
          <w:sz w:val="22"/>
          <w:szCs w:val="22"/>
          <w:lang w:val="eu-ES"/>
        </w:rPr>
        <w:t xml:space="preserve">, </w:t>
      </w:r>
      <w:r w:rsidR="2AAE2235" w:rsidRPr="180347F0">
        <w:rPr>
          <w:rFonts w:ascii="Arial" w:hAnsi="Arial" w:cs="Arial"/>
          <w:sz w:val="22"/>
          <w:szCs w:val="22"/>
          <w:lang w:val="eu-ES"/>
        </w:rPr>
        <w:t>e</w:t>
      </w:r>
      <w:r w:rsidR="70BE16FF" w:rsidRPr="180347F0">
        <w:rPr>
          <w:rFonts w:ascii="Arial" w:hAnsi="Arial" w:cs="Arial"/>
          <w:sz w:val="22"/>
          <w:szCs w:val="22"/>
          <w:lang w:val="eu-ES"/>
        </w:rPr>
        <w:t>s</w:t>
      </w:r>
      <w:r w:rsidR="2AAE2235" w:rsidRPr="180347F0">
        <w:rPr>
          <w:rFonts w:ascii="Arial" w:hAnsi="Arial" w:cs="Arial"/>
          <w:sz w:val="22"/>
          <w:szCs w:val="22"/>
          <w:lang w:val="eu-ES"/>
        </w:rPr>
        <w:t>ku-hartze</w:t>
      </w:r>
      <w:r w:rsidR="70BE16FF" w:rsidRPr="180347F0">
        <w:rPr>
          <w:rFonts w:ascii="Arial" w:hAnsi="Arial" w:cs="Arial"/>
          <w:sz w:val="22"/>
          <w:szCs w:val="22"/>
          <w:lang w:val="eu-ES"/>
        </w:rPr>
        <w:t>, estrategien</w:t>
      </w:r>
      <w:r w:rsidR="48EF1F65" w:rsidRPr="180347F0">
        <w:rPr>
          <w:rFonts w:ascii="Arial" w:hAnsi="Arial" w:cs="Arial"/>
          <w:sz w:val="22"/>
          <w:szCs w:val="22"/>
          <w:lang w:val="eu-ES"/>
        </w:rPr>
        <w:t xml:space="preserve"> jarraipen</w:t>
      </w:r>
      <w:r w:rsidR="4B740FCE" w:rsidRPr="180347F0">
        <w:rPr>
          <w:rFonts w:ascii="Arial" w:hAnsi="Arial" w:cs="Arial"/>
          <w:sz w:val="22"/>
          <w:szCs w:val="22"/>
          <w:lang w:val="eu-ES"/>
        </w:rPr>
        <w:t>a</w:t>
      </w:r>
      <w:r w:rsidR="6B7C532E" w:rsidRPr="180347F0">
        <w:rPr>
          <w:rFonts w:ascii="Arial" w:hAnsi="Arial" w:cs="Arial"/>
          <w:sz w:val="22"/>
          <w:szCs w:val="22"/>
          <w:lang w:val="eu-ES"/>
        </w:rPr>
        <w:t xml:space="preserve"> egin</w:t>
      </w:r>
      <w:r w:rsidR="2B21E10B" w:rsidRPr="180347F0">
        <w:rPr>
          <w:rFonts w:ascii="Arial" w:hAnsi="Arial" w:cs="Arial"/>
          <w:sz w:val="22"/>
          <w:szCs w:val="22"/>
          <w:lang w:val="eu-ES"/>
        </w:rPr>
        <w:t>go da</w:t>
      </w:r>
      <w:r w:rsidR="70BE16FF" w:rsidRPr="180347F0">
        <w:rPr>
          <w:rFonts w:ascii="Arial" w:hAnsi="Arial" w:cs="Arial"/>
          <w:sz w:val="22"/>
          <w:szCs w:val="22"/>
          <w:lang w:val="eu-ES"/>
        </w:rPr>
        <w:t>.</w:t>
      </w:r>
      <w:r w:rsidR="48EF1F65" w:rsidRPr="180347F0">
        <w:rPr>
          <w:rFonts w:ascii="Arial" w:hAnsi="Arial" w:cs="Arial"/>
          <w:sz w:val="22"/>
          <w:szCs w:val="22"/>
          <w:lang w:val="eu-ES"/>
        </w:rPr>
        <w:t xml:space="preserve"> </w:t>
      </w:r>
      <w:r w:rsidR="6B7C532E" w:rsidRPr="180347F0">
        <w:rPr>
          <w:rFonts w:ascii="Arial" w:hAnsi="Arial" w:cs="Arial"/>
          <w:sz w:val="22"/>
          <w:szCs w:val="22"/>
          <w:lang w:val="eu-ES"/>
        </w:rPr>
        <w:t>E</w:t>
      </w:r>
      <w:r w:rsidR="21236BCB" w:rsidRPr="180347F0">
        <w:rPr>
          <w:rFonts w:ascii="Arial" w:hAnsi="Arial" w:cs="Arial"/>
          <w:sz w:val="22"/>
          <w:szCs w:val="22"/>
          <w:lang w:val="eu-ES"/>
        </w:rPr>
        <w:t xml:space="preserve">ta </w:t>
      </w:r>
      <w:r w:rsidR="5A750759" w:rsidRPr="180347F0">
        <w:rPr>
          <w:rFonts w:ascii="Arial" w:hAnsi="Arial" w:cs="Arial"/>
          <w:sz w:val="22"/>
          <w:szCs w:val="22"/>
          <w:lang w:val="eu-ES"/>
        </w:rPr>
        <w:t>neurri</w:t>
      </w:r>
      <w:r w:rsidR="1114D4D0" w:rsidRPr="180347F0">
        <w:rPr>
          <w:rFonts w:ascii="Arial" w:hAnsi="Arial" w:cs="Arial"/>
          <w:sz w:val="22"/>
          <w:szCs w:val="22"/>
          <w:lang w:val="eu-ES"/>
        </w:rPr>
        <w:t xml:space="preserve"> horiek</w:t>
      </w:r>
      <w:r w:rsidR="21236BCB" w:rsidRPr="180347F0">
        <w:rPr>
          <w:rFonts w:ascii="Arial" w:hAnsi="Arial" w:cs="Arial"/>
          <w:sz w:val="22"/>
          <w:szCs w:val="22"/>
          <w:lang w:val="eu-ES"/>
        </w:rPr>
        <w:t xml:space="preserve"> inplementatzean atzemandako zailtasune</w:t>
      </w:r>
      <w:r w:rsidR="5A750759" w:rsidRPr="180347F0">
        <w:rPr>
          <w:rFonts w:ascii="Arial" w:hAnsi="Arial" w:cs="Arial"/>
          <w:sz w:val="22"/>
          <w:szCs w:val="22"/>
          <w:lang w:val="eu-ES"/>
        </w:rPr>
        <w:t xml:space="preserve">i </w:t>
      </w:r>
      <w:r w:rsidR="1D56A831" w:rsidRPr="180347F0">
        <w:rPr>
          <w:rFonts w:ascii="Arial" w:hAnsi="Arial" w:cs="Arial"/>
          <w:sz w:val="22"/>
          <w:szCs w:val="22"/>
          <w:lang w:val="eu-ES"/>
        </w:rPr>
        <w:t>aurre egiteko</w:t>
      </w:r>
      <w:r w:rsidR="21236BCB" w:rsidRPr="180347F0">
        <w:rPr>
          <w:rFonts w:ascii="Arial" w:hAnsi="Arial" w:cs="Arial"/>
          <w:sz w:val="22"/>
          <w:szCs w:val="22"/>
          <w:lang w:val="eu-ES"/>
        </w:rPr>
        <w:t xml:space="preserve"> laguntza</w:t>
      </w:r>
      <w:r w:rsidR="1114D4D0" w:rsidRPr="180347F0">
        <w:rPr>
          <w:rFonts w:ascii="Arial" w:hAnsi="Arial" w:cs="Arial"/>
          <w:sz w:val="22"/>
          <w:szCs w:val="22"/>
          <w:lang w:val="eu-ES"/>
        </w:rPr>
        <w:t xml:space="preserve"> e</w:t>
      </w:r>
      <w:r w:rsidR="230C59ED" w:rsidRPr="180347F0">
        <w:rPr>
          <w:rFonts w:ascii="Arial" w:hAnsi="Arial" w:cs="Arial"/>
          <w:sz w:val="22"/>
          <w:szCs w:val="22"/>
          <w:lang w:val="eu-ES"/>
        </w:rPr>
        <w:t>ta aholkularitza</w:t>
      </w:r>
      <w:r w:rsidR="5A750759" w:rsidRPr="180347F0">
        <w:rPr>
          <w:rFonts w:ascii="Arial" w:hAnsi="Arial" w:cs="Arial"/>
          <w:sz w:val="22"/>
          <w:szCs w:val="22"/>
          <w:lang w:val="eu-ES"/>
        </w:rPr>
        <w:t xml:space="preserve">. </w:t>
      </w:r>
    </w:p>
    <w:p w14:paraId="577003B4" w14:textId="4D6C53C6" w:rsidR="00BD1645" w:rsidRPr="006C1A68" w:rsidRDefault="6448E589" w:rsidP="00F80AC0">
      <w:pPr>
        <w:pStyle w:val="NormalWeb"/>
        <w:jc w:val="both"/>
        <w:rPr>
          <w:rFonts w:ascii="Arial" w:hAnsi="Arial" w:cs="Arial"/>
          <w:sz w:val="22"/>
          <w:szCs w:val="22"/>
          <w:lang w:val="eu-ES"/>
        </w:rPr>
      </w:pPr>
      <w:r w:rsidRPr="180347F0">
        <w:rPr>
          <w:rFonts w:ascii="Arial" w:hAnsi="Arial" w:cs="Arial"/>
          <w:sz w:val="22"/>
          <w:szCs w:val="22"/>
          <w:lang w:val="eu-ES"/>
        </w:rPr>
        <w:t>e</w:t>
      </w:r>
      <w:r w:rsidR="41379A32" w:rsidRPr="180347F0">
        <w:rPr>
          <w:rFonts w:ascii="Arial" w:hAnsi="Arial" w:cs="Arial"/>
          <w:sz w:val="22"/>
          <w:szCs w:val="22"/>
          <w:lang w:val="eu-ES"/>
        </w:rPr>
        <w:t>) Entrenatzaileekin</w:t>
      </w:r>
      <w:r w:rsidR="1AB57AF6" w:rsidRPr="180347F0">
        <w:rPr>
          <w:rFonts w:ascii="Arial" w:hAnsi="Arial" w:cs="Arial"/>
          <w:sz w:val="22"/>
          <w:szCs w:val="22"/>
          <w:lang w:val="eu-ES"/>
        </w:rPr>
        <w:t xml:space="preserve"> dinamika eredugarriak landu</w:t>
      </w:r>
      <w:r w:rsidR="5C33228D" w:rsidRPr="180347F0">
        <w:rPr>
          <w:rFonts w:ascii="Arial" w:hAnsi="Arial" w:cs="Arial"/>
          <w:sz w:val="22"/>
          <w:szCs w:val="22"/>
          <w:lang w:val="eu-ES"/>
        </w:rPr>
        <w:t>.</w:t>
      </w:r>
      <w:r w:rsidR="1AB57AF6" w:rsidRPr="180347F0">
        <w:rPr>
          <w:rFonts w:ascii="Arial" w:hAnsi="Arial" w:cs="Arial"/>
          <w:sz w:val="22"/>
          <w:szCs w:val="22"/>
          <w:lang w:val="eu-ES"/>
        </w:rPr>
        <w:t xml:space="preserve"> </w:t>
      </w:r>
      <w:r w:rsidR="5C33228D" w:rsidRPr="180347F0">
        <w:rPr>
          <w:rFonts w:ascii="Arial" w:hAnsi="Arial" w:cs="Arial"/>
          <w:sz w:val="22"/>
          <w:szCs w:val="22"/>
          <w:lang w:val="eu-ES"/>
        </w:rPr>
        <w:t>E</w:t>
      </w:r>
      <w:r w:rsidR="1AB57AF6" w:rsidRPr="180347F0">
        <w:rPr>
          <w:rFonts w:ascii="Arial" w:hAnsi="Arial" w:cs="Arial"/>
          <w:sz w:val="22"/>
          <w:szCs w:val="22"/>
          <w:lang w:val="eu-ES"/>
        </w:rPr>
        <w:t>uskararen erabilerari dagokionez</w:t>
      </w:r>
      <w:r w:rsidR="5C33228D" w:rsidRPr="180347F0">
        <w:rPr>
          <w:rFonts w:ascii="Arial" w:hAnsi="Arial" w:cs="Arial"/>
          <w:sz w:val="22"/>
          <w:szCs w:val="22"/>
          <w:lang w:val="eu-ES"/>
        </w:rPr>
        <w:t>,</w:t>
      </w:r>
      <w:r w:rsidR="07BA3077" w:rsidRPr="180347F0">
        <w:rPr>
          <w:rFonts w:ascii="Arial" w:hAnsi="Arial" w:cs="Arial"/>
          <w:sz w:val="22"/>
          <w:szCs w:val="22"/>
          <w:lang w:val="eu-ES"/>
        </w:rPr>
        <w:t xml:space="preserve"> haien praktiko onak aitortu eta zabaldu.</w:t>
      </w:r>
    </w:p>
    <w:p w14:paraId="5E3DCCA9" w14:textId="51956D77" w:rsidR="00C51C8B" w:rsidRPr="006C1A68" w:rsidRDefault="00880A54" w:rsidP="00F80AC0">
      <w:pPr>
        <w:pStyle w:val="NormalWeb"/>
        <w:jc w:val="both"/>
        <w:rPr>
          <w:rFonts w:ascii="Arial" w:hAnsi="Arial" w:cs="Arial"/>
          <w:b/>
          <w:bCs/>
          <w:sz w:val="22"/>
          <w:szCs w:val="22"/>
          <w:lang w:val="eu-ES"/>
        </w:rPr>
      </w:pPr>
      <w:r>
        <w:rPr>
          <w:rFonts w:ascii="Arial" w:hAnsi="Arial" w:cs="Arial"/>
          <w:b/>
          <w:bCs/>
          <w:sz w:val="22"/>
          <w:szCs w:val="22"/>
          <w:lang w:val="eu-ES"/>
        </w:rPr>
        <w:t>6</w:t>
      </w:r>
      <w:r w:rsidR="00C51C8B" w:rsidRPr="006C1A68">
        <w:rPr>
          <w:rFonts w:ascii="Arial" w:hAnsi="Arial" w:cs="Arial"/>
          <w:b/>
          <w:bCs/>
          <w:sz w:val="22"/>
          <w:szCs w:val="22"/>
          <w:lang w:val="eu-ES"/>
        </w:rPr>
        <w:t>.3. Kirolariekin hizkuntza-dinamizazioa eta aktibazioa</w:t>
      </w:r>
    </w:p>
    <w:p w14:paraId="03E1462A" w14:textId="04FE4442"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 xml:space="preserve">a) Kirolarien artean euskararen ahozko erabilera sustatzeko dinamikak, jarduerak eta ekintzak </w:t>
      </w:r>
      <w:r w:rsidR="000D2FFA">
        <w:rPr>
          <w:rFonts w:ascii="Arial" w:hAnsi="Arial" w:cs="Arial"/>
          <w:sz w:val="22"/>
          <w:szCs w:val="22"/>
          <w:lang w:val="eu-ES"/>
        </w:rPr>
        <w:t>egitea</w:t>
      </w:r>
      <w:r w:rsidRPr="006C1A68">
        <w:rPr>
          <w:rFonts w:ascii="Arial" w:hAnsi="Arial" w:cs="Arial"/>
          <w:sz w:val="22"/>
          <w:szCs w:val="22"/>
          <w:lang w:val="eu-ES"/>
        </w:rPr>
        <w:t>.</w:t>
      </w:r>
    </w:p>
    <w:p w14:paraId="744D79C5" w14:textId="219D9A62"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 xml:space="preserve">b) </w:t>
      </w:r>
      <w:r w:rsidR="005911CA">
        <w:rPr>
          <w:rFonts w:ascii="Arial" w:hAnsi="Arial" w:cs="Arial"/>
          <w:sz w:val="22"/>
          <w:szCs w:val="22"/>
          <w:lang w:val="eu-ES"/>
        </w:rPr>
        <w:t>E</w:t>
      </w:r>
      <w:r w:rsidRPr="006C1A68">
        <w:rPr>
          <w:rFonts w:ascii="Arial" w:hAnsi="Arial" w:cs="Arial"/>
          <w:sz w:val="22"/>
          <w:szCs w:val="22"/>
          <w:lang w:val="eu-ES"/>
        </w:rPr>
        <w:t xml:space="preserve">guneroko euskararen erabileran </w:t>
      </w:r>
      <w:r w:rsidR="0015450B">
        <w:rPr>
          <w:rFonts w:ascii="Arial" w:hAnsi="Arial" w:cs="Arial"/>
          <w:sz w:val="22"/>
          <w:szCs w:val="22"/>
          <w:lang w:val="eu-ES"/>
        </w:rPr>
        <w:t>h</w:t>
      </w:r>
      <w:r w:rsidR="0015450B" w:rsidRPr="0015450B">
        <w:rPr>
          <w:rFonts w:ascii="Arial" w:hAnsi="Arial" w:cs="Arial"/>
          <w:sz w:val="22"/>
          <w:szCs w:val="22"/>
          <w:lang w:val="eu-ES"/>
        </w:rPr>
        <w:t xml:space="preserve">aurren eta gazteen motibazioa, parte-hartzea eta </w:t>
      </w:r>
      <w:r w:rsidRPr="006C1A68">
        <w:rPr>
          <w:rFonts w:ascii="Arial" w:hAnsi="Arial" w:cs="Arial"/>
          <w:sz w:val="22"/>
          <w:szCs w:val="22"/>
          <w:lang w:val="eu-ES"/>
        </w:rPr>
        <w:t>inplikazio aktiboa sustatuko d</w:t>
      </w:r>
      <w:r w:rsidR="00402071">
        <w:rPr>
          <w:rFonts w:ascii="Arial" w:hAnsi="Arial" w:cs="Arial"/>
          <w:sz w:val="22"/>
          <w:szCs w:val="22"/>
          <w:lang w:val="eu-ES"/>
        </w:rPr>
        <w:t>ituz</w:t>
      </w:r>
      <w:r w:rsidRPr="006C1A68">
        <w:rPr>
          <w:rFonts w:ascii="Arial" w:hAnsi="Arial" w:cs="Arial"/>
          <w:sz w:val="22"/>
          <w:szCs w:val="22"/>
          <w:lang w:val="eu-ES"/>
        </w:rPr>
        <w:t>ten ekimenak bultzatzea</w:t>
      </w:r>
      <w:r w:rsidR="00A05CC6">
        <w:rPr>
          <w:rFonts w:ascii="Arial" w:hAnsi="Arial" w:cs="Arial"/>
          <w:sz w:val="22"/>
          <w:szCs w:val="22"/>
          <w:lang w:val="eu-ES"/>
        </w:rPr>
        <w:t>: ahozkotasuna hobetzera begirakoak, esterako.</w:t>
      </w:r>
    </w:p>
    <w:p w14:paraId="1005B176" w14:textId="3864F201" w:rsidR="00C51C8B" w:rsidRPr="00AC2719" w:rsidRDefault="002D3BC5" w:rsidP="180347F0">
      <w:pPr>
        <w:pStyle w:val="NormalWeb"/>
        <w:jc w:val="both"/>
        <w:rPr>
          <w:rFonts w:ascii="Arial" w:hAnsi="Arial" w:cs="Arial"/>
          <w:sz w:val="22"/>
          <w:szCs w:val="22"/>
          <w:lang w:val="eu-ES"/>
        </w:rPr>
      </w:pPr>
      <w:r w:rsidRPr="180347F0">
        <w:rPr>
          <w:rFonts w:ascii="Arial" w:hAnsi="Arial" w:cs="Arial"/>
          <w:sz w:val="22"/>
          <w:szCs w:val="22"/>
          <w:lang w:val="eu-ES"/>
        </w:rPr>
        <w:t>c) Kirol-esparruko</w:t>
      </w:r>
      <w:r w:rsidR="090C45AB" w:rsidRPr="180347F0">
        <w:rPr>
          <w:rFonts w:ascii="Arial" w:hAnsi="Arial" w:cs="Arial"/>
          <w:sz w:val="22"/>
          <w:szCs w:val="22"/>
          <w:lang w:val="eu-ES"/>
        </w:rPr>
        <w:t xml:space="preserve">, dinamika eredugarriak </w:t>
      </w:r>
      <w:r w:rsidRPr="180347F0">
        <w:rPr>
          <w:rFonts w:ascii="Arial" w:hAnsi="Arial" w:cs="Arial"/>
          <w:sz w:val="22"/>
          <w:szCs w:val="22"/>
          <w:lang w:val="eu-ES"/>
        </w:rPr>
        <w:t>eta erreferente positiboak</w:t>
      </w:r>
      <w:r w:rsidR="0438529B" w:rsidRPr="180347F0">
        <w:rPr>
          <w:rFonts w:ascii="Arial" w:hAnsi="Arial" w:cs="Arial"/>
          <w:sz w:val="22"/>
          <w:szCs w:val="22"/>
          <w:lang w:val="eu-ES"/>
        </w:rPr>
        <w:t xml:space="preserve"> bilatu eta</w:t>
      </w:r>
      <w:r w:rsidR="7A4A6CC2" w:rsidRPr="180347F0">
        <w:rPr>
          <w:rFonts w:ascii="Arial" w:hAnsi="Arial" w:cs="Arial"/>
          <w:sz w:val="22"/>
          <w:szCs w:val="22"/>
          <w:lang w:val="eu-ES"/>
        </w:rPr>
        <w:t xml:space="preserve"> haien hizkuntz-praktika onak</w:t>
      </w:r>
      <w:r w:rsidR="0438529B" w:rsidRPr="180347F0">
        <w:rPr>
          <w:rFonts w:ascii="Arial" w:hAnsi="Arial" w:cs="Arial"/>
          <w:sz w:val="22"/>
          <w:szCs w:val="22"/>
          <w:lang w:val="eu-ES"/>
        </w:rPr>
        <w:t xml:space="preserve"> </w:t>
      </w:r>
      <w:r w:rsidR="7A4A6CC2" w:rsidRPr="180347F0">
        <w:rPr>
          <w:rFonts w:ascii="Arial" w:hAnsi="Arial" w:cs="Arial"/>
          <w:sz w:val="22"/>
          <w:szCs w:val="22"/>
          <w:lang w:val="eu-ES"/>
        </w:rPr>
        <w:t>aitortu eta zabaldu</w:t>
      </w:r>
      <w:r w:rsidR="49DF4806" w:rsidRPr="180347F0">
        <w:rPr>
          <w:rFonts w:ascii="Arial" w:hAnsi="Arial" w:cs="Arial"/>
          <w:sz w:val="22"/>
          <w:szCs w:val="22"/>
          <w:lang w:val="eu-ES"/>
        </w:rPr>
        <w:t xml:space="preserve"> </w:t>
      </w:r>
      <w:r w:rsidR="10903040" w:rsidRPr="180347F0">
        <w:rPr>
          <w:rFonts w:ascii="Arial" w:hAnsi="Arial" w:cs="Arial"/>
          <w:sz w:val="22"/>
          <w:szCs w:val="22"/>
          <w:lang w:val="eu-ES"/>
        </w:rPr>
        <w:t>kirolarien</w:t>
      </w:r>
      <w:r w:rsidR="41379A32" w:rsidRPr="180347F0">
        <w:rPr>
          <w:rFonts w:ascii="Arial" w:hAnsi="Arial" w:cs="Arial"/>
          <w:sz w:val="22"/>
          <w:szCs w:val="22"/>
          <w:lang w:val="eu-ES"/>
        </w:rPr>
        <w:t xml:space="preserve"> </w:t>
      </w:r>
      <w:r w:rsidR="10903040" w:rsidRPr="180347F0">
        <w:rPr>
          <w:rFonts w:ascii="Arial" w:hAnsi="Arial" w:cs="Arial"/>
          <w:sz w:val="22"/>
          <w:szCs w:val="22"/>
          <w:lang w:val="eu-ES"/>
        </w:rPr>
        <w:t>artean</w:t>
      </w:r>
      <w:r w:rsidR="49DF4806" w:rsidRPr="180347F0">
        <w:rPr>
          <w:rFonts w:ascii="Arial" w:hAnsi="Arial" w:cs="Arial"/>
          <w:sz w:val="22"/>
          <w:szCs w:val="22"/>
          <w:lang w:val="eu-ES"/>
        </w:rPr>
        <w:t>,</w:t>
      </w:r>
      <w:r w:rsidR="5178E734" w:rsidRPr="180347F0">
        <w:rPr>
          <w:rFonts w:ascii="Arial" w:hAnsi="Arial" w:cs="Arial"/>
          <w:sz w:val="22"/>
          <w:szCs w:val="22"/>
          <w:lang w:val="eu-ES"/>
        </w:rPr>
        <w:t xml:space="preserve"> euskarari prestigioa emateari begira eta euskararen erabilera aktibatzeari begira</w:t>
      </w:r>
      <w:r w:rsidR="0CAF57FA" w:rsidRPr="180347F0">
        <w:rPr>
          <w:rFonts w:ascii="Arial" w:hAnsi="Arial" w:cs="Arial"/>
          <w:sz w:val="22"/>
          <w:szCs w:val="22"/>
          <w:lang w:val="eu-ES"/>
        </w:rPr>
        <w:t>.</w:t>
      </w:r>
    </w:p>
    <w:p w14:paraId="4575BE8E" w14:textId="34F12974" w:rsidR="00C51C8B" w:rsidRPr="006C1A68" w:rsidRDefault="5178E734" w:rsidP="00F80AC0">
      <w:pPr>
        <w:pStyle w:val="NormalWeb"/>
        <w:jc w:val="both"/>
        <w:rPr>
          <w:rFonts w:ascii="Arial" w:hAnsi="Arial" w:cs="Arial"/>
          <w:sz w:val="22"/>
          <w:szCs w:val="22"/>
          <w:lang w:val="eu-ES"/>
        </w:rPr>
      </w:pPr>
      <w:r w:rsidRPr="180347F0">
        <w:rPr>
          <w:rFonts w:ascii="Arial" w:hAnsi="Arial" w:cs="Arial"/>
          <w:sz w:val="22"/>
          <w:szCs w:val="22"/>
          <w:lang w:val="eu-ES"/>
        </w:rPr>
        <w:t>d</w:t>
      </w:r>
      <w:r w:rsidR="002D3BC5" w:rsidRPr="180347F0">
        <w:rPr>
          <w:rFonts w:ascii="Arial" w:hAnsi="Arial" w:cs="Arial"/>
          <w:sz w:val="22"/>
          <w:szCs w:val="22"/>
          <w:lang w:val="eu-ES"/>
        </w:rPr>
        <w:t>) Parte-hartzaileen ahozko</w:t>
      </w:r>
      <w:r w:rsidR="0698AA95" w:rsidRPr="180347F0">
        <w:rPr>
          <w:rFonts w:ascii="Arial" w:hAnsi="Arial" w:cs="Arial"/>
          <w:sz w:val="22"/>
          <w:szCs w:val="22"/>
          <w:lang w:val="eu-ES"/>
        </w:rPr>
        <w:t xml:space="preserve"> adierazpena</w:t>
      </w:r>
      <w:r w:rsidR="2811BBBE" w:rsidRPr="180347F0">
        <w:rPr>
          <w:rFonts w:ascii="Arial" w:hAnsi="Arial" w:cs="Arial"/>
          <w:sz w:val="22"/>
          <w:szCs w:val="22"/>
          <w:lang w:val="eu-ES"/>
        </w:rPr>
        <w:t xml:space="preserve"> </w:t>
      </w:r>
      <w:r w:rsidR="32986829" w:rsidRPr="180347F0">
        <w:rPr>
          <w:rFonts w:ascii="Arial" w:hAnsi="Arial" w:cs="Arial"/>
          <w:sz w:val="22"/>
          <w:szCs w:val="22"/>
          <w:lang w:val="eu-ES"/>
        </w:rPr>
        <w:t xml:space="preserve">hobetzeko </w:t>
      </w:r>
      <w:r w:rsidR="002D3BC5" w:rsidRPr="180347F0">
        <w:rPr>
          <w:rFonts w:ascii="Arial" w:hAnsi="Arial" w:cs="Arial"/>
          <w:sz w:val="22"/>
          <w:szCs w:val="22"/>
          <w:lang w:val="eu-ES"/>
        </w:rPr>
        <w:t>eta</w:t>
      </w:r>
      <w:r w:rsidR="0698AA95" w:rsidRPr="180347F0">
        <w:rPr>
          <w:rFonts w:ascii="Arial" w:hAnsi="Arial" w:cs="Arial"/>
          <w:sz w:val="22"/>
          <w:szCs w:val="22"/>
          <w:lang w:val="eu-ES"/>
        </w:rPr>
        <w:t xml:space="preserve"> hizkuntzaren erabileran</w:t>
      </w:r>
      <w:r w:rsidR="002D3BC5" w:rsidRPr="180347F0">
        <w:rPr>
          <w:rFonts w:ascii="Arial" w:hAnsi="Arial" w:cs="Arial"/>
          <w:sz w:val="22"/>
          <w:szCs w:val="22"/>
          <w:lang w:val="eu-ES"/>
        </w:rPr>
        <w:t xml:space="preserve"> </w:t>
      </w:r>
      <w:r w:rsidR="32986829" w:rsidRPr="180347F0">
        <w:rPr>
          <w:rFonts w:ascii="Arial" w:hAnsi="Arial" w:cs="Arial"/>
          <w:sz w:val="22"/>
          <w:szCs w:val="22"/>
          <w:lang w:val="eu-ES"/>
        </w:rPr>
        <w:t>ahalduntzeko</w:t>
      </w:r>
      <w:r w:rsidR="002D3BC5" w:rsidRPr="180347F0">
        <w:rPr>
          <w:rFonts w:ascii="Arial" w:hAnsi="Arial" w:cs="Arial"/>
          <w:sz w:val="22"/>
          <w:szCs w:val="22"/>
          <w:lang w:val="eu-ES"/>
        </w:rPr>
        <w:t xml:space="preserve"> berariazko jardu</w:t>
      </w:r>
      <w:r w:rsidR="0F8966CC" w:rsidRPr="180347F0">
        <w:rPr>
          <w:rFonts w:ascii="Arial" w:hAnsi="Arial" w:cs="Arial"/>
          <w:sz w:val="22"/>
          <w:szCs w:val="22"/>
          <w:lang w:val="eu-ES"/>
        </w:rPr>
        <w:t>erak</w:t>
      </w:r>
      <w:r w:rsidR="002D3BC5" w:rsidRPr="180347F0">
        <w:rPr>
          <w:rFonts w:ascii="Arial" w:hAnsi="Arial" w:cs="Arial"/>
          <w:sz w:val="22"/>
          <w:szCs w:val="22"/>
          <w:lang w:val="eu-ES"/>
        </w:rPr>
        <w:t xml:space="preserve"> </w:t>
      </w:r>
      <w:r w:rsidR="0F8966CC" w:rsidRPr="180347F0">
        <w:rPr>
          <w:rFonts w:ascii="Arial" w:hAnsi="Arial" w:cs="Arial"/>
          <w:sz w:val="22"/>
          <w:szCs w:val="22"/>
          <w:lang w:val="eu-ES"/>
        </w:rPr>
        <w:t>martxan jartzea</w:t>
      </w:r>
      <w:r w:rsidR="002D3BC5" w:rsidRPr="180347F0">
        <w:rPr>
          <w:rFonts w:ascii="Arial" w:hAnsi="Arial" w:cs="Arial"/>
          <w:sz w:val="22"/>
          <w:szCs w:val="22"/>
          <w:lang w:val="eu-ES"/>
        </w:rPr>
        <w:t>.</w:t>
      </w:r>
    </w:p>
    <w:p w14:paraId="511C1A63" w14:textId="35A74FF6" w:rsidR="00C51C8B" w:rsidRPr="006C1A68" w:rsidRDefault="00880A54" w:rsidP="00F80AC0">
      <w:pPr>
        <w:pStyle w:val="NormalWeb"/>
        <w:jc w:val="both"/>
        <w:rPr>
          <w:rFonts w:ascii="Arial" w:hAnsi="Arial" w:cs="Arial"/>
          <w:b/>
          <w:bCs/>
          <w:sz w:val="22"/>
          <w:szCs w:val="22"/>
          <w:lang w:val="eu-ES"/>
        </w:rPr>
      </w:pPr>
      <w:r>
        <w:rPr>
          <w:rFonts w:ascii="Arial" w:hAnsi="Arial" w:cs="Arial"/>
          <w:b/>
          <w:bCs/>
          <w:sz w:val="22"/>
          <w:szCs w:val="22"/>
          <w:lang w:val="eu-ES"/>
        </w:rPr>
        <w:t>6</w:t>
      </w:r>
      <w:r w:rsidR="00C51C8B" w:rsidRPr="006C1A68">
        <w:rPr>
          <w:rFonts w:ascii="Arial" w:hAnsi="Arial" w:cs="Arial"/>
          <w:b/>
          <w:bCs/>
          <w:sz w:val="22"/>
          <w:szCs w:val="22"/>
          <w:lang w:val="eu-ES"/>
        </w:rPr>
        <w:t>.4. Familiekin lanketa</w:t>
      </w:r>
    </w:p>
    <w:p w14:paraId="3E2D28C6" w14:textId="0736CE3B" w:rsidR="00C51C8B" w:rsidRPr="006C1A68" w:rsidRDefault="002D3BC5" w:rsidP="00F80AC0">
      <w:pPr>
        <w:pStyle w:val="NormalWeb"/>
        <w:jc w:val="both"/>
        <w:rPr>
          <w:rFonts w:ascii="Arial" w:hAnsi="Arial" w:cs="Arial"/>
          <w:sz w:val="22"/>
          <w:szCs w:val="22"/>
          <w:lang w:val="eu-ES"/>
        </w:rPr>
      </w:pPr>
      <w:r w:rsidRPr="180347F0">
        <w:rPr>
          <w:rFonts w:ascii="Arial" w:hAnsi="Arial" w:cs="Arial"/>
          <w:sz w:val="22"/>
          <w:szCs w:val="22"/>
          <w:lang w:val="eu-ES"/>
        </w:rPr>
        <w:lastRenderedPageBreak/>
        <w:t xml:space="preserve">a) Parte hartzen duten kirolarien familiei zuzendutako sentsibilizazio- eta kontzientziazio-ekintzak </w:t>
      </w:r>
      <w:r w:rsidR="13CCC9EA" w:rsidRPr="180347F0">
        <w:rPr>
          <w:rFonts w:ascii="Arial" w:hAnsi="Arial" w:cs="Arial"/>
          <w:sz w:val="22"/>
          <w:szCs w:val="22"/>
          <w:lang w:val="eu-ES"/>
        </w:rPr>
        <w:t>egitea</w:t>
      </w:r>
      <w:r w:rsidR="5A9FA8F8" w:rsidRPr="180347F0">
        <w:rPr>
          <w:rFonts w:ascii="Arial" w:hAnsi="Arial" w:cs="Arial"/>
          <w:sz w:val="22"/>
          <w:szCs w:val="22"/>
          <w:lang w:val="eu-ES"/>
        </w:rPr>
        <w:t xml:space="preserve"> gaur egungo egoera zein den ezagut dezaten</w:t>
      </w:r>
      <w:r w:rsidR="459FDAE1" w:rsidRPr="180347F0">
        <w:rPr>
          <w:rFonts w:ascii="Arial" w:hAnsi="Arial" w:cs="Arial"/>
          <w:sz w:val="22"/>
          <w:szCs w:val="22"/>
          <w:lang w:val="eu-ES"/>
        </w:rPr>
        <w:t>.</w:t>
      </w:r>
      <w:r w:rsidR="5BF4CEAB" w:rsidRPr="180347F0">
        <w:rPr>
          <w:rFonts w:ascii="Arial" w:hAnsi="Arial" w:cs="Arial"/>
          <w:sz w:val="22"/>
          <w:szCs w:val="22"/>
          <w:lang w:val="eu-ES"/>
        </w:rPr>
        <w:t>.</w:t>
      </w:r>
      <w:r w:rsidRPr="180347F0">
        <w:rPr>
          <w:rFonts w:ascii="Arial" w:hAnsi="Arial" w:cs="Arial"/>
          <w:sz w:val="22"/>
          <w:szCs w:val="22"/>
          <w:lang w:val="eu-ES"/>
        </w:rPr>
        <w:t>.</w:t>
      </w:r>
    </w:p>
    <w:p w14:paraId="18488C8C" w14:textId="77777777" w:rsidR="00BA4FCC" w:rsidRDefault="002D3BC5" w:rsidP="00F80AC0">
      <w:pPr>
        <w:pStyle w:val="NormalWeb"/>
        <w:jc w:val="both"/>
        <w:rPr>
          <w:rFonts w:ascii="Arial" w:hAnsi="Arial" w:cs="Arial"/>
          <w:sz w:val="22"/>
          <w:szCs w:val="22"/>
          <w:lang w:val="eu-ES"/>
        </w:rPr>
      </w:pPr>
      <w:r w:rsidRPr="180347F0">
        <w:rPr>
          <w:rFonts w:ascii="Arial" w:hAnsi="Arial" w:cs="Arial"/>
          <w:sz w:val="22"/>
          <w:szCs w:val="22"/>
          <w:lang w:val="eu-ES"/>
        </w:rPr>
        <w:t>b)</w:t>
      </w:r>
      <w:r w:rsidR="7311F598" w:rsidRPr="180347F0">
        <w:rPr>
          <w:rFonts w:ascii="Arial" w:hAnsi="Arial" w:cs="Arial"/>
          <w:sz w:val="22"/>
          <w:szCs w:val="22"/>
          <w:lang w:val="eu-ES"/>
        </w:rPr>
        <w:t xml:space="preserve"> </w:t>
      </w:r>
      <w:r w:rsidR="00BA4FCC" w:rsidRPr="00BA4FCC">
        <w:rPr>
          <w:rFonts w:ascii="Arial" w:hAnsi="Arial" w:cs="Arial"/>
          <w:sz w:val="22"/>
          <w:szCs w:val="22"/>
          <w:lang w:val="eu-ES"/>
        </w:rPr>
        <w:t>Familiei baliabideak eta orientabideak eskaintzea, kirolaren eremuan euskararen erabilera sustatzeko bete dezaketen rola indartzeko</w:t>
      </w:r>
    </w:p>
    <w:p w14:paraId="06FAF77C" w14:textId="6B5ADFCC" w:rsidR="00C51C8B" w:rsidRPr="006C1A68" w:rsidRDefault="66DD8809" w:rsidP="00F80AC0">
      <w:pPr>
        <w:pStyle w:val="NormalWeb"/>
        <w:jc w:val="both"/>
        <w:rPr>
          <w:rFonts w:ascii="Arial" w:hAnsi="Arial" w:cs="Arial"/>
          <w:sz w:val="22"/>
          <w:szCs w:val="22"/>
          <w:lang w:val="eu-ES"/>
        </w:rPr>
      </w:pPr>
      <w:r w:rsidRPr="180347F0">
        <w:rPr>
          <w:rFonts w:ascii="Arial" w:hAnsi="Arial" w:cs="Arial"/>
          <w:sz w:val="22"/>
          <w:szCs w:val="22"/>
          <w:lang w:val="eu-ES"/>
        </w:rPr>
        <w:t>c</w:t>
      </w:r>
      <w:r w:rsidR="002D3BC5" w:rsidRPr="180347F0">
        <w:rPr>
          <w:rFonts w:ascii="Arial" w:hAnsi="Arial" w:cs="Arial"/>
          <w:sz w:val="22"/>
          <w:szCs w:val="22"/>
          <w:lang w:val="eu-ES"/>
        </w:rPr>
        <w:t>) Familiak programari lotutako jardu</w:t>
      </w:r>
      <w:r w:rsidR="35166F1A" w:rsidRPr="180347F0">
        <w:rPr>
          <w:rFonts w:ascii="Arial" w:hAnsi="Arial" w:cs="Arial"/>
          <w:sz w:val="22"/>
          <w:szCs w:val="22"/>
          <w:lang w:val="eu-ES"/>
        </w:rPr>
        <w:t>eretan</w:t>
      </w:r>
      <w:r w:rsidR="002D3BC5" w:rsidRPr="180347F0">
        <w:rPr>
          <w:rFonts w:ascii="Arial" w:hAnsi="Arial" w:cs="Arial"/>
          <w:sz w:val="22"/>
          <w:szCs w:val="22"/>
          <w:lang w:val="eu-ES"/>
        </w:rPr>
        <w:t>, dinamiketan edo ekintzetan parte hartzera bultzatzea</w:t>
      </w:r>
      <w:r w:rsidR="48039144" w:rsidRPr="180347F0">
        <w:rPr>
          <w:rFonts w:ascii="Arial" w:hAnsi="Arial" w:cs="Arial"/>
          <w:sz w:val="22"/>
          <w:szCs w:val="22"/>
          <w:lang w:val="eu-ES"/>
        </w:rPr>
        <w:t>:</w:t>
      </w:r>
      <w:r w:rsidR="7E1224ED" w:rsidRPr="180347F0">
        <w:rPr>
          <w:rFonts w:ascii="Arial" w:hAnsi="Arial" w:cs="Arial"/>
          <w:sz w:val="22"/>
          <w:szCs w:val="22"/>
          <w:lang w:val="eu-ES"/>
        </w:rPr>
        <w:t xml:space="preserve"> partiduetan eta kirol</w:t>
      </w:r>
      <w:r w:rsidR="5629A66B" w:rsidRPr="180347F0">
        <w:rPr>
          <w:rFonts w:ascii="Arial" w:hAnsi="Arial" w:cs="Arial"/>
          <w:sz w:val="22"/>
          <w:szCs w:val="22"/>
          <w:lang w:val="eu-ES"/>
        </w:rPr>
        <w:t xml:space="preserve"> ekitaldietan animoak euskaraz emateko, kirolarien motibazioan eragiteko prestatutako ekimenetan parte hartzeko…</w:t>
      </w:r>
    </w:p>
    <w:p w14:paraId="64F50731" w14:textId="2A4050F8" w:rsidR="00C51C8B" w:rsidRPr="006C1A68" w:rsidRDefault="66DD8809" w:rsidP="00F80AC0">
      <w:pPr>
        <w:pStyle w:val="NormalWeb"/>
        <w:jc w:val="both"/>
        <w:rPr>
          <w:rFonts w:ascii="Arial" w:hAnsi="Arial" w:cs="Arial"/>
          <w:sz w:val="22"/>
          <w:szCs w:val="22"/>
          <w:lang w:val="eu-ES"/>
        </w:rPr>
      </w:pPr>
      <w:r w:rsidRPr="180347F0">
        <w:rPr>
          <w:rFonts w:ascii="Arial" w:hAnsi="Arial" w:cs="Arial"/>
          <w:sz w:val="22"/>
          <w:szCs w:val="22"/>
          <w:lang w:val="eu-ES"/>
        </w:rPr>
        <w:t>d</w:t>
      </w:r>
      <w:r w:rsidR="002D3BC5" w:rsidRPr="180347F0">
        <w:rPr>
          <w:rFonts w:ascii="Arial" w:hAnsi="Arial" w:cs="Arial"/>
          <w:sz w:val="22"/>
          <w:szCs w:val="22"/>
          <w:lang w:val="eu-ES"/>
        </w:rPr>
        <w:t>) Familiei zuzendutako jardu</w:t>
      </w:r>
      <w:r w:rsidR="35166F1A" w:rsidRPr="180347F0">
        <w:rPr>
          <w:rFonts w:ascii="Arial" w:hAnsi="Arial" w:cs="Arial"/>
          <w:sz w:val="22"/>
          <w:szCs w:val="22"/>
          <w:lang w:val="eu-ES"/>
        </w:rPr>
        <w:t>eretan</w:t>
      </w:r>
      <w:r w:rsidR="002D3BC5" w:rsidRPr="180347F0">
        <w:rPr>
          <w:rFonts w:ascii="Arial" w:hAnsi="Arial" w:cs="Arial"/>
          <w:sz w:val="22"/>
          <w:szCs w:val="22"/>
          <w:lang w:val="eu-ES"/>
        </w:rPr>
        <w:t xml:space="preserve"> genero-ikuspegia eta berdintasun-balioak txertatzea.</w:t>
      </w:r>
    </w:p>
    <w:p w14:paraId="2721D704" w14:textId="74997DF0" w:rsidR="00C51C8B" w:rsidRPr="006C1A68" w:rsidRDefault="00880A54" w:rsidP="00F80AC0">
      <w:pPr>
        <w:pStyle w:val="NormalWeb"/>
        <w:jc w:val="both"/>
        <w:rPr>
          <w:rFonts w:ascii="Arial" w:hAnsi="Arial" w:cs="Arial"/>
          <w:b/>
          <w:bCs/>
          <w:sz w:val="22"/>
          <w:szCs w:val="22"/>
          <w:lang w:val="eu-ES"/>
        </w:rPr>
      </w:pPr>
      <w:r>
        <w:rPr>
          <w:rFonts w:ascii="Arial" w:hAnsi="Arial" w:cs="Arial"/>
          <w:b/>
          <w:bCs/>
          <w:sz w:val="22"/>
          <w:szCs w:val="22"/>
          <w:lang w:val="eu-ES"/>
        </w:rPr>
        <w:t>6</w:t>
      </w:r>
      <w:r w:rsidR="00C51C8B" w:rsidRPr="006C1A68">
        <w:rPr>
          <w:rFonts w:ascii="Arial" w:hAnsi="Arial" w:cs="Arial"/>
          <w:b/>
          <w:bCs/>
          <w:sz w:val="22"/>
          <w:szCs w:val="22"/>
          <w:lang w:val="eu-ES"/>
        </w:rPr>
        <w:t>.5. Programaren komunikazioa, hedapena eta ikusgarritasuna</w:t>
      </w:r>
    </w:p>
    <w:p w14:paraId="584283BA" w14:textId="77777777"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a) Programarekin lotutako informazio-edukiak, dibulgazio-materialak eta sentsibilizazio-baliabideak prestatzea.</w:t>
      </w:r>
    </w:p>
    <w:p w14:paraId="0AC45728" w14:textId="77777777"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b) Prentsa-oharrak, eduki digitalak eta sare sozialetarako nahiz bestelako komunikazio-kanaletarako argitalpenak prestatzea.</w:t>
      </w:r>
    </w:p>
    <w:p w14:paraId="2950522E" w14:textId="2EA119D7"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c) Egindako jardu</w:t>
      </w:r>
      <w:r w:rsidR="00A21987">
        <w:rPr>
          <w:rFonts w:ascii="Arial" w:hAnsi="Arial" w:cs="Arial"/>
          <w:sz w:val="22"/>
          <w:szCs w:val="22"/>
          <w:lang w:val="eu-ES"/>
        </w:rPr>
        <w:t>erak</w:t>
      </w:r>
      <w:r w:rsidRPr="006C1A68">
        <w:rPr>
          <w:rFonts w:ascii="Arial" w:hAnsi="Arial" w:cs="Arial"/>
          <w:sz w:val="22"/>
          <w:szCs w:val="22"/>
          <w:lang w:val="eu-ES"/>
        </w:rPr>
        <w:t xml:space="preserve"> Mankomunitatearen, parte hartzen duten udalerrien eta kirol-erakundeen komunikabideetan, webguneetan eta kanal digitaletan zabaltzea.</w:t>
      </w:r>
    </w:p>
    <w:p w14:paraId="096D6E7B" w14:textId="77777777"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d) Kirol-kluben barne eta kanpo komunikazioen jarraipena eta aholkularitza egitea, euskararen erabilera orekatu eta progresiboa sustatzeko baliabideak eskainiz.</w:t>
      </w:r>
    </w:p>
    <w:p w14:paraId="463407E6" w14:textId="77777777"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e) Kirolariei, entrenatzaileei, familiei eta kirol-klubei zuzendutako informazio-materialak prestatzea.</w:t>
      </w:r>
    </w:p>
    <w:p w14:paraId="551FEAA1" w14:textId="626FA1A8" w:rsidR="00C51C8B" w:rsidRPr="006C1A68" w:rsidRDefault="00880A54" w:rsidP="00F80AC0">
      <w:pPr>
        <w:pStyle w:val="NormalWeb"/>
        <w:jc w:val="both"/>
        <w:rPr>
          <w:rFonts w:ascii="Arial" w:hAnsi="Arial" w:cs="Arial"/>
          <w:b/>
          <w:bCs/>
          <w:sz w:val="22"/>
          <w:szCs w:val="22"/>
          <w:lang w:val="eu-ES"/>
        </w:rPr>
      </w:pPr>
      <w:r>
        <w:rPr>
          <w:rFonts w:ascii="Arial" w:hAnsi="Arial" w:cs="Arial"/>
          <w:b/>
          <w:bCs/>
          <w:sz w:val="22"/>
          <w:szCs w:val="22"/>
          <w:lang w:val="eu-ES"/>
        </w:rPr>
        <w:t>6</w:t>
      </w:r>
      <w:r w:rsidR="00C51C8B" w:rsidRPr="006C1A68">
        <w:rPr>
          <w:rFonts w:ascii="Arial" w:hAnsi="Arial" w:cs="Arial"/>
          <w:b/>
          <w:bCs/>
          <w:sz w:val="22"/>
          <w:szCs w:val="22"/>
          <w:lang w:val="eu-ES"/>
        </w:rPr>
        <w:t>.6. Erakunde arteko koordinazioa eta jarraipen teknikoa</w:t>
      </w:r>
    </w:p>
    <w:p w14:paraId="447907CB" w14:textId="59E102F0"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 xml:space="preserve">a) Mankomunitateko Euskara Zerbitzuarekin etengabeko koordinazioa </w:t>
      </w:r>
      <w:r w:rsidR="003C1A55">
        <w:rPr>
          <w:rFonts w:ascii="Arial" w:hAnsi="Arial" w:cs="Arial"/>
          <w:sz w:val="22"/>
          <w:szCs w:val="22"/>
          <w:lang w:val="eu-ES"/>
        </w:rPr>
        <w:t>izan</w:t>
      </w:r>
      <w:r w:rsidRPr="006C1A68">
        <w:rPr>
          <w:rFonts w:ascii="Arial" w:hAnsi="Arial" w:cs="Arial"/>
          <w:sz w:val="22"/>
          <w:szCs w:val="22"/>
          <w:lang w:val="eu-ES"/>
        </w:rPr>
        <w:t>, programaren jarraipen teknikoa eta ebaluazioa egiteko.</w:t>
      </w:r>
    </w:p>
    <w:p w14:paraId="722CC066" w14:textId="5A324E4E"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b) Mankomunitateak deitutako koordinazio- eta jarraipen-bileretan parte hart</w:t>
      </w:r>
      <w:r w:rsidR="00775D3D">
        <w:rPr>
          <w:rFonts w:ascii="Arial" w:hAnsi="Arial" w:cs="Arial"/>
          <w:sz w:val="22"/>
          <w:szCs w:val="22"/>
          <w:lang w:val="eu-ES"/>
        </w:rPr>
        <w:t>u</w:t>
      </w:r>
      <w:r w:rsidRPr="006C1A68">
        <w:rPr>
          <w:rFonts w:ascii="Arial" w:hAnsi="Arial" w:cs="Arial"/>
          <w:sz w:val="22"/>
          <w:szCs w:val="22"/>
          <w:lang w:val="eu-ES"/>
        </w:rPr>
        <w:t>.</w:t>
      </w:r>
    </w:p>
    <w:p w14:paraId="71D0860B" w14:textId="6E7D0781" w:rsidR="00775D3D" w:rsidRPr="00775D3D" w:rsidRDefault="002D3BC5" w:rsidP="00775D3D">
      <w:pPr>
        <w:pStyle w:val="NormalWeb"/>
        <w:jc w:val="both"/>
        <w:rPr>
          <w:rFonts w:ascii="Arial" w:hAnsi="Arial" w:cs="Arial"/>
          <w:sz w:val="22"/>
          <w:szCs w:val="22"/>
          <w:lang w:val="eu-ES"/>
        </w:rPr>
      </w:pPr>
      <w:r w:rsidRPr="180347F0">
        <w:rPr>
          <w:rFonts w:ascii="Arial" w:hAnsi="Arial" w:cs="Arial"/>
          <w:sz w:val="22"/>
          <w:szCs w:val="22"/>
          <w:lang w:val="eu-ES"/>
        </w:rPr>
        <w:t>c) Beharrezkoa denean, kirolaren esparruan euskararen sustapenarekin lotutako beste administrazio publiko batzuek bultzatutako programa, ekimen eta jardu</w:t>
      </w:r>
      <w:r w:rsidR="304F758F" w:rsidRPr="180347F0">
        <w:rPr>
          <w:rFonts w:ascii="Arial" w:hAnsi="Arial" w:cs="Arial"/>
          <w:sz w:val="22"/>
          <w:szCs w:val="22"/>
          <w:lang w:val="eu-ES"/>
        </w:rPr>
        <w:t>erekin</w:t>
      </w:r>
      <w:r w:rsidRPr="180347F0">
        <w:rPr>
          <w:rFonts w:ascii="Arial" w:hAnsi="Arial" w:cs="Arial"/>
          <w:sz w:val="22"/>
          <w:szCs w:val="22"/>
          <w:lang w:val="eu-ES"/>
        </w:rPr>
        <w:t xml:space="preserve"> lankidetzan arit</w:t>
      </w:r>
      <w:r w:rsidR="304F758F" w:rsidRPr="180347F0">
        <w:rPr>
          <w:rFonts w:ascii="Arial" w:hAnsi="Arial" w:cs="Arial"/>
          <w:sz w:val="22"/>
          <w:szCs w:val="22"/>
          <w:lang w:val="eu-ES"/>
        </w:rPr>
        <w:t>u</w:t>
      </w:r>
      <w:r w:rsidR="70E5495E" w:rsidRPr="180347F0">
        <w:rPr>
          <w:rFonts w:ascii="Arial" w:hAnsi="Arial" w:cs="Arial"/>
          <w:sz w:val="22"/>
          <w:szCs w:val="22"/>
          <w:lang w:val="eu-ES"/>
        </w:rPr>
        <w:t xml:space="preserve">: </w:t>
      </w:r>
      <w:r w:rsidR="7E6C79ED" w:rsidRPr="180347F0">
        <w:rPr>
          <w:rFonts w:ascii="Arial" w:hAnsi="Arial" w:cs="Arial"/>
          <w:sz w:val="22"/>
          <w:szCs w:val="22"/>
          <w:lang w:val="eu-ES"/>
        </w:rPr>
        <w:t xml:space="preserve">Bizkaiko Foru Aldundiak sustatzen duen </w:t>
      </w:r>
      <w:r w:rsidR="304F758F" w:rsidRPr="180347F0">
        <w:rPr>
          <w:rFonts w:ascii="Arial" w:hAnsi="Arial" w:cs="Arial"/>
          <w:sz w:val="22"/>
          <w:szCs w:val="22"/>
          <w:lang w:val="eu-ES"/>
        </w:rPr>
        <w:t>BIKEE programan esaterako.</w:t>
      </w:r>
    </w:p>
    <w:p w14:paraId="4841CFE6" w14:textId="223A29DB" w:rsidR="0084581E" w:rsidRDefault="002D3BC5" w:rsidP="0084581E">
      <w:pPr>
        <w:pStyle w:val="NormalWeb"/>
        <w:jc w:val="both"/>
        <w:rPr>
          <w:rFonts w:ascii="Arial" w:hAnsi="Arial" w:cs="Arial"/>
          <w:sz w:val="22"/>
          <w:szCs w:val="22"/>
          <w:lang w:val="eu-ES"/>
        </w:rPr>
      </w:pPr>
      <w:r w:rsidRPr="180347F0">
        <w:rPr>
          <w:rFonts w:ascii="Arial" w:hAnsi="Arial" w:cs="Arial"/>
          <w:sz w:val="22"/>
          <w:szCs w:val="22"/>
          <w:lang w:val="eu-ES"/>
        </w:rPr>
        <w:t>d) Programaren jarraipenerako, ebaluaziorako eta adierazleetarako tresnak prestatu eta eguneratzea.</w:t>
      </w:r>
      <w:r w:rsidR="6D4DF5EE" w:rsidRPr="180347F0">
        <w:rPr>
          <w:rFonts w:asciiTheme="minorHAnsi" w:hAnsiTheme="minorHAnsi" w:cstheme="minorBidi"/>
          <w:lang w:val="eu-ES"/>
        </w:rPr>
        <w:t xml:space="preserve"> </w:t>
      </w:r>
      <w:r w:rsidR="6D4DF5EE" w:rsidRPr="180347F0">
        <w:rPr>
          <w:rFonts w:ascii="Arial" w:hAnsi="Arial" w:cs="Arial"/>
          <w:sz w:val="22"/>
          <w:szCs w:val="22"/>
          <w:lang w:val="eu-ES"/>
        </w:rPr>
        <w:t>Galdetegi bat sortuko da eta bi aldiz</w:t>
      </w:r>
      <w:r w:rsidR="70A0C679" w:rsidRPr="180347F0">
        <w:rPr>
          <w:rFonts w:ascii="Arial" w:hAnsi="Arial" w:cs="Arial"/>
          <w:sz w:val="22"/>
          <w:szCs w:val="22"/>
          <w:lang w:val="eu-ES"/>
        </w:rPr>
        <w:t>, behintzat,</w:t>
      </w:r>
      <w:r w:rsidR="6D4DF5EE" w:rsidRPr="180347F0">
        <w:rPr>
          <w:rFonts w:ascii="Arial" w:hAnsi="Arial" w:cs="Arial"/>
          <w:sz w:val="22"/>
          <w:szCs w:val="22"/>
          <w:lang w:val="eu-ES"/>
        </w:rPr>
        <w:t xml:space="preserve"> pasatuko zaie kirol klubei eta entrenatzaileei, denboraldiaren hasieran eta amaieran. Horrela, bilakaeraren bat izan den ikusiko da, eta programaren urteko balorazioan egindakoa ere baloratzeko neurgailu baliagarria izango da.</w:t>
      </w:r>
    </w:p>
    <w:p w14:paraId="0FC19DFA" w14:textId="0B9C8A5E" w:rsidR="005A1CD1" w:rsidRPr="0084581E" w:rsidRDefault="3D9F3016" w:rsidP="00761AA2">
      <w:pPr>
        <w:pStyle w:val="NormalWeb"/>
        <w:rPr>
          <w:rFonts w:ascii="Arial" w:hAnsi="Arial" w:cs="Arial"/>
          <w:sz w:val="22"/>
          <w:szCs w:val="22"/>
          <w:lang w:val="eu-ES"/>
        </w:rPr>
      </w:pPr>
      <w:r w:rsidRPr="180347F0">
        <w:rPr>
          <w:rFonts w:ascii="Arial" w:hAnsi="Arial" w:cs="Arial"/>
          <w:sz w:val="22"/>
          <w:szCs w:val="22"/>
          <w:lang w:val="eu-ES"/>
        </w:rPr>
        <w:t>e)</w:t>
      </w:r>
      <w:r w:rsidRPr="180347F0">
        <w:rPr>
          <w:rFonts w:asciiTheme="minorHAnsi" w:hAnsiTheme="minorHAnsi" w:cstheme="minorBidi"/>
          <w:lang w:val="eu-ES"/>
        </w:rPr>
        <w:t xml:space="preserve"> </w:t>
      </w:r>
      <w:r w:rsidR="41C8B196" w:rsidRPr="180347F0">
        <w:rPr>
          <w:rFonts w:ascii="Arial" w:hAnsi="Arial" w:cs="Arial"/>
          <w:sz w:val="22"/>
          <w:szCs w:val="22"/>
          <w:lang w:val="eu-ES"/>
        </w:rPr>
        <w:t>Jarraipenari begira,</w:t>
      </w:r>
      <w:r w:rsidR="780CE897" w:rsidRPr="180347F0">
        <w:rPr>
          <w:rFonts w:asciiTheme="minorHAnsi" w:hAnsiTheme="minorHAnsi" w:cstheme="minorBidi"/>
          <w:lang w:val="eu-ES"/>
        </w:rPr>
        <w:t xml:space="preserve"> d</w:t>
      </w:r>
      <w:r w:rsidRPr="180347F0">
        <w:rPr>
          <w:rFonts w:ascii="Arial" w:hAnsi="Arial" w:cs="Arial"/>
          <w:sz w:val="22"/>
          <w:szCs w:val="22"/>
          <w:lang w:val="eu-ES"/>
        </w:rPr>
        <w:t>atuak jasotzeko orduan generoaren irizpidea kontuan hartuko da eta sexu-generoaren arabera bereizita jasoko dira.</w:t>
      </w:r>
    </w:p>
    <w:p w14:paraId="3F469279" w14:textId="1565F4F2" w:rsidR="00C51C8B" w:rsidRPr="006C1A68" w:rsidRDefault="00761AA2" w:rsidP="00F80AC0">
      <w:pPr>
        <w:pStyle w:val="NormalWeb"/>
        <w:jc w:val="both"/>
        <w:rPr>
          <w:rFonts w:ascii="Arial" w:hAnsi="Arial" w:cs="Arial"/>
          <w:sz w:val="22"/>
          <w:szCs w:val="22"/>
          <w:lang w:val="eu-ES"/>
        </w:rPr>
      </w:pPr>
      <w:r>
        <w:rPr>
          <w:rFonts w:ascii="Arial" w:hAnsi="Arial" w:cs="Arial"/>
          <w:sz w:val="22"/>
          <w:szCs w:val="22"/>
          <w:lang w:val="eu-ES"/>
        </w:rPr>
        <w:t>f</w:t>
      </w:r>
      <w:r w:rsidR="004E7526" w:rsidRPr="004E7526">
        <w:rPr>
          <w:rFonts w:ascii="Arial" w:hAnsi="Arial" w:cs="Arial"/>
          <w:sz w:val="22"/>
          <w:szCs w:val="22"/>
          <w:lang w:val="eu-ES"/>
        </w:rPr>
        <w:t>) Aldian-aldian</w:t>
      </w:r>
      <w:r w:rsidR="004E7526">
        <w:rPr>
          <w:rFonts w:ascii="Arial" w:hAnsi="Arial" w:cs="Arial"/>
          <w:sz w:val="22"/>
          <w:szCs w:val="22"/>
          <w:lang w:val="eu-ES"/>
        </w:rPr>
        <w:t>,</w:t>
      </w:r>
      <w:r w:rsidR="004E7526" w:rsidRPr="004E7526">
        <w:rPr>
          <w:rFonts w:ascii="Arial" w:hAnsi="Arial" w:cs="Arial"/>
          <w:sz w:val="22"/>
          <w:szCs w:val="22"/>
          <w:lang w:val="eu-ES"/>
        </w:rPr>
        <w:t xml:space="preserve"> Mankomunitateari kontratuaren gauzatze-egoeraren, antzemandako gorabeheren eta hobetzeko proposamenen berri ema</w:t>
      </w:r>
      <w:r w:rsidR="00802086">
        <w:rPr>
          <w:rFonts w:ascii="Arial" w:hAnsi="Arial" w:cs="Arial"/>
          <w:sz w:val="22"/>
          <w:szCs w:val="22"/>
          <w:lang w:val="eu-ES"/>
        </w:rPr>
        <w:t>n</w:t>
      </w:r>
      <w:r w:rsidR="004E7526" w:rsidRPr="004E7526">
        <w:rPr>
          <w:rFonts w:ascii="Arial" w:hAnsi="Arial" w:cs="Arial"/>
          <w:sz w:val="22"/>
          <w:szCs w:val="22"/>
          <w:lang w:val="eu-ES"/>
        </w:rPr>
        <w:t>.</w:t>
      </w:r>
    </w:p>
    <w:p w14:paraId="116E0F3D" w14:textId="5DCBC7FE" w:rsidR="00C51C8B" w:rsidRDefault="1F2827C3" w:rsidP="00F80AC0">
      <w:pPr>
        <w:pStyle w:val="NormalWeb"/>
        <w:jc w:val="both"/>
        <w:rPr>
          <w:rFonts w:ascii="Arial" w:hAnsi="Arial" w:cs="Arial"/>
          <w:sz w:val="22"/>
          <w:szCs w:val="22"/>
          <w:lang w:val="eu-ES"/>
        </w:rPr>
      </w:pPr>
      <w:r w:rsidRPr="180347F0">
        <w:rPr>
          <w:rFonts w:ascii="Arial" w:hAnsi="Arial" w:cs="Arial"/>
          <w:sz w:val="22"/>
          <w:szCs w:val="22"/>
          <w:lang w:val="eu-ES"/>
        </w:rPr>
        <w:lastRenderedPageBreak/>
        <w:t>g</w:t>
      </w:r>
      <w:r w:rsidR="002D3BC5" w:rsidRPr="180347F0">
        <w:rPr>
          <w:rFonts w:ascii="Arial" w:hAnsi="Arial" w:cs="Arial"/>
          <w:sz w:val="22"/>
          <w:szCs w:val="22"/>
          <w:lang w:val="eu-ES"/>
        </w:rPr>
        <w:t>) Mankomunitateko udalerriekin eta kirol, euskara edo gazteria arloko udal-arduradunekin koordinatzea, beharrezkoa denean.</w:t>
      </w:r>
    </w:p>
    <w:p w14:paraId="464B647C" w14:textId="77777777" w:rsidR="00C51C8B" w:rsidRPr="006C1A68" w:rsidRDefault="00C51C8B" w:rsidP="00880A54">
      <w:pPr>
        <w:pStyle w:val="NormalWeb"/>
        <w:numPr>
          <w:ilvl w:val="0"/>
          <w:numId w:val="37"/>
        </w:numPr>
        <w:jc w:val="both"/>
        <w:rPr>
          <w:rFonts w:ascii="Arial" w:hAnsi="Arial" w:cs="Arial"/>
          <w:b/>
          <w:bCs/>
          <w:sz w:val="22"/>
          <w:szCs w:val="22"/>
          <w:lang w:val="eu-ES"/>
        </w:rPr>
      </w:pPr>
      <w:r w:rsidRPr="006C1A68">
        <w:rPr>
          <w:rFonts w:ascii="Arial" w:hAnsi="Arial" w:cs="Arial"/>
          <w:b/>
          <w:bCs/>
          <w:sz w:val="22"/>
          <w:szCs w:val="22"/>
          <w:lang w:val="eu-ES"/>
        </w:rPr>
        <w:t>PROGRAMAREN JARRAIPENA, KOORDINAZIOA ETA EBALUAZIOA</w:t>
      </w:r>
    </w:p>
    <w:p w14:paraId="555AD445" w14:textId="47C741BD"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Enpresa esleipendunak, kontratuaren hasieran, jardu</w:t>
      </w:r>
      <w:r w:rsidR="00001F69">
        <w:rPr>
          <w:rFonts w:ascii="Arial" w:hAnsi="Arial" w:cs="Arial"/>
          <w:sz w:val="22"/>
          <w:szCs w:val="22"/>
          <w:lang w:val="eu-ES"/>
        </w:rPr>
        <w:t>eren</w:t>
      </w:r>
      <w:r w:rsidRPr="006C1A68">
        <w:rPr>
          <w:rFonts w:ascii="Arial" w:hAnsi="Arial" w:cs="Arial"/>
          <w:sz w:val="22"/>
          <w:szCs w:val="22"/>
          <w:lang w:val="eu-ES"/>
        </w:rPr>
        <w:t xml:space="preserve"> kronograma xehatua aurkeztu beharko du.</w:t>
      </w:r>
    </w:p>
    <w:p w14:paraId="188E3223" w14:textId="77777777"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Era berean, honako betebehar hauek izango ditu:</w:t>
      </w:r>
    </w:p>
    <w:p w14:paraId="22261EBE" w14:textId="77777777"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a) Hiru hilean behingo jarraipen-txostenak egitea.</w:t>
      </w:r>
    </w:p>
    <w:p w14:paraId="2B761114" w14:textId="65B32885"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b) Egindako jardu</w:t>
      </w:r>
      <w:r w:rsidR="00E8205B">
        <w:rPr>
          <w:rFonts w:ascii="Arial" w:hAnsi="Arial" w:cs="Arial"/>
          <w:sz w:val="22"/>
          <w:szCs w:val="22"/>
          <w:lang w:val="eu-ES"/>
        </w:rPr>
        <w:t>eren</w:t>
      </w:r>
      <w:r w:rsidRPr="006C1A68">
        <w:rPr>
          <w:rFonts w:ascii="Arial" w:hAnsi="Arial" w:cs="Arial"/>
          <w:sz w:val="22"/>
          <w:szCs w:val="22"/>
          <w:lang w:val="eu-ES"/>
        </w:rPr>
        <w:t xml:space="preserve"> bilakaera ebaluatzeko aukera emango duen datu-base eguneratua mantentzea.</w:t>
      </w:r>
      <w:r w:rsidR="000750E5">
        <w:rPr>
          <w:rFonts w:ascii="Arial" w:hAnsi="Arial" w:cs="Arial"/>
          <w:sz w:val="22"/>
          <w:szCs w:val="22"/>
          <w:lang w:val="eu-ES"/>
        </w:rPr>
        <w:t xml:space="preserve"> </w:t>
      </w:r>
    </w:p>
    <w:p w14:paraId="6B79ECA0" w14:textId="696E8D03"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c) Eskolaz kanpoko eremura egokitutako diagnostiko soziolinguistikorako tresnak egokitu eta erabiltzea</w:t>
      </w:r>
      <w:r w:rsidR="00691A0C">
        <w:rPr>
          <w:rFonts w:ascii="Arial" w:hAnsi="Arial" w:cs="Arial"/>
          <w:sz w:val="22"/>
          <w:szCs w:val="22"/>
          <w:lang w:val="eu-ES"/>
        </w:rPr>
        <w:t>:</w:t>
      </w:r>
      <w:r w:rsidR="00794F1F">
        <w:rPr>
          <w:rFonts w:ascii="Arial" w:hAnsi="Arial" w:cs="Arial"/>
          <w:sz w:val="22"/>
          <w:szCs w:val="22"/>
          <w:lang w:val="eu-ES"/>
        </w:rPr>
        <w:t xml:space="preserve"> </w:t>
      </w:r>
      <w:r w:rsidR="00794F1F" w:rsidRPr="00794F1F">
        <w:rPr>
          <w:rFonts w:ascii="Arial" w:hAnsi="Arial" w:cs="Arial"/>
          <w:sz w:val="22"/>
          <w:szCs w:val="22"/>
          <w:lang w:val="eu-ES"/>
        </w:rPr>
        <w:t>Eusko Jaurlaritzak zabaldutako “Eskola-orduz kanpoko diagnostikoa egiteko tresna”</w:t>
      </w:r>
      <w:r w:rsidR="00691A0C">
        <w:rPr>
          <w:rFonts w:ascii="Arial" w:hAnsi="Arial" w:cs="Arial"/>
          <w:sz w:val="22"/>
          <w:szCs w:val="22"/>
          <w:lang w:val="eu-ES"/>
        </w:rPr>
        <w:t>, esaterako</w:t>
      </w:r>
      <w:r w:rsidR="00794F1F" w:rsidRPr="00794F1F">
        <w:rPr>
          <w:rFonts w:ascii="Arial" w:hAnsi="Arial" w:cs="Arial"/>
          <w:sz w:val="22"/>
          <w:szCs w:val="22"/>
          <w:lang w:val="eu-ES"/>
        </w:rPr>
        <w:t>.</w:t>
      </w:r>
    </w:p>
    <w:p w14:paraId="171E7B13" w14:textId="192A24BE" w:rsidR="00B97AFD" w:rsidRPr="00B97AFD" w:rsidRDefault="002D3BC5" w:rsidP="00B97AFD">
      <w:pPr>
        <w:pStyle w:val="NormalWeb"/>
        <w:rPr>
          <w:rFonts w:ascii="Arial" w:hAnsi="Arial" w:cs="Arial"/>
          <w:sz w:val="22"/>
          <w:szCs w:val="22"/>
          <w:lang w:val="eu-ES"/>
        </w:rPr>
      </w:pPr>
      <w:r w:rsidRPr="180347F0">
        <w:rPr>
          <w:rFonts w:ascii="Arial" w:hAnsi="Arial" w:cs="Arial"/>
          <w:sz w:val="22"/>
          <w:szCs w:val="22"/>
          <w:lang w:val="eu-ES"/>
        </w:rPr>
        <w:t>d) Urteko amaierako ebaluazio-memoria aurkeztea.</w:t>
      </w:r>
      <w:r w:rsidR="7C0F16D1" w:rsidRPr="180347F0">
        <w:rPr>
          <w:rFonts w:asciiTheme="minorHAnsi" w:hAnsiTheme="minorHAnsi" w:cstheme="minorBidi"/>
          <w:lang w:val="eu-ES"/>
        </w:rPr>
        <w:t xml:space="preserve"> </w:t>
      </w:r>
      <w:r w:rsidR="7C0F16D1" w:rsidRPr="180347F0">
        <w:rPr>
          <w:rFonts w:ascii="Arial" w:hAnsi="Arial" w:cs="Arial"/>
          <w:sz w:val="22"/>
          <w:szCs w:val="22"/>
          <w:lang w:val="eu-ES"/>
        </w:rPr>
        <w:t>Memorioa horretan ondokoa jasoko da: helburuen jarraipena eta betetze maila, kirol elkarteetan zein talde dagoen eta nortzuk parte hartzen ari diren programan, zein ekintza burutu diren, zein izan den parte-hartzea,…</w:t>
      </w:r>
      <w:r w:rsidR="7EEC9D30" w:rsidRPr="180347F0">
        <w:rPr>
          <w:rFonts w:ascii="Arial" w:hAnsi="Arial" w:cs="Arial"/>
          <w:sz w:val="22"/>
          <w:szCs w:val="22"/>
          <w:lang w:val="eu-ES"/>
        </w:rPr>
        <w:t xml:space="preserve">Baita </w:t>
      </w:r>
      <w:r w:rsidR="6FE4C5AF" w:rsidRPr="180347F0">
        <w:rPr>
          <w:rFonts w:asciiTheme="minorHAnsi" w:hAnsiTheme="minorHAnsi" w:cstheme="minorBidi"/>
          <w:lang w:val="eu-ES"/>
        </w:rPr>
        <w:t xml:space="preserve"> </w:t>
      </w:r>
      <w:r w:rsidR="7EEC9D30" w:rsidRPr="180347F0">
        <w:rPr>
          <w:rFonts w:ascii="Arial" w:hAnsi="Arial" w:cs="Arial"/>
          <w:sz w:val="22"/>
          <w:szCs w:val="22"/>
          <w:lang w:val="eu-ES"/>
        </w:rPr>
        <w:t>k</w:t>
      </w:r>
      <w:r w:rsidR="6FE4C5AF" w:rsidRPr="180347F0">
        <w:rPr>
          <w:rFonts w:ascii="Arial" w:hAnsi="Arial" w:cs="Arial"/>
          <w:sz w:val="22"/>
          <w:szCs w:val="22"/>
          <w:lang w:val="eu-ES"/>
        </w:rPr>
        <w:t>irolari eta familien balorazioak ere</w:t>
      </w:r>
      <w:r w:rsidR="7EEC9D30" w:rsidRPr="180347F0">
        <w:rPr>
          <w:rFonts w:ascii="Arial" w:hAnsi="Arial" w:cs="Arial"/>
          <w:sz w:val="22"/>
          <w:szCs w:val="22"/>
          <w:lang w:val="eu-ES"/>
        </w:rPr>
        <w:t>.</w:t>
      </w:r>
    </w:p>
    <w:p w14:paraId="6EC5A465" w14:textId="77777777"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Mankomunitatearekiko koordinazioa etengabe egingo da, eta gutxienez hiru hilean behin koordinazio-bilerak egingo dira.</w:t>
      </w:r>
    </w:p>
    <w:p w14:paraId="2F40ACEE" w14:textId="77777777"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Enpresa esleipendunak koordinatzaile bat izendatuko du, Mankomunitatearekiko harremanetarako arduraduna izango dena.</w:t>
      </w:r>
    </w:p>
    <w:p w14:paraId="5F36F236" w14:textId="77777777" w:rsidR="00C51C8B" w:rsidRPr="006C1A68" w:rsidRDefault="00C51C8B" w:rsidP="00880A54">
      <w:pPr>
        <w:pStyle w:val="NormalWeb"/>
        <w:numPr>
          <w:ilvl w:val="0"/>
          <w:numId w:val="37"/>
        </w:numPr>
        <w:jc w:val="both"/>
        <w:rPr>
          <w:rFonts w:ascii="Arial" w:hAnsi="Arial" w:cs="Arial"/>
          <w:b/>
          <w:bCs/>
          <w:sz w:val="22"/>
          <w:szCs w:val="22"/>
          <w:lang w:val="eu-ES"/>
        </w:rPr>
      </w:pPr>
      <w:r w:rsidRPr="006C1A68">
        <w:rPr>
          <w:rFonts w:ascii="Arial" w:hAnsi="Arial" w:cs="Arial"/>
          <w:b/>
          <w:bCs/>
          <w:sz w:val="22"/>
          <w:szCs w:val="22"/>
          <w:lang w:val="eu-ES"/>
        </w:rPr>
        <w:t>KONTRATUARI ATXIKITAKO GIZA BALIABIDEAK</w:t>
      </w:r>
    </w:p>
    <w:p w14:paraId="59F6F3F5" w14:textId="77777777"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Enpresa esleipendunak kontratuari honako profil hauek atxiki beharko dizkio, gutxienez:</w:t>
      </w:r>
    </w:p>
    <w:p w14:paraId="71F9DEE2" w14:textId="6AA6C2E8"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a) Programaren ardura izango d</w:t>
      </w:r>
      <w:r w:rsidR="006B22ED">
        <w:rPr>
          <w:rFonts w:ascii="Arial" w:hAnsi="Arial" w:cs="Arial"/>
          <w:sz w:val="22"/>
          <w:szCs w:val="22"/>
          <w:lang w:val="eu-ES"/>
        </w:rPr>
        <w:t>u</w:t>
      </w:r>
      <w:r w:rsidRPr="006C1A68">
        <w:rPr>
          <w:rFonts w:ascii="Arial" w:hAnsi="Arial" w:cs="Arial"/>
          <w:sz w:val="22"/>
          <w:szCs w:val="22"/>
          <w:lang w:val="eu-ES"/>
        </w:rPr>
        <w:t>en koordinatzaile bat.</w:t>
      </w:r>
    </w:p>
    <w:p w14:paraId="19E87EFD" w14:textId="12C45113"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b) Aurreikusitako jardue</w:t>
      </w:r>
      <w:r w:rsidR="006B22ED">
        <w:rPr>
          <w:rFonts w:ascii="Arial" w:hAnsi="Arial" w:cs="Arial"/>
          <w:sz w:val="22"/>
          <w:szCs w:val="22"/>
          <w:lang w:val="eu-ES"/>
        </w:rPr>
        <w:t>rak</w:t>
      </w:r>
      <w:r w:rsidRPr="006C1A68">
        <w:rPr>
          <w:rFonts w:ascii="Arial" w:hAnsi="Arial" w:cs="Arial"/>
          <w:sz w:val="22"/>
          <w:szCs w:val="22"/>
          <w:lang w:val="eu-ES"/>
        </w:rPr>
        <w:t xml:space="preserve"> behar bezala gauzatzeko behar beste dinamizatzaile.</w:t>
      </w:r>
    </w:p>
    <w:p w14:paraId="075C5F32" w14:textId="490393EF"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Koordinatzailea zerbitzuaren antolaketa orokorra</w:t>
      </w:r>
      <w:r w:rsidR="00127927">
        <w:rPr>
          <w:rFonts w:ascii="Arial" w:hAnsi="Arial" w:cs="Arial"/>
          <w:sz w:val="22"/>
          <w:szCs w:val="22"/>
          <w:lang w:val="eu-ES"/>
        </w:rPr>
        <w:t>z</w:t>
      </w:r>
      <w:r w:rsidRPr="006C1A68">
        <w:rPr>
          <w:rFonts w:ascii="Arial" w:hAnsi="Arial" w:cs="Arial"/>
          <w:sz w:val="22"/>
          <w:szCs w:val="22"/>
          <w:lang w:val="eu-ES"/>
        </w:rPr>
        <w:t>, Mankomunitatearekiko harremane</w:t>
      </w:r>
      <w:r w:rsidR="00127927">
        <w:rPr>
          <w:rFonts w:ascii="Arial" w:hAnsi="Arial" w:cs="Arial"/>
          <w:sz w:val="22"/>
          <w:szCs w:val="22"/>
          <w:lang w:val="eu-ES"/>
        </w:rPr>
        <w:t>z</w:t>
      </w:r>
      <w:r w:rsidRPr="006C1A68">
        <w:rPr>
          <w:rFonts w:ascii="Arial" w:hAnsi="Arial" w:cs="Arial"/>
          <w:sz w:val="22"/>
          <w:szCs w:val="22"/>
          <w:lang w:val="eu-ES"/>
        </w:rPr>
        <w:t>, programaren jarraipen teknikoa</w:t>
      </w:r>
      <w:r w:rsidR="00360A9F">
        <w:rPr>
          <w:rFonts w:ascii="Arial" w:hAnsi="Arial" w:cs="Arial"/>
          <w:sz w:val="22"/>
          <w:szCs w:val="22"/>
          <w:lang w:val="eu-ES"/>
        </w:rPr>
        <w:t>z</w:t>
      </w:r>
      <w:r w:rsidRPr="006C1A68">
        <w:rPr>
          <w:rFonts w:ascii="Arial" w:hAnsi="Arial" w:cs="Arial"/>
          <w:sz w:val="22"/>
          <w:szCs w:val="22"/>
          <w:lang w:val="eu-ES"/>
        </w:rPr>
        <w:t xml:space="preserve"> eta </w:t>
      </w:r>
      <w:r w:rsidR="00360A9F">
        <w:rPr>
          <w:rFonts w:ascii="Arial" w:hAnsi="Arial" w:cs="Arial"/>
          <w:sz w:val="22"/>
          <w:szCs w:val="22"/>
          <w:lang w:val="eu-ES"/>
        </w:rPr>
        <w:t>egindako</w:t>
      </w:r>
      <w:r w:rsidRPr="006C1A68">
        <w:rPr>
          <w:rFonts w:ascii="Arial" w:hAnsi="Arial" w:cs="Arial"/>
          <w:sz w:val="22"/>
          <w:szCs w:val="22"/>
          <w:lang w:val="eu-ES"/>
        </w:rPr>
        <w:t xml:space="preserve"> jardue</w:t>
      </w:r>
      <w:r w:rsidR="00360A9F">
        <w:rPr>
          <w:rFonts w:ascii="Arial" w:hAnsi="Arial" w:cs="Arial"/>
          <w:sz w:val="22"/>
          <w:szCs w:val="22"/>
          <w:lang w:val="eu-ES"/>
        </w:rPr>
        <w:t>r</w:t>
      </w:r>
      <w:r w:rsidR="00292C43">
        <w:rPr>
          <w:rFonts w:ascii="Arial" w:hAnsi="Arial" w:cs="Arial"/>
          <w:sz w:val="22"/>
          <w:szCs w:val="22"/>
          <w:lang w:val="eu-ES"/>
        </w:rPr>
        <w:t>ak ikustatzeaz</w:t>
      </w:r>
      <w:r w:rsidRPr="006C1A68">
        <w:rPr>
          <w:rFonts w:ascii="Arial" w:hAnsi="Arial" w:cs="Arial"/>
          <w:sz w:val="22"/>
          <w:szCs w:val="22"/>
          <w:lang w:val="eu-ES"/>
        </w:rPr>
        <w:t xml:space="preserve"> ardura</w:t>
      </w:r>
      <w:r w:rsidR="00292C43">
        <w:rPr>
          <w:rFonts w:ascii="Arial" w:hAnsi="Arial" w:cs="Arial"/>
          <w:sz w:val="22"/>
          <w:szCs w:val="22"/>
          <w:lang w:val="eu-ES"/>
        </w:rPr>
        <w:t xml:space="preserve">tuko da. </w:t>
      </w:r>
      <w:r w:rsidRPr="006C1A68">
        <w:rPr>
          <w:rFonts w:ascii="Arial" w:hAnsi="Arial" w:cs="Arial"/>
          <w:sz w:val="22"/>
          <w:szCs w:val="22"/>
          <w:lang w:val="eu-ES"/>
        </w:rPr>
        <w:t xml:space="preserve"> </w:t>
      </w:r>
    </w:p>
    <w:p w14:paraId="7DBCA5E0" w14:textId="164A95B2"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Dinamizatzaileek kirol-klubekin, entrenatzaileekin, kirolariekin eta familiekin aurreikusitako jardue</w:t>
      </w:r>
      <w:r w:rsidR="00292C43">
        <w:rPr>
          <w:rFonts w:ascii="Arial" w:hAnsi="Arial" w:cs="Arial"/>
          <w:sz w:val="22"/>
          <w:szCs w:val="22"/>
          <w:lang w:val="eu-ES"/>
        </w:rPr>
        <w:t>rak</w:t>
      </w:r>
      <w:r w:rsidRPr="006C1A68">
        <w:rPr>
          <w:rFonts w:ascii="Arial" w:hAnsi="Arial" w:cs="Arial"/>
          <w:sz w:val="22"/>
          <w:szCs w:val="22"/>
          <w:lang w:val="eu-ES"/>
        </w:rPr>
        <w:t xml:space="preserve"> </w:t>
      </w:r>
      <w:r w:rsidR="001D5769">
        <w:rPr>
          <w:rFonts w:ascii="Arial" w:hAnsi="Arial" w:cs="Arial"/>
          <w:sz w:val="22"/>
          <w:szCs w:val="22"/>
          <w:lang w:val="eu-ES"/>
        </w:rPr>
        <w:t>martxan jarriko</w:t>
      </w:r>
      <w:r w:rsidRPr="006C1A68">
        <w:rPr>
          <w:rFonts w:ascii="Arial" w:hAnsi="Arial" w:cs="Arial"/>
          <w:sz w:val="22"/>
          <w:szCs w:val="22"/>
          <w:lang w:val="eu-ES"/>
        </w:rPr>
        <w:t xml:space="preserve"> dituzte</w:t>
      </w:r>
      <w:r w:rsidR="001D5769">
        <w:rPr>
          <w:rFonts w:ascii="Arial" w:hAnsi="Arial" w:cs="Arial"/>
          <w:sz w:val="22"/>
          <w:szCs w:val="22"/>
          <w:lang w:val="eu-ES"/>
        </w:rPr>
        <w:t xml:space="preserve"> eta Mankomunitatearekin h</w:t>
      </w:r>
      <w:r w:rsidR="00533F72">
        <w:rPr>
          <w:rFonts w:ascii="Arial" w:hAnsi="Arial" w:cs="Arial"/>
          <w:sz w:val="22"/>
          <w:szCs w:val="22"/>
          <w:lang w:val="eu-ES"/>
        </w:rPr>
        <w:t>arreman zuzena izango dute</w:t>
      </w:r>
      <w:r w:rsidRPr="006C1A68">
        <w:rPr>
          <w:rFonts w:ascii="Arial" w:hAnsi="Arial" w:cs="Arial"/>
          <w:sz w:val="22"/>
          <w:szCs w:val="22"/>
          <w:lang w:val="eu-ES"/>
        </w:rPr>
        <w:t>.</w:t>
      </w:r>
    </w:p>
    <w:p w14:paraId="493482BA" w14:textId="77777777"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Enpresa esleipendunak kontratuari atxikitako taldearen jarraitutasuna bermatu beharko du kontratuaren indarraldi osoan.</w:t>
      </w:r>
    </w:p>
    <w:p w14:paraId="7E87F940" w14:textId="77777777"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Kontratuari atxikitako langileak ordezkatzeko, aldez aurretik Mankomunitateari jakinarazi beharko zaio, aldaketaren arrazoiak behar bezala justifikatuz eta pertsona berriak eskatutako baldintzak betetzen dituela egiaztatuz.</w:t>
      </w:r>
    </w:p>
    <w:p w14:paraId="41720ABB" w14:textId="77777777"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lastRenderedPageBreak/>
        <w:t>Mankomunitateak arrazoituta eskatu ahal izango du kontratuari atxikitako langileak ordezkatzea, zerbitzuaren funtzionamendu egokiarekin lotutako arrazoi justifikatuak daudenean.</w:t>
      </w:r>
    </w:p>
    <w:p w14:paraId="4F1272C9" w14:textId="600ADA42"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Enpresa esleipendunak kontratuari atxikitako giza baliabideen benetako eta nahikoa den dedikazioa bermatu beharko du, plegu honetan aurreikusitako jardu</w:t>
      </w:r>
      <w:r w:rsidR="00B80248">
        <w:rPr>
          <w:rFonts w:ascii="Arial" w:hAnsi="Arial" w:cs="Arial"/>
          <w:sz w:val="22"/>
          <w:szCs w:val="22"/>
          <w:lang w:val="eu-ES"/>
        </w:rPr>
        <w:t>era</w:t>
      </w:r>
      <w:r w:rsidRPr="006C1A68">
        <w:rPr>
          <w:rFonts w:ascii="Arial" w:hAnsi="Arial" w:cs="Arial"/>
          <w:sz w:val="22"/>
          <w:szCs w:val="22"/>
          <w:lang w:val="eu-ES"/>
        </w:rPr>
        <w:t xml:space="preserve"> guztiak behar bezala gauzatzeko eta kirol-klub, familia, udal eta gainerako eragileei arreta egokia eskaintzeko.</w:t>
      </w:r>
    </w:p>
    <w:p w14:paraId="11CA7478" w14:textId="77777777"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Langileen erabilgarritasuna kirolaren esparruaren berezko ezaugarrietara eta Mankomunitateak onartutako jardueren plangintzara egokituko da.</w:t>
      </w:r>
    </w:p>
    <w:p w14:paraId="1EE2E534" w14:textId="20348A05" w:rsidR="00C51C8B" w:rsidRPr="006C1A68" w:rsidRDefault="00880A54" w:rsidP="00F80AC0">
      <w:pPr>
        <w:pStyle w:val="NormalWeb"/>
        <w:jc w:val="both"/>
        <w:rPr>
          <w:rFonts w:ascii="Arial" w:hAnsi="Arial" w:cs="Arial"/>
          <w:b/>
          <w:bCs/>
          <w:sz w:val="22"/>
          <w:szCs w:val="22"/>
          <w:lang w:val="eu-ES"/>
        </w:rPr>
      </w:pPr>
      <w:r>
        <w:rPr>
          <w:rFonts w:ascii="Arial" w:hAnsi="Arial" w:cs="Arial"/>
          <w:b/>
          <w:bCs/>
          <w:sz w:val="22"/>
          <w:szCs w:val="22"/>
          <w:lang w:val="eu-ES"/>
        </w:rPr>
        <w:t>8</w:t>
      </w:r>
      <w:r w:rsidR="00C51C8B" w:rsidRPr="006C1A68">
        <w:rPr>
          <w:rFonts w:ascii="Arial" w:hAnsi="Arial" w:cs="Arial"/>
          <w:b/>
          <w:bCs/>
          <w:sz w:val="22"/>
          <w:szCs w:val="22"/>
          <w:lang w:val="eu-ES"/>
        </w:rPr>
        <w:t>.1. KONTRATUARI ATXIKITAKO LANGILEEN GUTXIENEKO BALDINTZAK</w:t>
      </w:r>
    </w:p>
    <w:p w14:paraId="017FCBEB" w14:textId="77777777"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Koordinatzaileak honako baldintza hauek bete beharko ditu:</w:t>
      </w:r>
    </w:p>
    <w:p w14:paraId="1EBEA98D" w14:textId="77777777"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 xml:space="preserve">a) </w:t>
      </w:r>
      <w:r w:rsidRPr="00D02888">
        <w:rPr>
          <w:rFonts w:ascii="Arial" w:hAnsi="Arial" w:cs="Arial"/>
          <w:sz w:val="22"/>
          <w:szCs w:val="22"/>
          <w:lang w:val="eu-ES"/>
        </w:rPr>
        <w:t>Hizkuntza-normalizazioarekin, hezkuntzarekin, esku-hartze sozioedukatiboarekin, dinamizazio soziokulturalarekin edo antzeko arloekin lotutako unibertsitate-titulazioa edo prestakuntza espezializatua izatea.</w:t>
      </w:r>
    </w:p>
    <w:p w14:paraId="137B3C06" w14:textId="77777777"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b) Euskararen C1 maila edo baliokidea izatea, apirilaren 3ko 47/2012 Dekretuarekin bat etorriz.</w:t>
      </w:r>
    </w:p>
    <w:p w14:paraId="79BA8130" w14:textId="1EC33FA7" w:rsidR="00C51C8B"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c) Gutxienez hiru (3) urteko esperientzia izatea haur eta gazteen artean euskararen erabilera sustatzeko programen koordinazioan edo kudeaketan.</w:t>
      </w:r>
    </w:p>
    <w:p w14:paraId="436DB3D9" w14:textId="4BFB6DD7" w:rsidR="00BA4FCC" w:rsidRPr="006C1A68" w:rsidRDefault="00BA4FCC" w:rsidP="00F80AC0">
      <w:pPr>
        <w:pStyle w:val="NormalWeb"/>
        <w:jc w:val="both"/>
        <w:rPr>
          <w:rFonts w:ascii="Arial" w:hAnsi="Arial" w:cs="Arial"/>
          <w:sz w:val="22"/>
          <w:szCs w:val="22"/>
          <w:lang w:val="eu-ES"/>
        </w:rPr>
      </w:pPr>
      <w:r w:rsidRPr="00BA4FCC">
        <w:rPr>
          <w:rFonts w:ascii="Arial" w:hAnsi="Arial" w:cs="Arial"/>
          <w:sz w:val="22"/>
          <w:szCs w:val="22"/>
          <w:lang w:val="eu-ES"/>
        </w:rPr>
        <w:t>Esperientzia egiaztatzeko, zerbitzuen erakunde hartzaileek emandako ziurtagiriak, kontratuak, enpresa-ziurtagiriak edo eskatutako esperientzia modu objektibo eta fede-emailean egiaztatzeko aukera ematen duen beste edozein dokumentu aurkeztu ahal izango da.</w:t>
      </w:r>
    </w:p>
    <w:p w14:paraId="02FB102E" w14:textId="77777777"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Dinamizatzaileek honako baldintza hauek bete beharko dituzte:</w:t>
      </w:r>
    </w:p>
    <w:p w14:paraId="74A868A2" w14:textId="77777777"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a) Euskararen C1 maila edo baliokidea izatea.</w:t>
      </w:r>
    </w:p>
    <w:p w14:paraId="7BC30A55" w14:textId="32E1E2B6" w:rsidR="00C51C8B" w:rsidRPr="004E1553" w:rsidRDefault="002D3BC5" w:rsidP="00F80AC0">
      <w:pPr>
        <w:pStyle w:val="NormalWeb"/>
        <w:jc w:val="both"/>
        <w:rPr>
          <w:rFonts w:ascii="Arial" w:hAnsi="Arial" w:cs="Arial"/>
          <w:strike/>
          <w:sz w:val="22"/>
          <w:szCs w:val="22"/>
          <w:lang w:val="eu-ES"/>
        </w:rPr>
      </w:pPr>
      <w:r w:rsidRPr="180347F0">
        <w:rPr>
          <w:rFonts w:ascii="Arial" w:hAnsi="Arial" w:cs="Arial"/>
          <w:sz w:val="22"/>
          <w:szCs w:val="22"/>
          <w:lang w:val="eu-ES"/>
        </w:rPr>
        <w:t xml:space="preserve">b) </w:t>
      </w:r>
      <w:r w:rsidR="00BA4FCC" w:rsidRPr="00BA4FCC">
        <w:rPr>
          <w:rFonts w:ascii="Arial" w:hAnsi="Arial" w:cs="Arial"/>
          <w:sz w:val="22"/>
          <w:szCs w:val="22"/>
          <w:lang w:val="eu-ES"/>
        </w:rPr>
        <w:t>Gutxienez bi (2) urteko esperientzia izatea haur eta gazteen artean euskararen erabilera sustatzeko egitasmoak dinamizatzen, bereziki kirolaren esparruan.</w:t>
      </w:r>
    </w:p>
    <w:p w14:paraId="04705CFD" w14:textId="77777777"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Adingabeekin ohiko harremana izango duten kontratuari atxikitako langile guztiek sexu-delituen aurrekari penalik ez dutela egiaztatu beharko dute.</w:t>
      </w:r>
    </w:p>
    <w:p w14:paraId="65ABFDFF" w14:textId="77777777" w:rsidR="00C51C8B" w:rsidRPr="006C1A68" w:rsidRDefault="00C51C8B" w:rsidP="00F80AC0">
      <w:pPr>
        <w:pStyle w:val="NormalWeb"/>
        <w:jc w:val="both"/>
        <w:rPr>
          <w:rFonts w:ascii="Arial" w:hAnsi="Arial" w:cs="Arial"/>
          <w:sz w:val="22"/>
          <w:szCs w:val="22"/>
          <w:lang w:val="eu-ES"/>
        </w:rPr>
      </w:pPr>
      <w:r w:rsidRPr="006C1A68">
        <w:rPr>
          <w:rFonts w:ascii="Arial" w:hAnsi="Arial" w:cs="Arial"/>
          <w:sz w:val="22"/>
          <w:szCs w:val="22"/>
          <w:lang w:val="eu-ES"/>
        </w:rPr>
        <w:t>Eskainitako giza baliabideak benetan kontratuari atxikitzea kontratuaren funtsezko betebehartzat joko da.</w:t>
      </w:r>
    </w:p>
    <w:p w14:paraId="15BAE18B" w14:textId="5EB3EE9E" w:rsidR="000C4B58" w:rsidRPr="006C1A68" w:rsidRDefault="000C4B58" w:rsidP="00F80AC0">
      <w:pPr>
        <w:pStyle w:val="NormalWeb"/>
        <w:jc w:val="both"/>
        <w:rPr>
          <w:rFonts w:ascii="Arial" w:hAnsi="Arial" w:cs="Arial"/>
          <w:sz w:val="22"/>
          <w:szCs w:val="22"/>
          <w:lang w:val="eu-ES"/>
        </w:rPr>
      </w:pPr>
      <w:r w:rsidRPr="006C1A68">
        <w:rPr>
          <w:rFonts w:ascii="Arial" w:hAnsi="Arial" w:cs="Arial"/>
          <w:sz w:val="22"/>
          <w:szCs w:val="22"/>
          <w:lang w:val="eu-ES"/>
        </w:rPr>
        <w:t>Ordezkapenak zerbitzuaren jarraitutasuna eta programaren garapen egokia bermatuko duen gehieneko epean egin beharko dira, programari eragin nabarmenik sortu gabe.</w:t>
      </w:r>
    </w:p>
    <w:p w14:paraId="0CD5F9EA" w14:textId="77777777" w:rsidR="00354DCA" w:rsidRPr="006C1A68" w:rsidRDefault="00354DCA" w:rsidP="00880A54">
      <w:pPr>
        <w:pStyle w:val="NormalWeb"/>
        <w:numPr>
          <w:ilvl w:val="0"/>
          <w:numId w:val="37"/>
        </w:numPr>
        <w:jc w:val="both"/>
        <w:rPr>
          <w:rFonts w:ascii="Arial" w:hAnsi="Arial" w:cs="Arial"/>
          <w:b/>
          <w:bCs/>
          <w:sz w:val="22"/>
          <w:szCs w:val="22"/>
          <w:lang w:val="eu-ES"/>
        </w:rPr>
      </w:pPr>
      <w:r w:rsidRPr="006C1A68">
        <w:rPr>
          <w:rFonts w:ascii="Arial" w:hAnsi="Arial" w:cs="Arial"/>
          <w:b/>
          <w:bCs/>
          <w:sz w:val="22"/>
          <w:szCs w:val="22"/>
          <w:lang w:val="eu-ES"/>
        </w:rPr>
        <w:t>ENPRESA ESLEIPENDUNAREN BETEBEHARRAK</w:t>
      </w:r>
    </w:p>
    <w:p w14:paraId="07E14819"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Enpresa esleipendunak, Baldintza Administratibo Berezien Agirian eta aplikatu beharreko araudian aurreikusitakoez gain, honako betebehar hauek izango ditu:</w:t>
      </w:r>
    </w:p>
    <w:p w14:paraId="6897A27F"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a) Kontratua Mankomunitatearen jarraibideen arabera gauzatzea.</w:t>
      </w:r>
    </w:p>
    <w:p w14:paraId="1C41E3EA" w14:textId="4DFB1E08"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lastRenderedPageBreak/>
        <w:t>b) Jardu</w:t>
      </w:r>
      <w:r w:rsidR="00E74367">
        <w:rPr>
          <w:rFonts w:ascii="Arial" w:hAnsi="Arial" w:cs="Arial"/>
          <w:sz w:val="22"/>
          <w:szCs w:val="22"/>
          <w:lang w:val="eu-ES"/>
        </w:rPr>
        <w:t>eren</w:t>
      </w:r>
      <w:r w:rsidRPr="006C1A68">
        <w:rPr>
          <w:rFonts w:ascii="Arial" w:hAnsi="Arial" w:cs="Arial"/>
          <w:sz w:val="22"/>
          <w:szCs w:val="22"/>
          <w:lang w:val="eu-ES"/>
        </w:rPr>
        <w:t xml:space="preserve"> kalitate teknikoa bermatzea.</w:t>
      </w:r>
    </w:p>
    <w:p w14:paraId="26D15290"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c) Lan-arloko araudia, laneko arriskuen prebentzioari buruzkoa eta datu pertsonalen babesari buruzkoa betetzea.</w:t>
      </w:r>
    </w:p>
    <w:p w14:paraId="47592DE3" w14:textId="265B7749" w:rsidR="00354DCA" w:rsidRPr="006C1A68" w:rsidRDefault="00DC309A" w:rsidP="00F80AC0">
      <w:pPr>
        <w:pStyle w:val="NormalWeb"/>
        <w:jc w:val="both"/>
        <w:rPr>
          <w:rFonts w:ascii="Arial" w:hAnsi="Arial" w:cs="Arial"/>
          <w:sz w:val="22"/>
          <w:szCs w:val="22"/>
          <w:lang w:val="eu-ES"/>
        </w:rPr>
      </w:pPr>
      <w:r w:rsidRPr="00DC309A">
        <w:rPr>
          <w:rFonts w:ascii="Arial" w:hAnsi="Arial" w:cs="Arial"/>
          <w:sz w:val="22"/>
          <w:szCs w:val="22"/>
          <w:lang w:val="eu-ES"/>
        </w:rPr>
        <w:t>d) Zerbitzuaren jarraipena bermatzea kontratua indarrean dagoen bitartean.</w:t>
      </w:r>
    </w:p>
    <w:p w14:paraId="4342338F"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e) Kontratuaren jarraipena egiteko beharrezkoa den informazio guztia Mankomunitateari ematea.</w:t>
      </w:r>
    </w:p>
    <w:p w14:paraId="52074035" w14:textId="74975C4E" w:rsidR="001F2B3F" w:rsidRPr="006A1CB5" w:rsidRDefault="74DFD78B" w:rsidP="180347F0">
      <w:pPr>
        <w:pStyle w:val="NormalWeb"/>
        <w:jc w:val="both"/>
        <w:rPr>
          <w:rFonts w:asciiTheme="minorHAnsi" w:hAnsiTheme="minorHAnsi" w:cstheme="minorBidi"/>
          <w:lang w:val="eu-ES"/>
        </w:rPr>
      </w:pPr>
      <w:r w:rsidRPr="180347F0">
        <w:rPr>
          <w:rFonts w:ascii="Arial" w:hAnsi="Arial" w:cs="Arial"/>
          <w:sz w:val="22"/>
          <w:szCs w:val="22"/>
          <w:lang w:val="eu-ES"/>
        </w:rPr>
        <w:t>f) Komunikazio eta material guztietan hizkera inklusiboa eta ez-sexista erabiltzea.</w:t>
      </w:r>
      <w:r w:rsidR="5CA22C96" w:rsidRPr="180347F0">
        <w:rPr>
          <w:rFonts w:ascii="Arial" w:hAnsi="Arial" w:cs="Arial"/>
          <w:sz w:val="22"/>
          <w:szCs w:val="22"/>
          <w:lang w:val="eu-ES"/>
        </w:rPr>
        <w:t xml:space="preserve"> Eta e</w:t>
      </w:r>
      <w:r w:rsidR="0A345006" w:rsidRPr="180347F0">
        <w:rPr>
          <w:rFonts w:ascii="Arial" w:hAnsi="Arial" w:cs="Arial"/>
          <w:sz w:val="22"/>
          <w:szCs w:val="22"/>
          <w:lang w:val="eu-ES"/>
        </w:rPr>
        <w:t xml:space="preserve">ntrenatzaile-hezitzaileei gaiaren berri ematea entrenamenduetan jarrera sexistarik ez onartzeko eta hizkuntzaren erabilera ez-sexista egiteko. </w:t>
      </w:r>
    </w:p>
    <w:p w14:paraId="4717E095"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g) Kontratua behar bezala gauzatzeko beharrezkoak diren baliabide material eta pertsonalen erabilgarritasuna bermatzea.</w:t>
      </w:r>
    </w:p>
    <w:p w14:paraId="7A0F95FB"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h) Zerbitzua garatzeko beharrezkoak diren joan-etorri, material, koordinazio eta bestelako gastuak bere gain hartzea.</w:t>
      </w:r>
    </w:p>
    <w:p w14:paraId="42F9C6EE" w14:textId="49E7A56A" w:rsidR="00354DCA" w:rsidRPr="006C1A68" w:rsidRDefault="74DFD78B" w:rsidP="00F80AC0">
      <w:pPr>
        <w:pStyle w:val="NormalWeb"/>
        <w:jc w:val="both"/>
        <w:rPr>
          <w:rFonts w:ascii="Arial" w:hAnsi="Arial" w:cs="Arial"/>
          <w:sz w:val="22"/>
          <w:szCs w:val="22"/>
          <w:lang w:val="eu-ES"/>
        </w:rPr>
      </w:pPr>
      <w:r w:rsidRPr="180347F0">
        <w:rPr>
          <w:rFonts w:ascii="Arial" w:hAnsi="Arial" w:cs="Arial"/>
          <w:sz w:val="22"/>
          <w:szCs w:val="22"/>
          <w:lang w:val="eu-ES"/>
        </w:rPr>
        <w:t>i) Programarekin lotutako jardu</w:t>
      </w:r>
      <w:r w:rsidR="7680B8A2" w:rsidRPr="180347F0">
        <w:rPr>
          <w:rFonts w:ascii="Arial" w:hAnsi="Arial" w:cs="Arial"/>
          <w:sz w:val="22"/>
          <w:szCs w:val="22"/>
          <w:lang w:val="eu-ES"/>
        </w:rPr>
        <w:t>eretan</w:t>
      </w:r>
      <w:r w:rsidRPr="180347F0">
        <w:rPr>
          <w:rFonts w:ascii="Arial" w:hAnsi="Arial" w:cs="Arial"/>
          <w:sz w:val="22"/>
          <w:szCs w:val="22"/>
          <w:lang w:val="eu-ES"/>
        </w:rPr>
        <w:t xml:space="preserve"> parte hartzen duten udal, klub eta gainerako eragileekin lankidetza eta koordinazio egokia bermatzea.</w:t>
      </w:r>
    </w:p>
    <w:p w14:paraId="635D83F8" w14:textId="68C8389D" w:rsidR="1DDDC00B" w:rsidRPr="006E24C7" w:rsidRDefault="1DDDC00B" w:rsidP="180347F0">
      <w:pPr>
        <w:pStyle w:val="NormalWeb"/>
        <w:jc w:val="both"/>
        <w:rPr>
          <w:rFonts w:ascii="Arial" w:hAnsi="Arial" w:cs="Arial"/>
          <w:sz w:val="22"/>
          <w:szCs w:val="22"/>
          <w:lang w:val="eu-ES"/>
        </w:rPr>
      </w:pPr>
      <w:r w:rsidRPr="006E24C7">
        <w:rPr>
          <w:rFonts w:ascii="Arial" w:hAnsi="Arial" w:cs="Arial"/>
          <w:sz w:val="22"/>
          <w:szCs w:val="22"/>
          <w:lang w:val="eu-ES"/>
        </w:rPr>
        <w:t>j) Mankomunitateak elkarteei begira martxan dituen zerbitzuen berri eman (testuak, kartelak zuzentzeko eta itzultzeko zerbitzua…)</w:t>
      </w:r>
    </w:p>
    <w:p w14:paraId="03515EF9" w14:textId="77777777" w:rsidR="00354DCA" w:rsidRPr="006C1A68" w:rsidRDefault="00354DCA" w:rsidP="00880A54">
      <w:pPr>
        <w:pStyle w:val="NormalWeb"/>
        <w:numPr>
          <w:ilvl w:val="0"/>
          <w:numId w:val="37"/>
        </w:numPr>
        <w:jc w:val="both"/>
        <w:rPr>
          <w:rFonts w:ascii="Arial" w:hAnsi="Arial" w:cs="Arial"/>
          <w:b/>
          <w:bCs/>
          <w:sz w:val="22"/>
          <w:szCs w:val="22"/>
          <w:lang w:val="eu-ES"/>
        </w:rPr>
      </w:pPr>
      <w:r w:rsidRPr="006C1A68">
        <w:rPr>
          <w:rFonts w:ascii="Arial" w:hAnsi="Arial" w:cs="Arial"/>
          <w:b/>
          <w:bCs/>
          <w:sz w:val="22"/>
          <w:szCs w:val="22"/>
          <w:lang w:val="eu-ES"/>
        </w:rPr>
        <w:t>BERDINTASUNA ETA HIZKERA EZ-SEXISTAREN ERABILERA</w:t>
      </w:r>
    </w:p>
    <w:p w14:paraId="63B52702" w14:textId="4D086180"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Kontratutik eratorritako jardu</w:t>
      </w:r>
      <w:r w:rsidR="00B20E53">
        <w:rPr>
          <w:rFonts w:ascii="Arial" w:hAnsi="Arial" w:cs="Arial"/>
          <w:sz w:val="22"/>
          <w:szCs w:val="22"/>
          <w:lang w:val="eu-ES"/>
        </w:rPr>
        <w:t>era</w:t>
      </w:r>
      <w:r w:rsidRPr="006C1A68">
        <w:rPr>
          <w:rFonts w:ascii="Arial" w:hAnsi="Arial" w:cs="Arial"/>
          <w:sz w:val="22"/>
          <w:szCs w:val="22"/>
          <w:lang w:val="eu-ES"/>
        </w:rPr>
        <w:t xml:space="preserve"> guztiek genero-ikuspegia txertatu beharko dute.</w:t>
      </w:r>
    </w:p>
    <w:p w14:paraId="37A66C8B"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Kontratua gauzatzean prestatzen diren dokumentazio, material eta komunikazio guztiek hizkera inklusiboa eta ez-sexista erabiliko dute, eta berdintasunaren eta diskriminaziorik ezaren balioak sustatuko dituzte.</w:t>
      </w:r>
    </w:p>
    <w:p w14:paraId="069EE1CC"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Enpresa esleipendunak eduki, irudi edo mezu diskriminatzaile, sexistak edo estereotipatuak saihestu beharko ditu.</w:t>
      </w:r>
    </w:p>
    <w:p w14:paraId="184905A9" w14:textId="77777777" w:rsidR="00354DCA" w:rsidRPr="006C1A68" w:rsidRDefault="00354DCA" w:rsidP="00880A54">
      <w:pPr>
        <w:pStyle w:val="NormalWeb"/>
        <w:numPr>
          <w:ilvl w:val="0"/>
          <w:numId w:val="37"/>
        </w:numPr>
        <w:jc w:val="both"/>
        <w:rPr>
          <w:rFonts w:ascii="Arial" w:hAnsi="Arial" w:cs="Arial"/>
          <w:b/>
          <w:bCs/>
          <w:sz w:val="22"/>
          <w:szCs w:val="22"/>
          <w:lang w:val="eu-ES"/>
        </w:rPr>
      </w:pPr>
      <w:r w:rsidRPr="006C1A68">
        <w:rPr>
          <w:rFonts w:ascii="Arial" w:hAnsi="Arial" w:cs="Arial"/>
          <w:b/>
          <w:bCs/>
          <w:sz w:val="22"/>
          <w:szCs w:val="22"/>
          <w:lang w:val="eu-ES"/>
        </w:rPr>
        <w:t>LANEN JABETZA ETA KONFIDENTZIALTASUNA</w:t>
      </w:r>
    </w:p>
    <w:p w14:paraId="446AE0DD"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Kontratua gauzatzean prestatutako material, eduki, txosten, dokumentu, datu-base eta lan guztiak Enkarterriko Udal Mankomunitatearen jabetzara igaroko dira.</w:t>
      </w:r>
    </w:p>
    <w:p w14:paraId="5341482A"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Enpresa esleipendunak Mankomunitateari lagako dizkio egindako lanen ustiapen-eskubide guztiak, modu esklusiboan eta denbora-mugarik gabe.</w:t>
      </w:r>
    </w:p>
    <w:p w14:paraId="0A7A50D9"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Enpresa esleipendunak erabateko konfidentzialtasuna gorde beharko du kontratua gauzatzean eskuratzen duen informazio guztiari dagokionez, eta datu pertsonalen babesaren arloan indarrean dagoen araudia bete beharko du.</w:t>
      </w:r>
    </w:p>
    <w:p w14:paraId="117C434A" w14:textId="77777777" w:rsidR="00354DCA" w:rsidRPr="006C1A68" w:rsidRDefault="00354DCA" w:rsidP="00880A54">
      <w:pPr>
        <w:pStyle w:val="NormalWeb"/>
        <w:numPr>
          <w:ilvl w:val="0"/>
          <w:numId w:val="37"/>
        </w:numPr>
        <w:jc w:val="both"/>
        <w:rPr>
          <w:rFonts w:ascii="Arial" w:hAnsi="Arial" w:cs="Arial"/>
          <w:b/>
          <w:bCs/>
          <w:sz w:val="22"/>
          <w:szCs w:val="22"/>
          <w:lang w:val="eu-ES"/>
        </w:rPr>
      </w:pPr>
      <w:r w:rsidRPr="006C1A68">
        <w:rPr>
          <w:rFonts w:ascii="Arial" w:hAnsi="Arial" w:cs="Arial"/>
          <w:b/>
          <w:bCs/>
          <w:sz w:val="22"/>
          <w:szCs w:val="22"/>
          <w:lang w:val="eu-ES"/>
        </w:rPr>
        <w:t>KONTRATUAREN HIZKUNTZA-ARAUBIDEA</w:t>
      </w:r>
    </w:p>
    <w:p w14:paraId="672E3909"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lastRenderedPageBreak/>
        <w:t>Kontratuaren xede den prestazioaren ezaugarriek berekin dakarte zerbitzua lehentasunez euskaraz garatu behar izatea.</w:t>
      </w:r>
    </w:p>
    <w:p w14:paraId="734EEF39" w14:textId="2E069BD5"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Euskara izango da ohiko lan-hizkuntza kirol-klubei, entrenatzaileei eta kirolariei zuzendutako jardu</w:t>
      </w:r>
      <w:r w:rsidR="006A1CB5">
        <w:rPr>
          <w:rFonts w:ascii="Arial" w:hAnsi="Arial" w:cs="Arial"/>
          <w:sz w:val="22"/>
          <w:szCs w:val="22"/>
          <w:lang w:val="eu-ES"/>
        </w:rPr>
        <w:t>ereta</w:t>
      </w:r>
      <w:r w:rsidRPr="006C1A68">
        <w:rPr>
          <w:rFonts w:ascii="Arial" w:hAnsi="Arial" w:cs="Arial"/>
          <w:sz w:val="22"/>
          <w:szCs w:val="22"/>
          <w:lang w:val="eu-ES"/>
        </w:rPr>
        <w:t>n.</w:t>
      </w:r>
    </w:p>
    <w:p w14:paraId="363C5F8F" w14:textId="64CD8AA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Familiei zuzendutako jardu</w:t>
      </w:r>
      <w:r w:rsidR="006A1CB5">
        <w:rPr>
          <w:rFonts w:ascii="Arial" w:hAnsi="Arial" w:cs="Arial"/>
          <w:sz w:val="22"/>
          <w:szCs w:val="22"/>
          <w:lang w:val="eu-ES"/>
        </w:rPr>
        <w:t>eretan</w:t>
      </w:r>
      <w:r w:rsidRPr="006C1A68">
        <w:rPr>
          <w:rFonts w:ascii="Arial" w:hAnsi="Arial" w:cs="Arial"/>
          <w:sz w:val="22"/>
          <w:szCs w:val="22"/>
          <w:lang w:val="eu-ES"/>
        </w:rPr>
        <w:t xml:space="preserve"> eta kanpo komunikazioetan, herritarrek bi hizkuntza ofizialetako edozeinetan harremanak izateko duten eskubidea bermatuko da, euskararen erabilerari lehentasuna emanez.</w:t>
      </w:r>
    </w:p>
    <w:p w14:paraId="452AC28C"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Kontratua gauzatzean prestatzen den dokumentazio guztia, gutxienez, euskaraz idatziko da. Jendaurreko zabalkunderako edo erabiltzaileentzat prestatutako dokumentazioa euskaraz eta gaztelaniaz egingo da, euskarari lehentasun bisuala eta kokapenekoa emanez.</w:t>
      </w:r>
    </w:p>
    <w:p w14:paraId="14764749"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Enpresa esleipendunak kontratua gauzatzean prestatzen diren material eta eduki guztien zuzentasun linguistikoa eta komunikazio-egokitasuna bermatu beharko ditu.</w:t>
      </w:r>
    </w:p>
    <w:p w14:paraId="18996781"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Mankomunitateak hizkuntza-kalitateko gutxieneko baldintzak betetzen ez dituzten material edo edukien zuzenketa eskatu ahal izango du.</w:t>
      </w:r>
    </w:p>
    <w:p w14:paraId="50248B3E" w14:textId="77777777" w:rsidR="00354DCA" w:rsidRPr="006C1A68" w:rsidRDefault="00354DCA" w:rsidP="00880A54">
      <w:pPr>
        <w:pStyle w:val="NormalWeb"/>
        <w:numPr>
          <w:ilvl w:val="0"/>
          <w:numId w:val="37"/>
        </w:numPr>
        <w:jc w:val="both"/>
        <w:rPr>
          <w:rFonts w:ascii="Arial" w:hAnsi="Arial" w:cs="Arial"/>
          <w:b/>
          <w:bCs/>
          <w:sz w:val="22"/>
          <w:szCs w:val="22"/>
          <w:lang w:val="eu-ES"/>
        </w:rPr>
      </w:pPr>
      <w:r w:rsidRPr="006C1A68">
        <w:rPr>
          <w:rFonts w:ascii="Arial" w:hAnsi="Arial" w:cs="Arial"/>
          <w:b/>
          <w:bCs/>
          <w:sz w:val="22"/>
          <w:szCs w:val="22"/>
          <w:lang w:val="eu-ES"/>
        </w:rPr>
        <w:t>BERDINTASUNA, INKLUSIOA ETA ANIZTASUNA</w:t>
      </w:r>
    </w:p>
    <w:p w14:paraId="24FE9906" w14:textId="0B42844F"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Kontratutik eratorritako jar</w:t>
      </w:r>
      <w:r w:rsidR="007C66CB">
        <w:rPr>
          <w:rFonts w:ascii="Arial" w:hAnsi="Arial" w:cs="Arial"/>
          <w:sz w:val="22"/>
          <w:szCs w:val="22"/>
          <w:lang w:val="eu-ES"/>
        </w:rPr>
        <w:t>duer</w:t>
      </w:r>
      <w:r w:rsidRPr="006C1A68">
        <w:rPr>
          <w:rFonts w:ascii="Arial" w:hAnsi="Arial" w:cs="Arial"/>
          <w:sz w:val="22"/>
          <w:szCs w:val="22"/>
          <w:lang w:val="eu-ES"/>
        </w:rPr>
        <w:t>a guztiek zeharka txertatuko dituzte genero-ikuspegia, inklusioa, aniztasuna eta berdintasun-balioen sustapena.</w:t>
      </w:r>
    </w:p>
    <w:p w14:paraId="56414A4E"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Enpresa esleipendunak honako betebehar hauek izango ditu:</w:t>
      </w:r>
    </w:p>
    <w:p w14:paraId="21CC64FC" w14:textId="37BBAFBD"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a) Komunikazio, material eta jardu</w:t>
      </w:r>
      <w:r w:rsidR="007C66CB">
        <w:rPr>
          <w:rFonts w:ascii="Arial" w:hAnsi="Arial" w:cs="Arial"/>
          <w:sz w:val="22"/>
          <w:szCs w:val="22"/>
          <w:lang w:val="eu-ES"/>
        </w:rPr>
        <w:t>era</w:t>
      </w:r>
      <w:r w:rsidRPr="006C1A68">
        <w:rPr>
          <w:rFonts w:ascii="Arial" w:hAnsi="Arial" w:cs="Arial"/>
          <w:sz w:val="22"/>
          <w:szCs w:val="22"/>
          <w:lang w:val="eu-ES"/>
        </w:rPr>
        <w:t xml:space="preserve"> guztietan hizkera inklusiboa eta ez-sexista erabiltzea bermatzea.</w:t>
      </w:r>
    </w:p>
    <w:p w14:paraId="394AD86F"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b) Genero-rol eta estereotipoen erreprodukzioa saihestea.</w:t>
      </w:r>
    </w:p>
    <w:p w14:paraId="075DFFB5"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c) Material eta edukietan emakumeen eta gizonen irudikapen orekatu eta estereotiporik gabea bermatzea.</w:t>
      </w:r>
    </w:p>
    <w:p w14:paraId="3C276D04"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d) Erantzunkidetasunaren, aniztasunaren eta berdintasunaren balioak sustatzea.</w:t>
      </w:r>
    </w:p>
    <w:p w14:paraId="4F8DF703"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Era berean, zerbitzuak hartzaileen gizarte-, kultura- eta funtzio-aniztasuna kontuan hartu beharko du, bereziki egoera ahulean edo premia bereziak dituzten adingabeei eta familiei arreta eskainiz.</w:t>
      </w:r>
    </w:p>
    <w:p w14:paraId="144A0FA6" w14:textId="77777777" w:rsidR="00354DCA" w:rsidRPr="006C1A68" w:rsidRDefault="00354DCA" w:rsidP="00880A54">
      <w:pPr>
        <w:pStyle w:val="NormalWeb"/>
        <w:numPr>
          <w:ilvl w:val="0"/>
          <w:numId w:val="37"/>
        </w:numPr>
        <w:jc w:val="both"/>
        <w:rPr>
          <w:rFonts w:ascii="Arial" w:hAnsi="Arial" w:cs="Arial"/>
          <w:b/>
          <w:bCs/>
          <w:sz w:val="22"/>
          <w:szCs w:val="22"/>
          <w:lang w:val="eu-ES"/>
        </w:rPr>
      </w:pPr>
      <w:r w:rsidRPr="006C1A68">
        <w:rPr>
          <w:rFonts w:ascii="Arial" w:hAnsi="Arial" w:cs="Arial"/>
          <w:b/>
          <w:bCs/>
          <w:sz w:val="22"/>
          <w:szCs w:val="22"/>
          <w:lang w:val="eu-ES"/>
        </w:rPr>
        <w:t>JARRAIPENA, ADIERAZLEAK ETA ENTREGAGAIAK</w:t>
      </w:r>
    </w:p>
    <w:p w14:paraId="784719CF"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Enpresa esleipendunak honako dokumentazio hau aurkeztu beharko du:</w:t>
      </w:r>
    </w:p>
    <w:p w14:paraId="5AB6177A" w14:textId="4BF5CEAA"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a) Jardu</w:t>
      </w:r>
      <w:r w:rsidR="00FE45C7">
        <w:rPr>
          <w:rFonts w:ascii="Arial" w:hAnsi="Arial" w:cs="Arial"/>
          <w:sz w:val="22"/>
          <w:szCs w:val="22"/>
          <w:lang w:val="eu-ES"/>
        </w:rPr>
        <w:t>eren</w:t>
      </w:r>
      <w:r w:rsidRPr="006C1A68">
        <w:rPr>
          <w:rFonts w:ascii="Arial" w:hAnsi="Arial" w:cs="Arial"/>
          <w:sz w:val="22"/>
          <w:szCs w:val="22"/>
          <w:lang w:val="eu-ES"/>
        </w:rPr>
        <w:t xml:space="preserve"> urteko kronograma.</w:t>
      </w:r>
    </w:p>
    <w:p w14:paraId="16AF9823"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b) Hiru hilean behingo jarraipen-txostenak.</w:t>
      </w:r>
    </w:p>
    <w:p w14:paraId="696C3102" w14:textId="57F83AD4"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c) Egindako jardu</w:t>
      </w:r>
      <w:r w:rsidR="00BA0FA0">
        <w:rPr>
          <w:rFonts w:ascii="Arial" w:hAnsi="Arial" w:cs="Arial"/>
          <w:sz w:val="22"/>
          <w:szCs w:val="22"/>
          <w:lang w:val="eu-ES"/>
        </w:rPr>
        <w:t>eren</w:t>
      </w:r>
      <w:r w:rsidRPr="006C1A68">
        <w:rPr>
          <w:rFonts w:ascii="Arial" w:hAnsi="Arial" w:cs="Arial"/>
          <w:sz w:val="22"/>
          <w:szCs w:val="22"/>
          <w:lang w:val="eu-ES"/>
        </w:rPr>
        <w:t xml:space="preserve"> datu-base eguneratua.</w:t>
      </w:r>
    </w:p>
    <w:p w14:paraId="76A0FFB3"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lastRenderedPageBreak/>
        <w:t>d) Urteko ebaluazio-memoria.</w:t>
      </w:r>
    </w:p>
    <w:p w14:paraId="197E7E66"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Urteko memoriak, gutxienez, honako eduki hauek jasoko ditu:</w:t>
      </w:r>
    </w:p>
    <w:p w14:paraId="24C3D903"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a) Parte hartu duten kluben zerrenda.</w:t>
      </w:r>
    </w:p>
    <w:p w14:paraId="227C8629" w14:textId="77777777" w:rsidR="002C5FD1"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b) Egindako jardu</w:t>
      </w:r>
      <w:r w:rsidR="00BA0FA0">
        <w:rPr>
          <w:rFonts w:ascii="Arial" w:hAnsi="Arial" w:cs="Arial"/>
          <w:sz w:val="22"/>
          <w:szCs w:val="22"/>
          <w:lang w:val="eu-ES"/>
        </w:rPr>
        <w:t>eren</w:t>
      </w:r>
    </w:p>
    <w:p w14:paraId="08690649" w14:textId="2C17A75E"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 xml:space="preserve"> kopurua.</w:t>
      </w:r>
    </w:p>
    <w:p w14:paraId="4022C8DB"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c) Sexuaren arabera banakatutako parte-hartzea.</w:t>
      </w:r>
    </w:p>
    <w:p w14:paraId="11804517"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d) Helburuen betetze-mailaren balorazioa.</w:t>
      </w:r>
    </w:p>
    <w:p w14:paraId="00E73A6F"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e) Antzemandako hizkuntza-adierazleen bilakaera.</w:t>
      </w:r>
    </w:p>
    <w:p w14:paraId="41B954D8"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f) Antzemandako zailtasunak eta hobekuntza-proposamenak.</w:t>
      </w:r>
    </w:p>
    <w:p w14:paraId="7DF8B5DD"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g) Egindako koordinazio-bileren eta parte hartutako jardueren laburpena.</w:t>
      </w:r>
    </w:p>
    <w:p w14:paraId="4965CAF5"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Programaren ebaluazioak, gutxienez, honako adierazle hauek jasoko ditu:</w:t>
      </w:r>
    </w:p>
    <w:p w14:paraId="6127F397"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a) Parte hartu duten kluben kopurua.</w:t>
      </w:r>
    </w:p>
    <w:p w14:paraId="54B8D8D9"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b) Egindako prestakuntza-saioen kopurua.</w:t>
      </w:r>
    </w:p>
    <w:p w14:paraId="5263D360"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c) Parte hartu duten entrenatzaile, kirolari eta familien kopurua.</w:t>
      </w:r>
    </w:p>
    <w:p w14:paraId="5AB0DBD8"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d) Egindako dinamizazio-jardueren kopurua.</w:t>
      </w:r>
    </w:p>
    <w:p w14:paraId="4DEEE2BB"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e) Euskararen ahozko erabileraren bilakaeraren balorazioa.</w:t>
      </w:r>
    </w:p>
    <w:p w14:paraId="607D0409"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f) Parte-hartzaileen gogobetetze-maila.</w:t>
      </w:r>
    </w:p>
    <w:p w14:paraId="3710C0E2" w14:textId="77777777" w:rsidR="00354DCA" w:rsidRPr="006C1A68" w:rsidRDefault="00354DCA" w:rsidP="00F80AC0">
      <w:pPr>
        <w:pStyle w:val="NormalWeb"/>
        <w:jc w:val="both"/>
        <w:rPr>
          <w:rFonts w:ascii="Arial" w:hAnsi="Arial" w:cs="Arial"/>
          <w:sz w:val="22"/>
          <w:szCs w:val="22"/>
          <w:lang w:val="eu-ES"/>
        </w:rPr>
      </w:pPr>
      <w:r w:rsidRPr="006C1A68">
        <w:rPr>
          <w:rFonts w:ascii="Arial" w:hAnsi="Arial" w:cs="Arial"/>
          <w:sz w:val="22"/>
          <w:szCs w:val="22"/>
          <w:lang w:val="eu-ES"/>
        </w:rPr>
        <w:t>Enpresa esleipendunak klub, entrenatzaile, kirolari eta familiei zuzendutako ebaluazio- eta jarraipen-tresnak diseinatu eta aplikatu beharko ditu, denboraldi bakoitzaren hasieran eta amaieran.</w:t>
      </w:r>
    </w:p>
    <w:p w14:paraId="5EE5C6F8" w14:textId="4159BF3E" w:rsidR="00316EBD" w:rsidRPr="006C1A68" w:rsidRDefault="00316EBD" w:rsidP="00F80AC0">
      <w:pPr>
        <w:pStyle w:val="NormalWeb"/>
        <w:jc w:val="both"/>
        <w:rPr>
          <w:rFonts w:ascii="Arial" w:hAnsi="Arial" w:cs="Arial"/>
          <w:sz w:val="22"/>
          <w:szCs w:val="22"/>
          <w:lang w:val="eu-ES"/>
        </w:rPr>
      </w:pPr>
      <w:r w:rsidRPr="006C1A68">
        <w:rPr>
          <w:rFonts w:ascii="Arial" w:hAnsi="Arial" w:cs="Arial"/>
          <w:sz w:val="22"/>
          <w:szCs w:val="22"/>
          <w:lang w:val="eu-ES"/>
        </w:rPr>
        <w:t>Dokumentazio eta txosten guztiak formatu editagarrian eta euskarri digitalean entregatu beharko dira.</w:t>
      </w:r>
    </w:p>
    <w:p w14:paraId="30E07D30" w14:textId="6922E1A8" w:rsidR="0044657E" w:rsidRPr="006C1A68" w:rsidRDefault="0044657E" w:rsidP="00F80AC0">
      <w:pPr>
        <w:jc w:val="both"/>
        <w:rPr>
          <w:rFonts w:ascii="Arial" w:hAnsi="Arial" w:cs="Arial"/>
          <w:sz w:val="22"/>
          <w:szCs w:val="22"/>
          <w:lang w:val="eu-ES"/>
        </w:rPr>
      </w:pPr>
      <w:r w:rsidRPr="006C1A68">
        <w:rPr>
          <w:rFonts w:ascii="Arial" w:hAnsi="Arial" w:cs="Arial"/>
          <w:sz w:val="22"/>
          <w:szCs w:val="22"/>
          <w:lang w:val="eu-ES"/>
        </w:rPr>
        <w:br w:type="page"/>
      </w:r>
    </w:p>
    <w:p w14:paraId="1857C6F6" w14:textId="77777777" w:rsidR="0044657E" w:rsidRPr="006C1A68" w:rsidRDefault="0044657E" w:rsidP="00F80AC0">
      <w:pPr>
        <w:pStyle w:val="NormalWeb"/>
        <w:jc w:val="both"/>
        <w:rPr>
          <w:rFonts w:ascii="Arial" w:hAnsi="Arial" w:cs="Arial"/>
          <w:b/>
          <w:bCs/>
          <w:sz w:val="22"/>
          <w:szCs w:val="22"/>
          <w:lang w:val="eu-ES"/>
        </w:rPr>
      </w:pPr>
      <w:r w:rsidRPr="006C1A68">
        <w:rPr>
          <w:rFonts w:ascii="Arial" w:hAnsi="Arial" w:cs="Arial"/>
          <w:b/>
          <w:bCs/>
          <w:sz w:val="22"/>
          <w:szCs w:val="22"/>
          <w:lang w:val="eu-ES"/>
        </w:rPr>
        <w:lastRenderedPageBreak/>
        <w:t>PLIEGO DE PRESCRIPCIONES TÉCNICAS PARA LA CONTRATACIÓN DEL SERVICIO DE GESTIÓN DEL PROYECTO DE FOMENTO DEL USO DEL EUSKERA EN LOS CLUBES Y ASOCIACIONES DEPORTIVAS DE ENKARTERRI</w:t>
      </w:r>
    </w:p>
    <w:p w14:paraId="7A78994A" w14:textId="77777777" w:rsidR="0044657E" w:rsidRPr="006C1A68" w:rsidRDefault="0044657E" w:rsidP="00F80AC0">
      <w:pPr>
        <w:pStyle w:val="NormalWeb"/>
        <w:jc w:val="both"/>
        <w:rPr>
          <w:rFonts w:ascii="Arial" w:hAnsi="Arial" w:cs="Arial"/>
          <w:b/>
          <w:bCs/>
          <w:sz w:val="22"/>
          <w:szCs w:val="22"/>
          <w:lang w:val="eu-ES"/>
        </w:rPr>
      </w:pPr>
      <w:r w:rsidRPr="006C1A68">
        <w:rPr>
          <w:rFonts w:ascii="Arial" w:hAnsi="Arial" w:cs="Arial"/>
          <w:b/>
          <w:bCs/>
          <w:sz w:val="22"/>
          <w:szCs w:val="22"/>
          <w:lang w:val="eu-ES"/>
        </w:rPr>
        <w:t>ÍNDICE</w:t>
      </w:r>
    </w:p>
    <w:p w14:paraId="7F9DA87C" w14:textId="77777777" w:rsidR="0044657E" w:rsidRPr="006C1A68" w:rsidRDefault="0044657E" w:rsidP="002F6753">
      <w:pPr>
        <w:pStyle w:val="NormalWeb"/>
        <w:numPr>
          <w:ilvl w:val="0"/>
          <w:numId w:val="16"/>
        </w:numPr>
        <w:rPr>
          <w:rFonts w:ascii="Arial" w:hAnsi="Arial" w:cs="Arial"/>
          <w:b/>
          <w:bCs/>
          <w:sz w:val="22"/>
          <w:szCs w:val="22"/>
          <w:lang w:val="eu-ES"/>
        </w:rPr>
      </w:pPr>
      <w:r w:rsidRPr="006C1A68">
        <w:rPr>
          <w:rFonts w:ascii="Arial" w:hAnsi="Arial" w:cs="Arial"/>
          <w:b/>
          <w:bCs/>
          <w:sz w:val="22"/>
          <w:szCs w:val="22"/>
          <w:lang w:val="eu-ES"/>
        </w:rPr>
        <w:t>Antecedentes</w:t>
      </w:r>
    </w:p>
    <w:p w14:paraId="5E559FF2" w14:textId="77777777" w:rsidR="0044657E" w:rsidRPr="006C1A68" w:rsidRDefault="0044657E" w:rsidP="002F6753">
      <w:pPr>
        <w:pStyle w:val="NormalWeb"/>
        <w:numPr>
          <w:ilvl w:val="0"/>
          <w:numId w:val="16"/>
        </w:numPr>
        <w:rPr>
          <w:rFonts w:ascii="Arial" w:hAnsi="Arial" w:cs="Arial"/>
          <w:b/>
          <w:bCs/>
          <w:sz w:val="22"/>
          <w:szCs w:val="22"/>
          <w:lang w:val="eu-ES"/>
        </w:rPr>
      </w:pPr>
      <w:r w:rsidRPr="006C1A68">
        <w:rPr>
          <w:rFonts w:ascii="Arial" w:hAnsi="Arial" w:cs="Arial"/>
          <w:b/>
          <w:bCs/>
          <w:sz w:val="22"/>
          <w:szCs w:val="22"/>
          <w:lang w:val="eu-ES"/>
        </w:rPr>
        <w:t>Objeto y finalidad del contrato</w:t>
      </w:r>
    </w:p>
    <w:p w14:paraId="15E5ED58" w14:textId="77777777" w:rsidR="0044657E" w:rsidRPr="006C1A68" w:rsidRDefault="0044657E" w:rsidP="002F6753">
      <w:pPr>
        <w:pStyle w:val="NormalWeb"/>
        <w:numPr>
          <w:ilvl w:val="0"/>
          <w:numId w:val="16"/>
        </w:numPr>
        <w:rPr>
          <w:rFonts w:ascii="Arial" w:hAnsi="Arial" w:cs="Arial"/>
          <w:b/>
          <w:bCs/>
          <w:sz w:val="22"/>
          <w:szCs w:val="22"/>
          <w:lang w:val="eu-ES"/>
        </w:rPr>
      </w:pPr>
      <w:r w:rsidRPr="006C1A68">
        <w:rPr>
          <w:rFonts w:ascii="Arial" w:hAnsi="Arial" w:cs="Arial"/>
          <w:b/>
          <w:bCs/>
          <w:sz w:val="22"/>
          <w:szCs w:val="22"/>
          <w:lang w:val="eu-ES"/>
        </w:rPr>
        <w:t>Objetivos del programa</w:t>
      </w:r>
    </w:p>
    <w:p w14:paraId="30CF080F" w14:textId="77777777" w:rsidR="0044657E" w:rsidRPr="006C1A68" w:rsidRDefault="0044657E" w:rsidP="002F6753">
      <w:pPr>
        <w:pStyle w:val="NormalWeb"/>
        <w:numPr>
          <w:ilvl w:val="0"/>
          <w:numId w:val="16"/>
        </w:numPr>
        <w:rPr>
          <w:rFonts w:ascii="Arial" w:hAnsi="Arial" w:cs="Arial"/>
          <w:b/>
          <w:bCs/>
          <w:sz w:val="22"/>
          <w:szCs w:val="22"/>
          <w:lang w:val="eu-ES"/>
        </w:rPr>
      </w:pPr>
      <w:r w:rsidRPr="006C1A68">
        <w:rPr>
          <w:rFonts w:ascii="Arial" w:hAnsi="Arial" w:cs="Arial"/>
          <w:b/>
          <w:bCs/>
          <w:sz w:val="22"/>
          <w:szCs w:val="22"/>
          <w:lang w:val="eu-ES"/>
        </w:rPr>
        <w:t>Personas destinatarias</w:t>
      </w:r>
    </w:p>
    <w:p w14:paraId="5069096F" w14:textId="4D251EF1" w:rsidR="0044657E" w:rsidRPr="006C1A68" w:rsidRDefault="0044657E" w:rsidP="002F6753">
      <w:pPr>
        <w:pStyle w:val="NormalWeb"/>
        <w:numPr>
          <w:ilvl w:val="0"/>
          <w:numId w:val="16"/>
        </w:numPr>
        <w:rPr>
          <w:rFonts w:ascii="Arial" w:hAnsi="Arial" w:cs="Arial"/>
          <w:b/>
          <w:bCs/>
          <w:sz w:val="22"/>
          <w:szCs w:val="22"/>
          <w:lang w:val="eu-ES"/>
        </w:rPr>
      </w:pPr>
      <w:r w:rsidRPr="006C1A68">
        <w:rPr>
          <w:rFonts w:ascii="Arial" w:hAnsi="Arial" w:cs="Arial"/>
          <w:b/>
          <w:bCs/>
          <w:sz w:val="22"/>
          <w:szCs w:val="22"/>
          <w:lang w:val="eu-ES"/>
        </w:rPr>
        <w:t>Características y alcance del servicio</w:t>
      </w:r>
      <w:r w:rsidRPr="006C1A68">
        <w:rPr>
          <w:rFonts w:ascii="Arial" w:hAnsi="Arial" w:cs="Arial"/>
          <w:b/>
          <w:bCs/>
          <w:sz w:val="22"/>
          <w:szCs w:val="22"/>
          <w:lang w:val="eu-ES"/>
        </w:rPr>
        <w:br/>
      </w:r>
      <w:r w:rsidR="00285031">
        <w:rPr>
          <w:rFonts w:ascii="Arial" w:hAnsi="Arial" w:cs="Arial"/>
          <w:b/>
          <w:bCs/>
          <w:sz w:val="22"/>
          <w:szCs w:val="22"/>
          <w:lang w:val="eu-ES"/>
        </w:rPr>
        <w:t>5</w:t>
      </w:r>
      <w:r w:rsidRPr="006C1A68">
        <w:rPr>
          <w:rFonts w:ascii="Arial" w:hAnsi="Arial" w:cs="Arial"/>
          <w:b/>
          <w:bCs/>
          <w:sz w:val="22"/>
          <w:szCs w:val="22"/>
          <w:lang w:val="eu-ES"/>
        </w:rPr>
        <w:t>.1. Organización y disponibilidad del servicio</w:t>
      </w:r>
      <w:r w:rsidRPr="006C1A68">
        <w:rPr>
          <w:rFonts w:ascii="Arial" w:hAnsi="Arial" w:cs="Arial"/>
          <w:b/>
          <w:bCs/>
          <w:sz w:val="22"/>
          <w:szCs w:val="22"/>
          <w:lang w:val="eu-ES"/>
        </w:rPr>
        <w:br/>
      </w:r>
      <w:r w:rsidR="00285031">
        <w:rPr>
          <w:rFonts w:ascii="Arial" w:hAnsi="Arial" w:cs="Arial"/>
          <w:b/>
          <w:bCs/>
          <w:sz w:val="22"/>
          <w:szCs w:val="22"/>
          <w:lang w:val="eu-ES"/>
        </w:rPr>
        <w:t>5</w:t>
      </w:r>
      <w:r w:rsidRPr="006C1A68">
        <w:rPr>
          <w:rFonts w:ascii="Arial" w:hAnsi="Arial" w:cs="Arial"/>
          <w:b/>
          <w:bCs/>
          <w:sz w:val="22"/>
          <w:szCs w:val="22"/>
          <w:lang w:val="eu-ES"/>
        </w:rPr>
        <w:t>.2. Metodología de intervención</w:t>
      </w:r>
    </w:p>
    <w:p w14:paraId="689BC941" w14:textId="77777777" w:rsidR="0044657E" w:rsidRPr="006C1A68" w:rsidRDefault="0044657E" w:rsidP="002F6753">
      <w:pPr>
        <w:pStyle w:val="NormalWeb"/>
        <w:numPr>
          <w:ilvl w:val="0"/>
          <w:numId w:val="16"/>
        </w:numPr>
        <w:rPr>
          <w:rFonts w:ascii="Arial" w:hAnsi="Arial" w:cs="Arial"/>
          <w:b/>
          <w:bCs/>
          <w:sz w:val="22"/>
          <w:szCs w:val="22"/>
          <w:lang w:val="eu-ES"/>
        </w:rPr>
      </w:pPr>
      <w:r w:rsidRPr="006C1A68">
        <w:rPr>
          <w:rFonts w:ascii="Arial" w:hAnsi="Arial" w:cs="Arial"/>
          <w:b/>
          <w:bCs/>
          <w:sz w:val="22"/>
          <w:szCs w:val="22"/>
          <w:lang w:val="eu-ES"/>
        </w:rPr>
        <w:t>Tareas a ejecutar y condiciones de ejecución</w:t>
      </w:r>
    </w:p>
    <w:p w14:paraId="3B84ABF7" w14:textId="77777777" w:rsidR="0044657E" w:rsidRPr="006C1A68" w:rsidRDefault="0044657E" w:rsidP="002F6753">
      <w:pPr>
        <w:pStyle w:val="NormalWeb"/>
        <w:numPr>
          <w:ilvl w:val="0"/>
          <w:numId w:val="16"/>
        </w:numPr>
        <w:rPr>
          <w:rFonts w:ascii="Arial" w:hAnsi="Arial" w:cs="Arial"/>
          <w:b/>
          <w:bCs/>
          <w:sz w:val="22"/>
          <w:szCs w:val="22"/>
          <w:lang w:val="eu-ES"/>
        </w:rPr>
      </w:pPr>
      <w:r w:rsidRPr="006C1A68">
        <w:rPr>
          <w:rFonts w:ascii="Arial" w:hAnsi="Arial" w:cs="Arial"/>
          <w:b/>
          <w:bCs/>
          <w:sz w:val="22"/>
          <w:szCs w:val="22"/>
          <w:lang w:val="eu-ES"/>
        </w:rPr>
        <w:t>Seguimiento, coordinación y evaluación del programa</w:t>
      </w:r>
    </w:p>
    <w:p w14:paraId="6BC5E50A" w14:textId="77777777" w:rsidR="0044657E" w:rsidRPr="006C1A68" w:rsidRDefault="0044657E" w:rsidP="002F6753">
      <w:pPr>
        <w:pStyle w:val="NormalWeb"/>
        <w:numPr>
          <w:ilvl w:val="0"/>
          <w:numId w:val="16"/>
        </w:numPr>
        <w:rPr>
          <w:rFonts w:ascii="Arial" w:hAnsi="Arial" w:cs="Arial"/>
          <w:b/>
          <w:bCs/>
          <w:sz w:val="22"/>
          <w:szCs w:val="22"/>
          <w:lang w:val="eu-ES"/>
        </w:rPr>
      </w:pPr>
      <w:r w:rsidRPr="006C1A68">
        <w:rPr>
          <w:rFonts w:ascii="Arial" w:hAnsi="Arial" w:cs="Arial"/>
          <w:b/>
          <w:bCs/>
          <w:sz w:val="22"/>
          <w:szCs w:val="22"/>
          <w:lang w:val="eu-ES"/>
        </w:rPr>
        <w:t>Medios personales adscritos al contrato</w:t>
      </w:r>
      <w:r w:rsidRPr="006C1A68">
        <w:rPr>
          <w:rFonts w:ascii="Arial" w:hAnsi="Arial" w:cs="Arial"/>
          <w:b/>
          <w:bCs/>
          <w:sz w:val="22"/>
          <w:szCs w:val="22"/>
          <w:lang w:val="eu-ES"/>
        </w:rPr>
        <w:br/>
        <w:t>9.1. Requisitos mínimos del personal adscrito</w:t>
      </w:r>
    </w:p>
    <w:p w14:paraId="21F0A752" w14:textId="77777777" w:rsidR="0044657E" w:rsidRPr="006C1A68" w:rsidRDefault="0044657E" w:rsidP="002F6753">
      <w:pPr>
        <w:pStyle w:val="NormalWeb"/>
        <w:numPr>
          <w:ilvl w:val="0"/>
          <w:numId w:val="16"/>
        </w:numPr>
        <w:rPr>
          <w:rFonts w:ascii="Arial" w:hAnsi="Arial" w:cs="Arial"/>
          <w:b/>
          <w:bCs/>
          <w:sz w:val="22"/>
          <w:szCs w:val="22"/>
          <w:lang w:val="eu-ES"/>
        </w:rPr>
      </w:pPr>
      <w:r w:rsidRPr="006C1A68">
        <w:rPr>
          <w:rFonts w:ascii="Arial" w:hAnsi="Arial" w:cs="Arial"/>
          <w:b/>
          <w:bCs/>
          <w:sz w:val="22"/>
          <w:szCs w:val="22"/>
          <w:lang w:val="eu-ES"/>
        </w:rPr>
        <w:t>Obligaciones de la empresa adjudicataria</w:t>
      </w:r>
    </w:p>
    <w:p w14:paraId="284FC3D7" w14:textId="77777777" w:rsidR="0044657E" w:rsidRPr="006C1A68" w:rsidRDefault="0044657E" w:rsidP="002F6753">
      <w:pPr>
        <w:pStyle w:val="NormalWeb"/>
        <w:numPr>
          <w:ilvl w:val="0"/>
          <w:numId w:val="16"/>
        </w:numPr>
        <w:rPr>
          <w:rFonts w:ascii="Arial" w:hAnsi="Arial" w:cs="Arial"/>
          <w:b/>
          <w:bCs/>
          <w:sz w:val="22"/>
          <w:szCs w:val="22"/>
          <w:lang w:val="eu-ES"/>
        </w:rPr>
      </w:pPr>
      <w:r w:rsidRPr="006C1A68">
        <w:rPr>
          <w:rFonts w:ascii="Arial" w:hAnsi="Arial" w:cs="Arial"/>
          <w:b/>
          <w:bCs/>
          <w:sz w:val="22"/>
          <w:szCs w:val="22"/>
          <w:lang w:val="eu-ES"/>
        </w:rPr>
        <w:t>Igualdad y uso no sexista del lenguaje</w:t>
      </w:r>
    </w:p>
    <w:p w14:paraId="1718DAC9" w14:textId="77777777" w:rsidR="0044657E" w:rsidRPr="006C1A68" w:rsidRDefault="0044657E" w:rsidP="002F6753">
      <w:pPr>
        <w:pStyle w:val="NormalWeb"/>
        <w:numPr>
          <w:ilvl w:val="0"/>
          <w:numId w:val="16"/>
        </w:numPr>
        <w:rPr>
          <w:rFonts w:ascii="Arial" w:hAnsi="Arial" w:cs="Arial"/>
          <w:b/>
          <w:bCs/>
          <w:sz w:val="22"/>
          <w:szCs w:val="22"/>
          <w:lang w:val="eu-ES"/>
        </w:rPr>
      </w:pPr>
      <w:r w:rsidRPr="006C1A68">
        <w:rPr>
          <w:rFonts w:ascii="Arial" w:hAnsi="Arial" w:cs="Arial"/>
          <w:b/>
          <w:bCs/>
          <w:sz w:val="22"/>
          <w:szCs w:val="22"/>
          <w:lang w:val="eu-ES"/>
        </w:rPr>
        <w:t>Propiedad de los trabajos y confidencialidad</w:t>
      </w:r>
    </w:p>
    <w:p w14:paraId="2F8E1608" w14:textId="77777777" w:rsidR="0044657E" w:rsidRPr="006C1A68" w:rsidRDefault="0044657E" w:rsidP="002F6753">
      <w:pPr>
        <w:pStyle w:val="NormalWeb"/>
        <w:numPr>
          <w:ilvl w:val="0"/>
          <w:numId w:val="16"/>
        </w:numPr>
        <w:rPr>
          <w:rFonts w:ascii="Arial" w:hAnsi="Arial" w:cs="Arial"/>
          <w:b/>
          <w:bCs/>
          <w:sz w:val="22"/>
          <w:szCs w:val="22"/>
          <w:lang w:val="eu-ES"/>
        </w:rPr>
      </w:pPr>
      <w:r w:rsidRPr="006C1A68">
        <w:rPr>
          <w:rFonts w:ascii="Arial" w:hAnsi="Arial" w:cs="Arial"/>
          <w:b/>
          <w:bCs/>
          <w:sz w:val="22"/>
          <w:szCs w:val="22"/>
          <w:lang w:val="eu-ES"/>
        </w:rPr>
        <w:t>Régimen lingüístico del contrato</w:t>
      </w:r>
    </w:p>
    <w:p w14:paraId="78EFEF8B" w14:textId="77777777" w:rsidR="0044657E" w:rsidRPr="006C1A68" w:rsidRDefault="0044657E" w:rsidP="002F6753">
      <w:pPr>
        <w:pStyle w:val="NormalWeb"/>
        <w:numPr>
          <w:ilvl w:val="0"/>
          <w:numId w:val="16"/>
        </w:numPr>
        <w:rPr>
          <w:rFonts w:ascii="Arial" w:hAnsi="Arial" w:cs="Arial"/>
          <w:b/>
          <w:bCs/>
          <w:sz w:val="22"/>
          <w:szCs w:val="22"/>
          <w:lang w:val="eu-ES"/>
        </w:rPr>
      </w:pPr>
      <w:r w:rsidRPr="006C1A68">
        <w:rPr>
          <w:rFonts w:ascii="Arial" w:hAnsi="Arial" w:cs="Arial"/>
          <w:b/>
          <w:bCs/>
          <w:sz w:val="22"/>
          <w:szCs w:val="22"/>
          <w:lang w:val="eu-ES"/>
        </w:rPr>
        <w:t>Igualdad, inclusión y diversidad</w:t>
      </w:r>
    </w:p>
    <w:p w14:paraId="27C5A201" w14:textId="77777777" w:rsidR="0044657E" w:rsidRPr="006C1A68" w:rsidRDefault="0044657E" w:rsidP="002F6753">
      <w:pPr>
        <w:pStyle w:val="NormalWeb"/>
        <w:numPr>
          <w:ilvl w:val="0"/>
          <w:numId w:val="16"/>
        </w:numPr>
        <w:rPr>
          <w:rFonts w:ascii="Arial" w:hAnsi="Arial" w:cs="Arial"/>
          <w:b/>
          <w:bCs/>
          <w:sz w:val="22"/>
          <w:szCs w:val="22"/>
          <w:lang w:val="eu-ES"/>
        </w:rPr>
      </w:pPr>
      <w:r w:rsidRPr="006C1A68">
        <w:rPr>
          <w:rFonts w:ascii="Arial" w:hAnsi="Arial" w:cs="Arial"/>
          <w:b/>
          <w:bCs/>
          <w:sz w:val="22"/>
          <w:szCs w:val="22"/>
          <w:lang w:val="eu-ES"/>
        </w:rPr>
        <w:t>Seguimiento, indicadores y entregables</w:t>
      </w:r>
    </w:p>
    <w:p w14:paraId="7292085A" w14:textId="77777777" w:rsidR="009E402A" w:rsidRPr="006C1A68" w:rsidRDefault="009E402A">
      <w:pPr>
        <w:rPr>
          <w:rFonts w:ascii="Arial" w:hAnsi="Arial" w:cs="Arial"/>
          <w:sz w:val="22"/>
          <w:szCs w:val="22"/>
          <w:lang w:val="eu-ES"/>
        </w:rPr>
      </w:pPr>
      <w:r w:rsidRPr="006C1A68">
        <w:rPr>
          <w:rFonts w:ascii="Arial" w:hAnsi="Arial" w:cs="Arial"/>
          <w:sz w:val="22"/>
          <w:szCs w:val="22"/>
          <w:lang w:val="eu-ES"/>
        </w:rPr>
        <w:br w:type="page"/>
      </w:r>
    </w:p>
    <w:p w14:paraId="63E4D99A" w14:textId="78E7E03A" w:rsidR="0044657E" w:rsidRPr="005C5416" w:rsidRDefault="0044657E">
      <w:pPr>
        <w:pStyle w:val="NormalWeb"/>
        <w:numPr>
          <w:ilvl w:val="0"/>
          <w:numId w:val="32"/>
        </w:numPr>
        <w:jc w:val="both"/>
        <w:rPr>
          <w:rFonts w:ascii="Arial" w:hAnsi="Arial" w:cs="Arial"/>
          <w:b/>
          <w:bCs/>
          <w:sz w:val="22"/>
          <w:szCs w:val="22"/>
          <w:lang w:val="es-ES_tradnl"/>
        </w:rPr>
      </w:pPr>
      <w:r w:rsidRPr="005C5416">
        <w:rPr>
          <w:rFonts w:ascii="Arial" w:hAnsi="Arial" w:cs="Arial"/>
          <w:b/>
          <w:bCs/>
          <w:sz w:val="22"/>
          <w:szCs w:val="22"/>
          <w:lang w:val="es-ES_tradnl"/>
        </w:rPr>
        <w:lastRenderedPageBreak/>
        <w:t>ANTECEDENTES</w:t>
      </w:r>
    </w:p>
    <w:p w14:paraId="5D7CCF98" w14:textId="77777777" w:rsidR="0044657E" w:rsidRPr="005C5416" w:rsidRDefault="0044657E"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Mancomunidad de Municipios de las Encartaciones, a través de su Servicio de Euskera y en ejercicio de la competencia propia reconocida en los artículos 7 y 17.26 de la Ley 2/2016, de 7 de abril, de Instituciones Locales de Euskadi, impulsa un programa dirigido a fomentar el uso del euskera entre la población infantil y juvenil en el ámbito deportivo.</w:t>
      </w:r>
    </w:p>
    <w:p w14:paraId="1834F494" w14:textId="5218093D" w:rsidR="0044657E" w:rsidRPr="005C5416" w:rsidRDefault="0044657E" w:rsidP="00F80AC0">
      <w:pPr>
        <w:pStyle w:val="NormalWeb"/>
        <w:jc w:val="both"/>
        <w:rPr>
          <w:rFonts w:ascii="Arial" w:hAnsi="Arial" w:cs="Arial"/>
          <w:sz w:val="22"/>
          <w:szCs w:val="22"/>
          <w:lang w:val="es-ES_tradnl"/>
        </w:rPr>
      </w:pPr>
      <w:r w:rsidRPr="005C5416">
        <w:rPr>
          <w:rFonts w:ascii="Arial" w:hAnsi="Arial" w:cs="Arial"/>
          <w:sz w:val="22"/>
          <w:szCs w:val="22"/>
          <w:lang w:val="es-ES_tradnl"/>
        </w:rPr>
        <w:t>El proyecto se integra en el Plan Estratégico del Euskera de la Mancomunidad</w:t>
      </w:r>
      <w:r w:rsidR="00BB2EAD" w:rsidRPr="005C5416">
        <w:rPr>
          <w:rFonts w:ascii="Arial" w:hAnsi="Arial" w:cs="Arial"/>
          <w:sz w:val="22"/>
          <w:szCs w:val="22"/>
          <w:lang w:val="es-ES_tradnl"/>
        </w:rPr>
        <w:t xml:space="preserve"> (Aroa) 2024-2027</w:t>
      </w:r>
      <w:r w:rsidRPr="005C5416">
        <w:rPr>
          <w:rFonts w:ascii="Arial" w:hAnsi="Arial" w:cs="Arial"/>
          <w:sz w:val="22"/>
          <w:szCs w:val="22"/>
          <w:lang w:val="es-ES_tradnl"/>
        </w:rPr>
        <w:t>, dentro de las líneas de actuación orientadas a incrementar los espacios de uso del euskera fuera del ámbito escolar.</w:t>
      </w:r>
    </w:p>
    <w:p w14:paraId="42979CFE" w14:textId="01D123A0" w:rsidR="0044657E" w:rsidRPr="005C5416" w:rsidRDefault="00A055F2" w:rsidP="00F80AC0">
      <w:pPr>
        <w:pStyle w:val="NormalWeb"/>
        <w:jc w:val="both"/>
        <w:rPr>
          <w:rFonts w:ascii="Arial" w:hAnsi="Arial" w:cs="Arial"/>
          <w:sz w:val="22"/>
          <w:szCs w:val="22"/>
          <w:lang w:val="es-ES_tradnl"/>
        </w:rPr>
      </w:pPr>
      <w:r w:rsidRPr="005C5416">
        <w:rPr>
          <w:rFonts w:ascii="Arial" w:hAnsi="Arial" w:cs="Arial"/>
          <w:sz w:val="22"/>
          <w:szCs w:val="22"/>
          <w:lang w:val="es-ES_tradnl"/>
        </w:rPr>
        <w:t xml:space="preserve">Gran parte de </w:t>
      </w:r>
      <w:r w:rsidR="00AA5F65" w:rsidRPr="005C5416">
        <w:rPr>
          <w:rFonts w:ascii="Arial" w:hAnsi="Arial" w:cs="Arial"/>
          <w:sz w:val="22"/>
          <w:szCs w:val="22"/>
          <w:lang w:val="es-ES_tradnl"/>
        </w:rPr>
        <w:t>la población infantil y juvenil</w:t>
      </w:r>
      <w:r w:rsidRPr="005C5416">
        <w:rPr>
          <w:rFonts w:ascii="Arial" w:hAnsi="Arial" w:cs="Arial"/>
          <w:sz w:val="22"/>
          <w:szCs w:val="22"/>
          <w:lang w:val="es-ES_tradnl"/>
        </w:rPr>
        <w:t xml:space="preserve"> adquiere el euskera en el sistema educativo,</w:t>
      </w:r>
      <w:r w:rsidR="00BC4E47" w:rsidRPr="005C5416">
        <w:rPr>
          <w:rFonts w:ascii="Arial" w:hAnsi="Arial" w:cs="Arial"/>
          <w:sz w:val="22"/>
          <w:szCs w:val="22"/>
          <w:lang w:val="es-ES_tradnl"/>
        </w:rPr>
        <w:t xml:space="preserve"> pero,</w:t>
      </w:r>
      <w:r w:rsidRPr="005C5416">
        <w:rPr>
          <w:rFonts w:ascii="Arial" w:hAnsi="Arial" w:cs="Arial"/>
          <w:sz w:val="22"/>
          <w:szCs w:val="22"/>
          <w:lang w:val="es-ES_tradnl"/>
        </w:rPr>
        <w:t xml:space="preserve"> fuera del entorno escolar las oportunidades reales de uso de la lengua son limitadas.</w:t>
      </w:r>
      <w:r w:rsidR="006B79AB" w:rsidRPr="005C5416">
        <w:rPr>
          <w:rFonts w:ascii="Arial" w:hAnsi="Arial" w:cs="Arial"/>
          <w:sz w:val="22"/>
          <w:szCs w:val="22"/>
          <w:lang w:val="es-ES_tradnl"/>
        </w:rPr>
        <w:t xml:space="preserve"> </w:t>
      </w:r>
      <w:r w:rsidR="0044657E" w:rsidRPr="005C5416">
        <w:rPr>
          <w:rFonts w:ascii="Arial" w:hAnsi="Arial" w:cs="Arial"/>
          <w:sz w:val="22"/>
          <w:szCs w:val="22"/>
          <w:lang w:val="es-ES_tradnl"/>
        </w:rPr>
        <w:t xml:space="preserve">La práctica deportiva constituye uno de los principales espacios de socialización de la población infantil y juvenil. </w:t>
      </w:r>
      <w:r w:rsidR="00725BD6" w:rsidRPr="005C5416">
        <w:rPr>
          <w:rFonts w:ascii="Arial" w:hAnsi="Arial" w:cs="Arial"/>
          <w:sz w:val="22"/>
          <w:szCs w:val="22"/>
          <w:lang w:val="es-ES_tradnl"/>
        </w:rPr>
        <w:t>De hecho,</w:t>
      </w:r>
      <w:r w:rsidR="00767798" w:rsidRPr="005C5416">
        <w:rPr>
          <w:rFonts w:ascii="Arial" w:hAnsi="Arial" w:cs="Arial"/>
          <w:sz w:val="22"/>
          <w:szCs w:val="22"/>
          <w:lang w:val="es-ES_tradnl"/>
        </w:rPr>
        <w:t xml:space="preserve"> el deporte hace de puente entre la escuela y la calle, es el camino entre el ámbito formal y el informal.</w:t>
      </w:r>
      <w:r w:rsidR="00FA79FC" w:rsidRPr="005C5416">
        <w:rPr>
          <w:rFonts w:ascii="Arial" w:hAnsi="Arial" w:cs="Arial"/>
          <w:sz w:val="22"/>
          <w:szCs w:val="22"/>
          <w:lang w:val="es-ES_tradnl"/>
        </w:rPr>
        <w:t xml:space="preserve"> </w:t>
      </w:r>
      <w:r w:rsidR="0044657E" w:rsidRPr="005C5416">
        <w:rPr>
          <w:rFonts w:ascii="Arial" w:hAnsi="Arial" w:cs="Arial"/>
          <w:sz w:val="22"/>
          <w:szCs w:val="22"/>
          <w:lang w:val="es-ES_tradnl"/>
        </w:rPr>
        <w:t>Por ello, el ámbito deportivo se considera estratégico para consolidar hábitos lingüísticos y favorecer el uso cotidiano del euskera.</w:t>
      </w:r>
    </w:p>
    <w:p w14:paraId="4D6EA433" w14:textId="77777777" w:rsidR="0044657E" w:rsidRPr="005C5416" w:rsidRDefault="0044657E" w:rsidP="00F80AC0">
      <w:pPr>
        <w:pStyle w:val="NormalWeb"/>
        <w:jc w:val="both"/>
        <w:rPr>
          <w:rFonts w:ascii="Arial" w:hAnsi="Arial" w:cs="Arial"/>
          <w:sz w:val="22"/>
          <w:szCs w:val="22"/>
          <w:lang w:val="es-ES_tradnl"/>
        </w:rPr>
      </w:pPr>
      <w:r w:rsidRPr="005C5416">
        <w:rPr>
          <w:rFonts w:ascii="Arial" w:hAnsi="Arial" w:cs="Arial"/>
          <w:sz w:val="22"/>
          <w:szCs w:val="22"/>
          <w:lang w:val="es-ES_tradnl"/>
        </w:rPr>
        <w:t>Asimismo, la Mancomunidad considera necesario continuar desarrollando actuaciones específicas de sensibilización, acompañamiento y asesoramiento a clubes y asociaciones deportivas, mediante personal especializado y con experiencia en normalización lingüística y dinamización sociocultural.</w:t>
      </w:r>
    </w:p>
    <w:p w14:paraId="289E0FE5" w14:textId="77777777" w:rsidR="0044657E" w:rsidRPr="005C5416" w:rsidRDefault="0044657E">
      <w:pPr>
        <w:pStyle w:val="NormalWeb"/>
        <w:numPr>
          <w:ilvl w:val="0"/>
          <w:numId w:val="17"/>
        </w:numPr>
        <w:jc w:val="both"/>
        <w:rPr>
          <w:rFonts w:ascii="Arial" w:hAnsi="Arial" w:cs="Arial"/>
          <w:b/>
          <w:bCs/>
          <w:sz w:val="22"/>
          <w:szCs w:val="22"/>
          <w:lang w:val="es-ES_tradnl"/>
        </w:rPr>
      </w:pPr>
      <w:r w:rsidRPr="005C5416">
        <w:rPr>
          <w:rFonts w:ascii="Arial" w:hAnsi="Arial" w:cs="Arial"/>
          <w:b/>
          <w:bCs/>
          <w:sz w:val="22"/>
          <w:szCs w:val="22"/>
          <w:lang w:val="es-ES_tradnl"/>
        </w:rPr>
        <w:t>OBJETO Y FINALIDAD DEL CONTRATO</w:t>
      </w:r>
    </w:p>
    <w:p w14:paraId="52D49616" w14:textId="256AD4B5" w:rsidR="0044657E" w:rsidRPr="005C5416" w:rsidRDefault="0044657E" w:rsidP="00C57D92">
      <w:pPr>
        <w:pStyle w:val="NormalWeb"/>
        <w:jc w:val="both"/>
        <w:rPr>
          <w:rFonts w:ascii="Arial" w:hAnsi="Arial" w:cs="Arial"/>
          <w:sz w:val="22"/>
          <w:szCs w:val="22"/>
          <w:lang w:val="es-ES_tradnl"/>
        </w:rPr>
      </w:pPr>
      <w:r w:rsidRPr="005C5416">
        <w:rPr>
          <w:rFonts w:ascii="Arial" w:hAnsi="Arial" w:cs="Arial"/>
          <w:sz w:val="22"/>
          <w:szCs w:val="22"/>
          <w:lang w:val="es-ES_tradnl"/>
        </w:rPr>
        <w:t>El objeto del presente contrato es la prestación del servicio de diseño, gestión, coordinación y desarrollo de un programa de fomento del uso del euskera en los clubes y asociaciones deportivas de los municipios integrantes de la Mancomunidad de las Encartaciones.</w:t>
      </w:r>
      <w:r w:rsidR="00B51B3E" w:rsidRPr="005C5416">
        <w:rPr>
          <w:rFonts w:asciiTheme="minorHAnsi" w:hAnsiTheme="minorHAnsi" w:cstheme="minorBidi"/>
          <w:lang w:val="es-ES_tradnl"/>
        </w:rPr>
        <w:t xml:space="preserve"> </w:t>
      </w:r>
      <w:r w:rsidR="00B51B3E" w:rsidRPr="005C5416">
        <w:rPr>
          <w:rFonts w:ascii="Arial" w:hAnsi="Arial" w:cs="Arial"/>
          <w:sz w:val="22"/>
          <w:szCs w:val="22"/>
          <w:lang w:val="es-ES_tradnl"/>
        </w:rPr>
        <w:t xml:space="preserve">para </w:t>
      </w:r>
      <w:r w:rsidR="00CE67B6" w:rsidRPr="005C5416">
        <w:rPr>
          <w:rFonts w:ascii="Arial" w:hAnsi="Arial" w:cs="Arial"/>
          <w:sz w:val="22"/>
          <w:szCs w:val="22"/>
          <w:lang w:val="es-ES_tradnl"/>
        </w:rPr>
        <w:t xml:space="preserve">ofrecer a la población infantil y juvenil la oportunidad de hablar en euskera </w:t>
      </w:r>
      <w:r w:rsidR="00B51B3E" w:rsidRPr="005C5416">
        <w:rPr>
          <w:rFonts w:ascii="Arial" w:hAnsi="Arial" w:cs="Arial"/>
          <w:sz w:val="22"/>
          <w:szCs w:val="22"/>
          <w:lang w:val="es-ES_tradnl"/>
        </w:rPr>
        <w:t>en el deporte que practican.</w:t>
      </w:r>
    </w:p>
    <w:p w14:paraId="68255B5C" w14:textId="17BD0344" w:rsidR="0044657E" w:rsidRDefault="0044657E" w:rsidP="31BD5104">
      <w:pPr>
        <w:pStyle w:val="NormalWeb"/>
        <w:jc w:val="both"/>
        <w:rPr>
          <w:rFonts w:ascii="Arial" w:hAnsi="Arial" w:cs="Arial"/>
          <w:sz w:val="22"/>
          <w:szCs w:val="22"/>
        </w:rPr>
      </w:pPr>
      <w:r w:rsidRPr="31BD5104">
        <w:rPr>
          <w:rFonts w:ascii="Arial" w:hAnsi="Arial" w:cs="Arial"/>
          <w:sz w:val="22"/>
          <w:szCs w:val="22"/>
        </w:rPr>
        <w:t>La finalidad del contrato es incrementar el uso del euskera en las actividades deportivas desarrolladas por la población infantil y juvenil, f</w:t>
      </w:r>
      <w:r w:rsidR="5B30FAC4" w:rsidRPr="31BD5104">
        <w:rPr>
          <w:rFonts w:ascii="Arial" w:hAnsi="Arial" w:cs="Arial"/>
          <w:sz w:val="22"/>
          <w:szCs w:val="22"/>
        </w:rPr>
        <w:t>omentando</w:t>
      </w:r>
      <w:r w:rsidRPr="31BD5104">
        <w:rPr>
          <w:rFonts w:ascii="Arial" w:hAnsi="Arial" w:cs="Arial"/>
          <w:sz w:val="22"/>
          <w:szCs w:val="22"/>
        </w:rPr>
        <w:t xml:space="preserve"> </w:t>
      </w:r>
      <w:r w:rsidR="68D06072" w:rsidRPr="31BD5104">
        <w:rPr>
          <w:rFonts w:ascii="Arial" w:hAnsi="Arial" w:cs="Arial"/>
          <w:sz w:val="22"/>
          <w:szCs w:val="22"/>
        </w:rPr>
        <w:t>el uso</w:t>
      </w:r>
      <w:r w:rsidRPr="31BD5104">
        <w:rPr>
          <w:rFonts w:ascii="Arial" w:hAnsi="Arial" w:cs="Arial"/>
          <w:sz w:val="22"/>
          <w:szCs w:val="22"/>
        </w:rPr>
        <w:t xml:space="preserve"> progresiv</w:t>
      </w:r>
      <w:r w:rsidR="0BB666C3" w:rsidRPr="31BD5104">
        <w:rPr>
          <w:rFonts w:ascii="Arial" w:hAnsi="Arial" w:cs="Arial"/>
          <w:sz w:val="22"/>
          <w:szCs w:val="22"/>
        </w:rPr>
        <w:t>o</w:t>
      </w:r>
      <w:r w:rsidRPr="31BD5104">
        <w:rPr>
          <w:rFonts w:ascii="Arial" w:hAnsi="Arial" w:cs="Arial"/>
          <w:sz w:val="22"/>
          <w:szCs w:val="22"/>
        </w:rPr>
        <w:t xml:space="preserve"> del euskera en entrenamientos, competiciones</w:t>
      </w:r>
      <w:r w:rsidR="5AE445E1" w:rsidRPr="31BD5104">
        <w:rPr>
          <w:rFonts w:ascii="Arial" w:hAnsi="Arial" w:cs="Arial"/>
          <w:sz w:val="22"/>
          <w:szCs w:val="22"/>
        </w:rPr>
        <w:t xml:space="preserve"> deportivas</w:t>
      </w:r>
      <w:r w:rsidRPr="31BD5104">
        <w:rPr>
          <w:rFonts w:ascii="Arial" w:hAnsi="Arial" w:cs="Arial"/>
          <w:sz w:val="22"/>
          <w:szCs w:val="22"/>
        </w:rPr>
        <w:t>, comunicaciones internas y externas, actividades complementarias y relaciones vinculadas al ámbito deportivo.</w:t>
      </w:r>
    </w:p>
    <w:p w14:paraId="3E40B0BF" w14:textId="77777777" w:rsidR="0044657E" w:rsidRPr="005C5416" w:rsidRDefault="0044657E">
      <w:pPr>
        <w:pStyle w:val="NormalWeb"/>
        <w:numPr>
          <w:ilvl w:val="0"/>
          <w:numId w:val="18"/>
        </w:numPr>
        <w:jc w:val="both"/>
        <w:rPr>
          <w:rFonts w:ascii="Arial" w:hAnsi="Arial" w:cs="Arial"/>
          <w:b/>
          <w:bCs/>
          <w:sz w:val="22"/>
          <w:szCs w:val="22"/>
          <w:lang w:val="es-ES_tradnl"/>
        </w:rPr>
      </w:pPr>
      <w:r w:rsidRPr="005C5416">
        <w:rPr>
          <w:rFonts w:ascii="Arial" w:hAnsi="Arial" w:cs="Arial"/>
          <w:b/>
          <w:bCs/>
          <w:sz w:val="22"/>
          <w:szCs w:val="22"/>
          <w:lang w:val="es-ES_tradnl"/>
        </w:rPr>
        <w:t>OBJETIVOS DEL PROGRAMA</w:t>
      </w:r>
    </w:p>
    <w:p w14:paraId="52C95C43" w14:textId="77777777" w:rsidR="0044657E" w:rsidRPr="005C5416" w:rsidRDefault="0044657E" w:rsidP="00F80AC0">
      <w:pPr>
        <w:pStyle w:val="NormalWeb"/>
        <w:jc w:val="both"/>
        <w:rPr>
          <w:rFonts w:ascii="Arial" w:hAnsi="Arial" w:cs="Arial"/>
          <w:sz w:val="22"/>
          <w:szCs w:val="22"/>
          <w:lang w:val="es-ES_tradnl"/>
        </w:rPr>
      </w:pPr>
      <w:r w:rsidRPr="005C5416">
        <w:rPr>
          <w:rFonts w:ascii="Arial" w:hAnsi="Arial" w:cs="Arial"/>
          <w:sz w:val="22"/>
          <w:szCs w:val="22"/>
          <w:lang w:val="es-ES_tradnl"/>
        </w:rPr>
        <w:t>El programa deberá perseguir, como mínimo, los siguientes objetivos:</w:t>
      </w:r>
    </w:p>
    <w:p w14:paraId="11E55E1E" w14:textId="0393ED06" w:rsidR="0044657E" w:rsidRPr="005C5416" w:rsidRDefault="0044657E" w:rsidP="00BA4FCC">
      <w:pPr>
        <w:pStyle w:val="NormalWeb"/>
        <w:numPr>
          <w:ilvl w:val="1"/>
          <w:numId w:val="36"/>
        </w:numPr>
        <w:jc w:val="both"/>
        <w:rPr>
          <w:rFonts w:ascii="Arial" w:hAnsi="Arial" w:cs="Arial"/>
          <w:sz w:val="22"/>
          <w:szCs w:val="22"/>
          <w:lang w:val="es-ES_tradnl"/>
        </w:rPr>
      </w:pPr>
      <w:r w:rsidRPr="005C5416">
        <w:rPr>
          <w:rFonts w:ascii="Arial" w:hAnsi="Arial" w:cs="Arial"/>
          <w:sz w:val="22"/>
          <w:szCs w:val="22"/>
          <w:lang w:val="es-ES_tradnl"/>
        </w:rPr>
        <w:t>Fomentar y aumentar el uso y la presencia del euskera en los clubes y asociaciones deportivas de Enkarterri</w:t>
      </w:r>
      <w:r w:rsidR="00E124FA">
        <w:rPr>
          <w:rFonts w:ascii="Arial" w:hAnsi="Arial" w:cs="Arial"/>
          <w:sz w:val="22"/>
          <w:szCs w:val="22"/>
          <w:lang w:val="es-ES_tradnl"/>
        </w:rPr>
        <w:t xml:space="preserve"> </w:t>
      </w:r>
      <w:r w:rsidR="00E124FA" w:rsidRPr="00E124FA">
        <w:rPr>
          <w:rFonts w:ascii="Arial" w:hAnsi="Arial" w:cs="Arial"/>
          <w:sz w:val="22"/>
          <w:szCs w:val="22"/>
          <w:lang w:val="es-ES_tradnl"/>
        </w:rPr>
        <w:t>tanto en los entrenamientos, partidos y actividades deportivas como en el resto de los eventos públicos</w:t>
      </w:r>
      <w:r w:rsidRPr="005C5416">
        <w:rPr>
          <w:rFonts w:ascii="Arial" w:hAnsi="Arial" w:cs="Arial"/>
          <w:sz w:val="22"/>
          <w:szCs w:val="22"/>
          <w:lang w:val="es-ES_tradnl"/>
        </w:rPr>
        <w:t>.</w:t>
      </w:r>
    </w:p>
    <w:p w14:paraId="068D66A8" w14:textId="5CF8B0EE" w:rsidR="0044657E" w:rsidRPr="005C5416" w:rsidRDefault="0044657E" w:rsidP="00BA4FCC">
      <w:pPr>
        <w:pStyle w:val="NormalWeb"/>
        <w:numPr>
          <w:ilvl w:val="1"/>
          <w:numId w:val="36"/>
        </w:numPr>
        <w:jc w:val="both"/>
        <w:rPr>
          <w:rFonts w:ascii="Arial" w:hAnsi="Arial" w:cs="Arial"/>
          <w:sz w:val="22"/>
          <w:szCs w:val="22"/>
        </w:rPr>
      </w:pPr>
      <w:r w:rsidRPr="31BD5104">
        <w:rPr>
          <w:rFonts w:ascii="Arial" w:hAnsi="Arial" w:cs="Arial"/>
          <w:sz w:val="22"/>
          <w:szCs w:val="22"/>
        </w:rPr>
        <w:t xml:space="preserve">Ofrecer asesoramiento técnico y acompañamiento a los clubes deportivos </w:t>
      </w:r>
      <w:r w:rsidR="007210DC" w:rsidRPr="31BD5104">
        <w:rPr>
          <w:rFonts w:ascii="Arial" w:hAnsi="Arial" w:cs="Arial"/>
          <w:sz w:val="22"/>
          <w:szCs w:val="22"/>
        </w:rPr>
        <w:t>para que puedan ir implementando, paulatinamente de forma cada vez más autónoma, las medidas acordadas.</w:t>
      </w:r>
    </w:p>
    <w:p w14:paraId="79A80236" w14:textId="4BA88BAD" w:rsidR="0044657E" w:rsidRPr="005C5416" w:rsidRDefault="0044657E" w:rsidP="00BA4FCC">
      <w:pPr>
        <w:pStyle w:val="NormalWeb"/>
        <w:numPr>
          <w:ilvl w:val="1"/>
          <w:numId w:val="36"/>
        </w:numPr>
        <w:jc w:val="both"/>
        <w:rPr>
          <w:rFonts w:ascii="Arial" w:hAnsi="Arial" w:cs="Arial"/>
          <w:sz w:val="22"/>
          <w:szCs w:val="22"/>
          <w:lang w:val="es-ES_tradnl"/>
        </w:rPr>
      </w:pPr>
      <w:r w:rsidRPr="005C5416">
        <w:rPr>
          <w:rFonts w:ascii="Arial" w:hAnsi="Arial" w:cs="Arial"/>
          <w:sz w:val="22"/>
          <w:szCs w:val="22"/>
          <w:lang w:val="es-ES_tradnl"/>
        </w:rPr>
        <w:t>Promover una actitud favorable hacia el euskera entre deportistas, entrenadores y entrenadoras, familias y órganos directivos.</w:t>
      </w:r>
    </w:p>
    <w:p w14:paraId="499A9821" w14:textId="1C03574C" w:rsidR="00AB560E" w:rsidRPr="00AB560E" w:rsidRDefault="0044657E" w:rsidP="00BA4FCC">
      <w:pPr>
        <w:pStyle w:val="NormalWeb"/>
        <w:numPr>
          <w:ilvl w:val="1"/>
          <w:numId w:val="36"/>
        </w:numPr>
        <w:jc w:val="both"/>
        <w:rPr>
          <w:rFonts w:ascii="Arial" w:hAnsi="Arial" w:cs="Arial"/>
          <w:sz w:val="22"/>
          <w:szCs w:val="22"/>
        </w:rPr>
      </w:pPr>
      <w:r w:rsidRPr="005C5416">
        <w:rPr>
          <w:rFonts w:ascii="Arial" w:hAnsi="Arial" w:cs="Arial"/>
          <w:sz w:val="22"/>
          <w:szCs w:val="22"/>
          <w:lang w:val="es-ES_tradnl"/>
        </w:rPr>
        <w:t xml:space="preserve">Incrementar el uso oral y escrito del euskera </w:t>
      </w:r>
      <w:r w:rsidR="00AB560E" w:rsidRPr="00AB560E">
        <w:rPr>
          <w:rFonts w:ascii="Arial" w:hAnsi="Arial" w:cs="Arial"/>
          <w:sz w:val="22"/>
          <w:szCs w:val="22"/>
        </w:rPr>
        <w:t>tanto en las comunicaciones oficiales externas (carteles, propaganda, redes sociales) como en las internas (con familias, socios/as, deportistas…).</w:t>
      </w:r>
    </w:p>
    <w:p w14:paraId="66CB3F05" w14:textId="4738C438" w:rsidR="00D047F7" w:rsidRPr="00D047F7" w:rsidRDefault="00D047F7" w:rsidP="00BA4FCC">
      <w:pPr>
        <w:pStyle w:val="NormalWeb"/>
        <w:numPr>
          <w:ilvl w:val="1"/>
          <w:numId w:val="36"/>
        </w:numPr>
        <w:jc w:val="both"/>
        <w:rPr>
          <w:rFonts w:ascii="Arial" w:hAnsi="Arial" w:cs="Arial"/>
          <w:sz w:val="22"/>
          <w:szCs w:val="22"/>
        </w:rPr>
      </w:pPr>
      <w:r w:rsidRPr="31BD5104">
        <w:rPr>
          <w:rFonts w:ascii="Arial" w:hAnsi="Arial" w:cs="Arial"/>
          <w:sz w:val="22"/>
          <w:szCs w:val="22"/>
        </w:rPr>
        <w:lastRenderedPageBreak/>
        <w:t xml:space="preserve">Aumentar el uso del euskera por parte de los niños/as y jóvenes, contribuyendo a mejorar la expresión oral y poniendo en práctica las competencias lingüísticas </w:t>
      </w:r>
      <w:r w:rsidR="5422B87D" w:rsidRPr="31BD5104">
        <w:rPr>
          <w:rFonts w:ascii="Arial" w:hAnsi="Arial" w:cs="Arial"/>
          <w:sz w:val="22"/>
          <w:szCs w:val="22"/>
        </w:rPr>
        <w:t xml:space="preserve">mediante </w:t>
      </w:r>
      <w:r w:rsidRPr="31BD5104">
        <w:rPr>
          <w:rFonts w:ascii="Arial" w:hAnsi="Arial" w:cs="Arial"/>
          <w:sz w:val="22"/>
          <w:szCs w:val="22"/>
        </w:rPr>
        <w:t>experiencia</w:t>
      </w:r>
      <w:r w:rsidR="4EEF7D89" w:rsidRPr="31BD5104">
        <w:rPr>
          <w:rFonts w:ascii="Arial" w:hAnsi="Arial" w:cs="Arial"/>
          <w:sz w:val="22"/>
          <w:szCs w:val="22"/>
        </w:rPr>
        <w:t>s</w:t>
      </w:r>
      <w:r w:rsidRPr="31BD5104">
        <w:rPr>
          <w:rFonts w:ascii="Arial" w:hAnsi="Arial" w:cs="Arial"/>
          <w:sz w:val="22"/>
          <w:szCs w:val="22"/>
        </w:rPr>
        <w:t xml:space="preserve"> real</w:t>
      </w:r>
      <w:r w:rsidR="3E2667AE" w:rsidRPr="31BD5104">
        <w:rPr>
          <w:rFonts w:ascii="Arial" w:hAnsi="Arial" w:cs="Arial"/>
          <w:sz w:val="22"/>
          <w:szCs w:val="22"/>
        </w:rPr>
        <w:t>es</w:t>
      </w:r>
      <w:r w:rsidRPr="31BD5104">
        <w:rPr>
          <w:rFonts w:ascii="Arial" w:hAnsi="Arial" w:cs="Arial"/>
          <w:sz w:val="22"/>
          <w:szCs w:val="22"/>
        </w:rPr>
        <w:t>.</w:t>
      </w:r>
    </w:p>
    <w:p w14:paraId="7959B956" w14:textId="67CC685D" w:rsidR="0044657E" w:rsidRPr="005C5416" w:rsidRDefault="0044657E" w:rsidP="00BA4FCC">
      <w:pPr>
        <w:pStyle w:val="NormalWeb"/>
        <w:numPr>
          <w:ilvl w:val="1"/>
          <w:numId w:val="36"/>
        </w:numPr>
        <w:jc w:val="both"/>
        <w:rPr>
          <w:rFonts w:ascii="Arial" w:hAnsi="Arial" w:cs="Arial"/>
          <w:sz w:val="22"/>
          <w:szCs w:val="22"/>
        </w:rPr>
      </w:pPr>
      <w:r w:rsidRPr="77BB0CC8">
        <w:rPr>
          <w:rFonts w:ascii="Arial" w:hAnsi="Arial" w:cs="Arial"/>
          <w:sz w:val="22"/>
          <w:szCs w:val="22"/>
        </w:rPr>
        <w:t xml:space="preserve">Incrementar el prestigio social del euskera en el ámbito deportivo </w:t>
      </w:r>
      <w:r w:rsidR="00FB0EEC" w:rsidRPr="77BB0CC8">
        <w:rPr>
          <w:rFonts w:ascii="Arial" w:hAnsi="Arial" w:cs="Arial"/>
          <w:sz w:val="22"/>
          <w:szCs w:val="22"/>
        </w:rPr>
        <w:t>destacando la</w:t>
      </w:r>
      <w:r w:rsidR="00F74F3D" w:rsidRPr="77BB0CC8">
        <w:rPr>
          <w:rFonts w:ascii="Arial" w:hAnsi="Arial" w:cs="Arial"/>
          <w:sz w:val="22"/>
          <w:szCs w:val="22"/>
        </w:rPr>
        <w:t>s costumbres lingüísticas de deportistas y entrenadores y entrenadoras</w:t>
      </w:r>
      <w:r w:rsidR="000275B4" w:rsidRPr="77BB0CC8">
        <w:rPr>
          <w:rFonts w:ascii="Arial" w:hAnsi="Arial" w:cs="Arial"/>
          <w:sz w:val="22"/>
          <w:szCs w:val="22"/>
        </w:rPr>
        <w:t xml:space="preserve"> que </w:t>
      </w:r>
      <w:r w:rsidR="007E298A" w:rsidRPr="77BB0CC8">
        <w:rPr>
          <w:rFonts w:ascii="Arial" w:hAnsi="Arial" w:cs="Arial"/>
          <w:sz w:val="22"/>
          <w:szCs w:val="22"/>
        </w:rPr>
        <w:t>llevan a cabo</w:t>
      </w:r>
      <w:r w:rsidRPr="77BB0CC8">
        <w:rPr>
          <w:rFonts w:ascii="Arial" w:hAnsi="Arial" w:cs="Arial"/>
          <w:sz w:val="22"/>
          <w:szCs w:val="22"/>
        </w:rPr>
        <w:t xml:space="preserve"> buenas prácticas y</w:t>
      </w:r>
      <w:r w:rsidR="000275B4" w:rsidRPr="77BB0CC8">
        <w:rPr>
          <w:rFonts w:ascii="Arial" w:hAnsi="Arial" w:cs="Arial"/>
          <w:sz w:val="22"/>
          <w:szCs w:val="22"/>
        </w:rPr>
        <w:t xml:space="preserve"> dando a conocer</w:t>
      </w:r>
      <w:r w:rsidRPr="77BB0CC8">
        <w:rPr>
          <w:rFonts w:ascii="Arial" w:hAnsi="Arial" w:cs="Arial"/>
          <w:sz w:val="22"/>
          <w:szCs w:val="22"/>
        </w:rPr>
        <w:t xml:space="preserve"> referentes positivos.</w:t>
      </w:r>
    </w:p>
    <w:p w14:paraId="022800C5" w14:textId="27CCB7B1" w:rsidR="0044657E" w:rsidRPr="005C5416" w:rsidRDefault="0044657E" w:rsidP="00BA4FCC">
      <w:pPr>
        <w:pStyle w:val="NormalWeb"/>
        <w:numPr>
          <w:ilvl w:val="1"/>
          <w:numId w:val="36"/>
        </w:numPr>
        <w:jc w:val="both"/>
        <w:rPr>
          <w:rFonts w:ascii="Arial" w:hAnsi="Arial" w:cs="Arial"/>
          <w:sz w:val="22"/>
          <w:szCs w:val="22"/>
          <w:lang w:val="es-ES_tradnl"/>
        </w:rPr>
      </w:pPr>
      <w:r w:rsidRPr="005C5416">
        <w:rPr>
          <w:rFonts w:ascii="Arial" w:hAnsi="Arial" w:cs="Arial"/>
          <w:sz w:val="22"/>
          <w:szCs w:val="22"/>
          <w:lang w:val="es-ES_tradnl"/>
        </w:rPr>
        <w:t>Incorporar la perspectiva de género en el desarrollo del programa, promoviendo relaciones igualitarias y rechazando cualquier tipo de discriminación.</w:t>
      </w:r>
    </w:p>
    <w:p w14:paraId="53B24807" w14:textId="77777777" w:rsidR="0044657E" w:rsidRPr="005C5416" w:rsidRDefault="0044657E">
      <w:pPr>
        <w:pStyle w:val="NormalWeb"/>
        <w:numPr>
          <w:ilvl w:val="0"/>
          <w:numId w:val="19"/>
        </w:numPr>
        <w:jc w:val="both"/>
        <w:rPr>
          <w:rFonts w:ascii="Arial" w:hAnsi="Arial" w:cs="Arial"/>
          <w:b/>
          <w:bCs/>
          <w:sz w:val="22"/>
          <w:szCs w:val="22"/>
          <w:lang w:val="es-ES_tradnl"/>
        </w:rPr>
      </w:pPr>
      <w:r w:rsidRPr="005C5416">
        <w:rPr>
          <w:rFonts w:ascii="Arial" w:hAnsi="Arial" w:cs="Arial"/>
          <w:b/>
          <w:bCs/>
          <w:sz w:val="22"/>
          <w:szCs w:val="22"/>
          <w:lang w:val="es-ES_tradnl"/>
        </w:rPr>
        <w:t>PERSONAS DESTINATARIAS</w:t>
      </w:r>
    </w:p>
    <w:p w14:paraId="798212CD" w14:textId="77777777" w:rsidR="0044657E" w:rsidRPr="005C5416" w:rsidRDefault="0044657E" w:rsidP="00F80AC0">
      <w:pPr>
        <w:pStyle w:val="NormalWeb"/>
        <w:jc w:val="both"/>
        <w:rPr>
          <w:rFonts w:ascii="Arial" w:hAnsi="Arial" w:cs="Arial"/>
          <w:sz w:val="22"/>
          <w:szCs w:val="22"/>
          <w:lang w:val="es-ES_tradnl"/>
        </w:rPr>
      </w:pPr>
      <w:r w:rsidRPr="005C5416">
        <w:rPr>
          <w:rFonts w:ascii="Arial" w:hAnsi="Arial" w:cs="Arial"/>
          <w:sz w:val="22"/>
          <w:szCs w:val="22"/>
          <w:lang w:val="es-ES_tradnl"/>
        </w:rPr>
        <w:t>El programa estará dirigido a clubes y asociaciones deportivas de los municipios integrantes de la Mancomunidad que dispongan de grupos infantiles o juveniles.</w:t>
      </w:r>
    </w:p>
    <w:p w14:paraId="0E1846A6" w14:textId="77777777" w:rsidR="0044657E" w:rsidRPr="005C5416" w:rsidRDefault="0044657E" w:rsidP="00F80AC0">
      <w:pPr>
        <w:pStyle w:val="NormalWeb"/>
        <w:jc w:val="both"/>
        <w:rPr>
          <w:rFonts w:ascii="Arial" w:hAnsi="Arial" w:cs="Arial"/>
          <w:sz w:val="22"/>
          <w:szCs w:val="22"/>
          <w:lang w:val="es-ES_tradnl"/>
        </w:rPr>
      </w:pPr>
      <w:r w:rsidRPr="005C5416">
        <w:rPr>
          <w:rFonts w:ascii="Arial" w:hAnsi="Arial" w:cs="Arial"/>
          <w:sz w:val="22"/>
          <w:szCs w:val="22"/>
          <w:lang w:val="es-ES_tradnl"/>
        </w:rPr>
        <w:t>Asimismo, serán destinatarias indirectas del programa las siguientes personas:</w:t>
      </w:r>
    </w:p>
    <w:p w14:paraId="545B11AA" w14:textId="398CFDE6" w:rsidR="0044657E" w:rsidRPr="005C5416" w:rsidRDefault="0044657E" w:rsidP="00232058">
      <w:pPr>
        <w:pStyle w:val="NormalWeb"/>
        <w:rPr>
          <w:rFonts w:ascii="Arial" w:hAnsi="Arial" w:cs="Arial"/>
          <w:sz w:val="22"/>
          <w:szCs w:val="22"/>
        </w:rPr>
      </w:pPr>
      <w:r w:rsidRPr="31BD5104">
        <w:rPr>
          <w:rFonts w:ascii="Arial" w:hAnsi="Arial" w:cs="Arial"/>
          <w:sz w:val="22"/>
          <w:szCs w:val="22"/>
        </w:rPr>
        <w:t>a) Deportistas.</w:t>
      </w:r>
      <w:r>
        <w:br/>
      </w:r>
      <w:r w:rsidRPr="31BD5104">
        <w:rPr>
          <w:rFonts w:ascii="Arial" w:hAnsi="Arial" w:cs="Arial"/>
          <w:sz w:val="22"/>
          <w:szCs w:val="22"/>
        </w:rPr>
        <w:t>b) Entrenadores y entrenadoras.</w:t>
      </w:r>
      <w:r>
        <w:br/>
      </w:r>
      <w:r w:rsidRPr="31BD5104">
        <w:rPr>
          <w:rFonts w:ascii="Arial" w:hAnsi="Arial" w:cs="Arial"/>
          <w:sz w:val="22"/>
          <w:szCs w:val="22"/>
        </w:rPr>
        <w:t>c) Personas integrantes de</w:t>
      </w:r>
      <w:r w:rsidR="76848AF8" w:rsidRPr="31BD5104">
        <w:rPr>
          <w:rFonts w:ascii="Arial" w:hAnsi="Arial" w:cs="Arial"/>
          <w:sz w:val="22"/>
          <w:szCs w:val="22"/>
        </w:rPr>
        <w:t xml:space="preserve"> las</w:t>
      </w:r>
      <w:r w:rsidRPr="31BD5104">
        <w:rPr>
          <w:rFonts w:ascii="Arial" w:hAnsi="Arial" w:cs="Arial"/>
          <w:sz w:val="22"/>
          <w:szCs w:val="22"/>
        </w:rPr>
        <w:t xml:space="preserve"> juntas directivas.</w:t>
      </w:r>
      <w:r>
        <w:br/>
      </w:r>
      <w:r w:rsidRPr="31BD5104">
        <w:rPr>
          <w:rFonts w:ascii="Arial" w:hAnsi="Arial" w:cs="Arial"/>
          <w:sz w:val="22"/>
          <w:szCs w:val="22"/>
        </w:rPr>
        <w:t>d) Familias.</w:t>
      </w:r>
    </w:p>
    <w:p w14:paraId="44C18BE9" w14:textId="77777777" w:rsidR="0044657E" w:rsidRPr="005C5416" w:rsidRDefault="0044657E" w:rsidP="00F80AC0">
      <w:pPr>
        <w:pStyle w:val="NormalWeb"/>
        <w:jc w:val="both"/>
        <w:rPr>
          <w:rFonts w:ascii="Arial" w:hAnsi="Arial" w:cs="Arial"/>
          <w:sz w:val="22"/>
          <w:szCs w:val="22"/>
          <w:lang w:val="es-ES_tradnl"/>
        </w:rPr>
      </w:pPr>
      <w:r w:rsidRPr="005C5416">
        <w:rPr>
          <w:rFonts w:ascii="Arial" w:hAnsi="Arial" w:cs="Arial"/>
          <w:sz w:val="22"/>
          <w:szCs w:val="22"/>
          <w:lang w:val="es-ES_tradnl"/>
        </w:rPr>
        <w:t>Se priorizarán las actuaciones vinculadas al deporte escolar.</w:t>
      </w:r>
    </w:p>
    <w:p w14:paraId="50214BBA" w14:textId="77777777" w:rsidR="0044657E" w:rsidRPr="005C5416" w:rsidRDefault="0044657E" w:rsidP="00F80AC0">
      <w:pPr>
        <w:pStyle w:val="NormalWeb"/>
        <w:jc w:val="both"/>
        <w:rPr>
          <w:rFonts w:ascii="Arial" w:hAnsi="Arial" w:cs="Arial"/>
          <w:sz w:val="22"/>
          <w:szCs w:val="22"/>
          <w:lang w:val="es-ES_tradnl"/>
        </w:rPr>
      </w:pPr>
      <w:r w:rsidRPr="005C5416">
        <w:rPr>
          <w:rFonts w:ascii="Arial" w:hAnsi="Arial" w:cs="Arial"/>
          <w:sz w:val="22"/>
          <w:szCs w:val="22"/>
          <w:lang w:val="es-ES_tradnl"/>
        </w:rPr>
        <w:t>El programa se desarrollará en un mínimo de seis (6) clubes y un máximo de ocho (8), que serán determinados por el Servicio de Euskera de la Mancomunidad en coordinación con la empresa adjudicataria.</w:t>
      </w:r>
    </w:p>
    <w:p w14:paraId="6FF4FE40" w14:textId="77777777" w:rsidR="0044657E" w:rsidRPr="005C5416" w:rsidRDefault="0044657E" w:rsidP="00285031">
      <w:pPr>
        <w:pStyle w:val="NormalWeb"/>
        <w:numPr>
          <w:ilvl w:val="0"/>
          <w:numId w:val="21"/>
        </w:numPr>
        <w:jc w:val="both"/>
        <w:rPr>
          <w:rFonts w:ascii="Arial" w:hAnsi="Arial" w:cs="Arial"/>
          <w:b/>
          <w:bCs/>
          <w:sz w:val="22"/>
          <w:szCs w:val="22"/>
          <w:lang w:val="es-ES_tradnl"/>
        </w:rPr>
      </w:pPr>
      <w:r w:rsidRPr="005C5416">
        <w:rPr>
          <w:rFonts w:ascii="Arial" w:hAnsi="Arial" w:cs="Arial"/>
          <w:b/>
          <w:bCs/>
          <w:sz w:val="22"/>
          <w:szCs w:val="22"/>
          <w:lang w:val="es-ES_tradnl"/>
        </w:rPr>
        <w:t>CARACTERÍSTICAS Y ALCANCE DEL SERVICIO</w:t>
      </w:r>
    </w:p>
    <w:p w14:paraId="24CAC421" w14:textId="77777777" w:rsidR="0044657E" w:rsidRPr="005C5416" w:rsidRDefault="0044657E"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empresa adjudicataria deberá diseñar, organizar, coordinar y ejecutar un programa integral de dinamización lingüística en el ámbito deportivo, adaptado a la realidad y necesidades de cada club participante.</w:t>
      </w:r>
    </w:p>
    <w:p w14:paraId="11D2E89A" w14:textId="77777777" w:rsidR="0044657E" w:rsidRPr="005C5416" w:rsidRDefault="0044657E" w:rsidP="00F80AC0">
      <w:pPr>
        <w:pStyle w:val="NormalWeb"/>
        <w:jc w:val="both"/>
        <w:rPr>
          <w:rFonts w:ascii="Arial" w:hAnsi="Arial" w:cs="Arial"/>
          <w:sz w:val="22"/>
          <w:szCs w:val="22"/>
          <w:lang w:val="es-ES_tradnl"/>
        </w:rPr>
      </w:pPr>
      <w:r w:rsidRPr="005C5416">
        <w:rPr>
          <w:rFonts w:ascii="Arial" w:hAnsi="Arial" w:cs="Arial"/>
          <w:sz w:val="22"/>
          <w:szCs w:val="22"/>
          <w:lang w:val="es-ES_tradnl"/>
        </w:rPr>
        <w:t>El servicio comprenderá actuaciones de sensibilización, formación, acompañamiento, asesoramiento técnico, elaboración de materiales y seguimiento continuado de las actuaciones desarrolladas.</w:t>
      </w:r>
    </w:p>
    <w:p w14:paraId="633221C7" w14:textId="77777777" w:rsidR="0044657E" w:rsidRPr="005C5416" w:rsidRDefault="0044657E" w:rsidP="00F80AC0">
      <w:pPr>
        <w:pStyle w:val="NormalWeb"/>
        <w:jc w:val="both"/>
        <w:rPr>
          <w:rFonts w:ascii="Arial" w:hAnsi="Arial" w:cs="Arial"/>
          <w:sz w:val="22"/>
          <w:szCs w:val="22"/>
          <w:lang w:val="es-ES_tradnl"/>
        </w:rPr>
      </w:pPr>
      <w:r w:rsidRPr="005C5416">
        <w:rPr>
          <w:rFonts w:ascii="Arial" w:hAnsi="Arial" w:cs="Arial"/>
          <w:sz w:val="22"/>
          <w:szCs w:val="22"/>
          <w:lang w:val="es-ES_tradnl"/>
        </w:rPr>
        <w:t>Todas las actuaciones deberán desarrollarse en coordinación con el Servicio de Euskera de la Mancomunidad.</w:t>
      </w:r>
    </w:p>
    <w:p w14:paraId="1546B439" w14:textId="4737A716" w:rsidR="0044657E" w:rsidRPr="005C5416" w:rsidRDefault="00285031" w:rsidP="00F80AC0">
      <w:pPr>
        <w:pStyle w:val="NormalWeb"/>
        <w:jc w:val="both"/>
        <w:rPr>
          <w:rFonts w:ascii="Arial" w:hAnsi="Arial" w:cs="Arial"/>
          <w:b/>
          <w:bCs/>
          <w:sz w:val="22"/>
          <w:szCs w:val="22"/>
          <w:lang w:val="es-ES_tradnl"/>
        </w:rPr>
      </w:pPr>
      <w:r>
        <w:rPr>
          <w:rFonts w:ascii="Arial" w:hAnsi="Arial" w:cs="Arial"/>
          <w:b/>
          <w:bCs/>
          <w:sz w:val="22"/>
          <w:szCs w:val="22"/>
          <w:lang w:val="es-ES_tradnl"/>
        </w:rPr>
        <w:t>5</w:t>
      </w:r>
      <w:r w:rsidR="0044657E" w:rsidRPr="005C5416">
        <w:rPr>
          <w:rFonts w:ascii="Arial" w:hAnsi="Arial" w:cs="Arial"/>
          <w:b/>
          <w:bCs/>
          <w:sz w:val="22"/>
          <w:szCs w:val="22"/>
          <w:lang w:val="es-ES_tradnl"/>
        </w:rPr>
        <w:t>.1. ORGANIZACIÓN Y DISPONIBILIDAD DEL SERVICIO</w:t>
      </w:r>
    </w:p>
    <w:p w14:paraId="547CBBE2" w14:textId="77777777" w:rsidR="0044657E" w:rsidRPr="005C5416" w:rsidRDefault="0044657E"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empresa adjudicataria deberá garantizar una organización del servicio adecuada para atender las necesidades de los clubes, asociaciones deportivas y ayuntamientos integrantes de la Mancomunidad.</w:t>
      </w:r>
    </w:p>
    <w:p w14:paraId="5040AA63" w14:textId="77777777" w:rsidR="0044657E" w:rsidRPr="005C5416" w:rsidRDefault="0044657E" w:rsidP="00F80AC0">
      <w:pPr>
        <w:pStyle w:val="NormalWeb"/>
        <w:jc w:val="both"/>
        <w:rPr>
          <w:rFonts w:ascii="Arial" w:hAnsi="Arial" w:cs="Arial"/>
          <w:sz w:val="22"/>
          <w:szCs w:val="22"/>
          <w:lang w:val="es-ES_tradnl"/>
        </w:rPr>
      </w:pPr>
      <w:r w:rsidRPr="005C5416">
        <w:rPr>
          <w:rFonts w:ascii="Arial" w:hAnsi="Arial" w:cs="Arial"/>
          <w:sz w:val="22"/>
          <w:szCs w:val="22"/>
          <w:lang w:val="es-ES_tradnl"/>
        </w:rPr>
        <w:t xml:space="preserve">La prestación del servicio se desarrollará, con carácter general, de lunes a viernes, sin perjuicio de que determinadas actuaciones puedan realizarse en fines de semana o en otros horarios cuando resulte necesario para la correcta ejecución del contrato y en atención a las </w:t>
      </w:r>
      <w:r w:rsidRPr="005C5416">
        <w:rPr>
          <w:rFonts w:ascii="Arial" w:hAnsi="Arial" w:cs="Arial"/>
          <w:sz w:val="22"/>
          <w:szCs w:val="22"/>
          <w:lang w:val="es-ES_tradnl"/>
        </w:rPr>
        <w:lastRenderedPageBreak/>
        <w:t>necesidades derivadas de entrenamientos, competiciones, reuniones, eventos deportivos o actividades vinculadas al programa.</w:t>
      </w:r>
    </w:p>
    <w:p w14:paraId="5BD57746" w14:textId="77777777" w:rsidR="0044657E" w:rsidRPr="005C5416" w:rsidRDefault="0044657E" w:rsidP="77BB0CC8">
      <w:pPr>
        <w:pStyle w:val="NormalWeb"/>
        <w:jc w:val="both"/>
        <w:rPr>
          <w:rFonts w:ascii="Arial" w:hAnsi="Arial" w:cs="Arial"/>
          <w:sz w:val="22"/>
          <w:szCs w:val="22"/>
        </w:rPr>
      </w:pPr>
      <w:r w:rsidRPr="77BB0CC8">
        <w:rPr>
          <w:rFonts w:ascii="Arial" w:hAnsi="Arial" w:cs="Arial"/>
          <w:sz w:val="22"/>
          <w:szCs w:val="22"/>
        </w:rPr>
        <w:t>La empresa adjudicataria deberá garantizar disponibilidad horaria suficiente para adaptarse a las particularidades propias del ámbito deportivo, especialmente en horario de tarde y vespertino, al concentrarse en dichas franjas gran parte de las actividades deportivas infantiles y juveniles.</w:t>
      </w:r>
    </w:p>
    <w:p w14:paraId="274D9412" w14:textId="77777777" w:rsidR="0044657E" w:rsidRPr="005C5416" w:rsidRDefault="0044657E" w:rsidP="77BB0CC8">
      <w:pPr>
        <w:pStyle w:val="NormalWeb"/>
        <w:jc w:val="both"/>
        <w:rPr>
          <w:rFonts w:ascii="Arial" w:hAnsi="Arial" w:cs="Arial"/>
          <w:sz w:val="22"/>
          <w:szCs w:val="22"/>
        </w:rPr>
      </w:pPr>
      <w:r w:rsidRPr="77BB0CC8">
        <w:rPr>
          <w:rFonts w:ascii="Arial" w:hAnsi="Arial" w:cs="Arial"/>
          <w:sz w:val="22"/>
          <w:szCs w:val="22"/>
        </w:rPr>
        <w:t>Asimismo, deberá garantizar capacidad efectiva de desplazamiento y atención presencial en los municipios integrantes de la Mancomunidad y en las instalaciones deportivas donde se desarrollen las actuaciones vinculadas al programa.</w:t>
      </w:r>
    </w:p>
    <w:p w14:paraId="66362FA2" w14:textId="77777777" w:rsidR="0044657E" w:rsidRPr="005C5416" w:rsidRDefault="0044657E"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organización concreta de las actuaciones y la planificación de horarios se realizará en coordinación con el Servicio de Euskera de la Mancomunidad, atendiendo a las necesidades detectadas en cada municipio, club o entidad participante.</w:t>
      </w:r>
    </w:p>
    <w:p w14:paraId="47CE436D" w14:textId="6DB0C221" w:rsidR="0044657E" w:rsidRPr="005C5416" w:rsidRDefault="00285031" w:rsidP="00F80AC0">
      <w:pPr>
        <w:pStyle w:val="NormalWeb"/>
        <w:jc w:val="both"/>
        <w:rPr>
          <w:rFonts w:ascii="Arial" w:hAnsi="Arial" w:cs="Arial"/>
          <w:b/>
          <w:bCs/>
          <w:sz w:val="22"/>
          <w:szCs w:val="22"/>
          <w:lang w:val="es-ES_tradnl"/>
        </w:rPr>
      </w:pPr>
      <w:r>
        <w:rPr>
          <w:rFonts w:ascii="Arial" w:hAnsi="Arial" w:cs="Arial"/>
          <w:b/>
          <w:bCs/>
          <w:sz w:val="22"/>
          <w:szCs w:val="22"/>
          <w:lang w:val="es-ES_tradnl"/>
        </w:rPr>
        <w:t>5</w:t>
      </w:r>
      <w:r w:rsidR="0044657E" w:rsidRPr="005C5416">
        <w:rPr>
          <w:rFonts w:ascii="Arial" w:hAnsi="Arial" w:cs="Arial"/>
          <w:b/>
          <w:bCs/>
          <w:sz w:val="22"/>
          <w:szCs w:val="22"/>
          <w:lang w:val="es-ES_tradnl"/>
        </w:rPr>
        <w:t>.2. METODOLOGÍA DE INTERVENCIÓN</w:t>
      </w:r>
    </w:p>
    <w:p w14:paraId="4EFD83D0" w14:textId="77777777" w:rsidR="0044657E" w:rsidRPr="005C5416" w:rsidRDefault="0044657E" w:rsidP="00F80AC0">
      <w:pPr>
        <w:pStyle w:val="NormalWeb"/>
        <w:jc w:val="both"/>
        <w:rPr>
          <w:rFonts w:ascii="Arial" w:hAnsi="Arial" w:cs="Arial"/>
          <w:sz w:val="22"/>
          <w:szCs w:val="22"/>
          <w:lang w:val="es-ES_tradnl"/>
        </w:rPr>
      </w:pPr>
      <w:r w:rsidRPr="005C5416">
        <w:rPr>
          <w:rFonts w:ascii="Arial" w:hAnsi="Arial" w:cs="Arial"/>
          <w:sz w:val="22"/>
          <w:szCs w:val="22"/>
          <w:lang w:val="es-ES_tradnl"/>
        </w:rPr>
        <w:t>El desarrollo del programa se basará en criterios de participación, colaboración y adaptación sociolingüística.</w:t>
      </w:r>
    </w:p>
    <w:p w14:paraId="6EB6ACE2" w14:textId="77777777" w:rsidR="0044657E" w:rsidRPr="005C5416" w:rsidRDefault="0044657E"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empresa adjudicataria deberá garantizar una intervención continuada y progresiva, teniendo en cuenta la realidad lingüística, la estructura organizativa y las necesidades específicas de los clubes participantes.</w:t>
      </w:r>
    </w:p>
    <w:p w14:paraId="711350A3" w14:textId="53C98806" w:rsidR="0044657E" w:rsidRPr="005C5416" w:rsidRDefault="27592523" w:rsidP="180347F0">
      <w:pPr>
        <w:pStyle w:val="NormalWeb"/>
        <w:jc w:val="both"/>
        <w:rPr>
          <w:rFonts w:ascii="Arial" w:hAnsi="Arial" w:cs="Arial"/>
          <w:sz w:val="22"/>
          <w:szCs w:val="22"/>
          <w:highlight w:val="green"/>
        </w:rPr>
      </w:pPr>
      <w:r w:rsidRPr="180347F0">
        <w:rPr>
          <w:rFonts w:ascii="Arial" w:hAnsi="Arial" w:cs="Arial"/>
          <w:sz w:val="22"/>
          <w:szCs w:val="22"/>
        </w:rPr>
        <w:t xml:space="preserve">Las </w:t>
      </w:r>
      <w:r w:rsidR="764653C1" w:rsidRPr="180347F0">
        <w:rPr>
          <w:rFonts w:ascii="Arial" w:hAnsi="Arial" w:cs="Arial"/>
          <w:sz w:val="22"/>
          <w:szCs w:val="22"/>
        </w:rPr>
        <w:t xml:space="preserve">diferentes </w:t>
      </w:r>
      <w:r w:rsidRPr="180347F0">
        <w:rPr>
          <w:rFonts w:ascii="Arial" w:hAnsi="Arial" w:cs="Arial"/>
          <w:sz w:val="22"/>
          <w:szCs w:val="22"/>
        </w:rPr>
        <w:t>actuaciones deberán fomentar el uso oral activo del euskera</w:t>
      </w:r>
      <w:r w:rsidR="2532E142" w:rsidRPr="180347F0">
        <w:rPr>
          <w:rFonts w:ascii="Arial" w:hAnsi="Arial" w:cs="Arial"/>
          <w:sz w:val="22"/>
          <w:szCs w:val="22"/>
        </w:rPr>
        <w:t xml:space="preserve"> </w:t>
      </w:r>
      <w:r w:rsidR="2532E142" w:rsidRPr="00F6406A">
        <w:rPr>
          <w:rFonts w:ascii="Arial" w:hAnsi="Arial" w:cs="Arial"/>
          <w:sz w:val="22"/>
          <w:szCs w:val="22"/>
        </w:rPr>
        <w:t xml:space="preserve">entre todas las personas que participen en las </w:t>
      </w:r>
      <w:r w:rsidR="00F6406A" w:rsidRPr="00F6406A">
        <w:rPr>
          <w:rFonts w:ascii="Arial" w:hAnsi="Arial" w:cs="Arial"/>
          <w:sz w:val="22"/>
          <w:szCs w:val="22"/>
        </w:rPr>
        <w:t>iniciativas</w:t>
      </w:r>
      <w:r w:rsidR="2532E142" w:rsidRPr="00F6406A">
        <w:rPr>
          <w:rFonts w:ascii="Arial" w:hAnsi="Arial" w:cs="Arial"/>
          <w:sz w:val="22"/>
          <w:szCs w:val="22"/>
        </w:rPr>
        <w:t xml:space="preserve"> de la asociación deportiva, especialmente entre</w:t>
      </w:r>
      <w:r w:rsidR="79439D2C" w:rsidRPr="00F6406A">
        <w:rPr>
          <w:rFonts w:ascii="Arial" w:hAnsi="Arial" w:cs="Arial"/>
          <w:sz w:val="22"/>
          <w:szCs w:val="22"/>
        </w:rPr>
        <w:t xml:space="preserve"> las personas</w:t>
      </w:r>
      <w:r w:rsidR="2532E142" w:rsidRPr="00F6406A">
        <w:rPr>
          <w:rFonts w:ascii="Arial" w:hAnsi="Arial" w:cs="Arial"/>
          <w:sz w:val="22"/>
          <w:szCs w:val="22"/>
        </w:rPr>
        <w:t xml:space="preserve"> entrenador</w:t>
      </w:r>
      <w:r w:rsidR="25E67B57" w:rsidRPr="00F6406A">
        <w:rPr>
          <w:rFonts w:ascii="Arial" w:hAnsi="Arial" w:cs="Arial"/>
          <w:sz w:val="22"/>
          <w:szCs w:val="22"/>
        </w:rPr>
        <w:t>as</w:t>
      </w:r>
      <w:r w:rsidR="2532E142" w:rsidRPr="00F6406A">
        <w:rPr>
          <w:rFonts w:ascii="Arial" w:hAnsi="Arial" w:cs="Arial"/>
          <w:sz w:val="22"/>
          <w:szCs w:val="22"/>
        </w:rPr>
        <w:t xml:space="preserve"> y deportistas.</w:t>
      </w:r>
      <w:r w:rsidR="00ED5DA3" w:rsidRPr="00ED5DA3">
        <w:t xml:space="preserve"> </w:t>
      </w:r>
    </w:p>
    <w:p w14:paraId="0D0964D8" w14:textId="77777777" w:rsidR="0044657E" w:rsidRPr="005C5416" w:rsidRDefault="0044657E" w:rsidP="77BB0CC8">
      <w:pPr>
        <w:pStyle w:val="NormalWeb"/>
        <w:jc w:val="both"/>
        <w:rPr>
          <w:rFonts w:ascii="Arial" w:hAnsi="Arial" w:cs="Arial"/>
          <w:sz w:val="22"/>
          <w:szCs w:val="22"/>
        </w:rPr>
      </w:pPr>
      <w:r w:rsidRPr="77BB0CC8">
        <w:rPr>
          <w:rFonts w:ascii="Arial" w:hAnsi="Arial" w:cs="Arial"/>
          <w:sz w:val="22"/>
          <w:szCs w:val="22"/>
        </w:rPr>
        <w:t>Asimismo, el programa promoverá una perspectiva comunitaria, implicando en su desarrollo a clubes, familias, entrenadores y entrenadoras, deportistas y agentes municipales.</w:t>
      </w:r>
    </w:p>
    <w:p w14:paraId="3C6E6E0A" w14:textId="177D02CC" w:rsidR="0044657E" w:rsidRPr="005C5416" w:rsidRDefault="0044657E" w:rsidP="00285031">
      <w:pPr>
        <w:pStyle w:val="NormalWeb"/>
        <w:numPr>
          <w:ilvl w:val="0"/>
          <w:numId w:val="21"/>
        </w:numPr>
        <w:jc w:val="both"/>
        <w:rPr>
          <w:rFonts w:ascii="Arial" w:hAnsi="Arial" w:cs="Arial"/>
          <w:b/>
          <w:bCs/>
          <w:sz w:val="22"/>
          <w:szCs w:val="22"/>
        </w:rPr>
      </w:pPr>
      <w:r w:rsidRPr="77BB0CC8">
        <w:rPr>
          <w:rFonts w:ascii="Arial" w:hAnsi="Arial" w:cs="Arial"/>
          <w:b/>
          <w:bCs/>
          <w:sz w:val="22"/>
          <w:szCs w:val="22"/>
        </w:rPr>
        <w:t>TAREAS A EJECUTAR Y CONDICIONES DE EJECUCIÓN</w:t>
      </w:r>
    </w:p>
    <w:p w14:paraId="7380389E" w14:textId="77777777" w:rsidR="0044657E" w:rsidRPr="005C5416" w:rsidRDefault="0044657E"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empresa adjudicataria deberá diseñar, organizar, coordinar y ejecutar un programa integral de dinamización lingüística en el ámbito deportivo, desarrollando, como mínimo, las siguientes actuaciones:</w:t>
      </w:r>
    </w:p>
    <w:p w14:paraId="1908EE13" w14:textId="22FC05DA" w:rsidR="0044657E" w:rsidRPr="005C5416" w:rsidRDefault="00285031" w:rsidP="00F80AC0">
      <w:pPr>
        <w:pStyle w:val="NormalWeb"/>
        <w:jc w:val="both"/>
        <w:rPr>
          <w:rFonts w:ascii="Arial" w:hAnsi="Arial" w:cs="Arial"/>
          <w:b/>
          <w:bCs/>
          <w:sz w:val="22"/>
          <w:szCs w:val="22"/>
          <w:lang w:val="es-ES_tradnl"/>
        </w:rPr>
      </w:pPr>
      <w:r>
        <w:rPr>
          <w:rFonts w:ascii="Arial" w:hAnsi="Arial" w:cs="Arial"/>
          <w:b/>
          <w:bCs/>
          <w:sz w:val="22"/>
          <w:szCs w:val="22"/>
          <w:lang w:val="es-ES_tradnl"/>
        </w:rPr>
        <w:t>6</w:t>
      </w:r>
      <w:r w:rsidR="0044657E" w:rsidRPr="005C5416">
        <w:rPr>
          <w:rFonts w:ascii="Arial" w:hAnsi="Arial" w:cs="Arial"/>
          <w:b/>
          <w:bCs/>
          <w:sz w:val="22"/>
          <w:szCs w:val="22"/>
          <w:lang w:val="es-ES_tradnl"/>
        </w:rPr>
        <w:t>.1. Sensibilización, asesoramiento y acompañamiento a clubes deportivos</w:t>
      </w:r>
    </w:p>
    <w:p w14:paraId="06A21F4E" w14:textId="2B1EC99C" w:rsidR="0044657E" w:rsidRPr="005C5416" w:rsidRDefault="0044657E" w:rsidP="31BD5104">
      <w:pPr>
        <w:pStyle w:val="NormalWeb"/>
        <w:jc w:val="both"/>
        <w:rPr>
          <w:rFonts w:ascii="Arial" w:hAnsi="Arial" w:cs="Arial"/>
          <w:sz w:val="22"/>
          <w:szCs w:val="22"/>
        </w:rPr>
      </w:pPr>
      <w:r w:rsidRPr="31BD5104">
        <w:rPr>
          <w:rFonts w:ascii="Arial" w:hAnsi="Arial" w:cs="Arial"/>
          <w:sz w:val="22"/>
          <w:szCs w:val="22"/>
        </w:rPr>
        <w:t>a) Realización de reuniones de trabajo periódicas con responsables, órganos directivos y personas referentes de los clubes deportivos participantes.</w:t>
      </w:r>
      <w:r w:rsidR="6A273571" w:rsidRPr="31BD5104">
        <w:rPr>
          <w:rFonts w:ascii="Arial" w:hAnsi="Arial" w:cs="Arial"/>
          <w:sz w:val="22"/>
          <w:szCs w:val="22"/>
        </w:rPr>
        <w:t xml:space="preserve"> Serán presenciales, al menos, las que se realicen al principio t al final de la temporada.</w:t>
      </w:r>
    </w:p>
    <w:p w14:paraId="0CCCAAD5" w14:textId="4DE79AB1" w:rsidR="0044657E" w:rsidRPr="005C5416" w:rsidRDefault="0044657E" w:rsidP="31BD5104">
      <w:pPr>
        <w:pStyle w:val="NormalWeb"/>
        <w:jc w:val="both"/>
        <w:rPr>
          <w:rFonts w:ascii="Arial" w:hAnsi="Arial" w:cs="Arial"/>
          <w:color w:val="000000" w:themeColor="text1"/>
          <w:sz w:val="22"/>
          <w:szCs w:val="22"/>
        </w:rPr>
      </w:pPr>
      <w:r w:rsidRPr="31BD5104">
        <w:rPr>
          <w:rFonts w:ascii="Arial" w:hAnsi="Arial" w:cs="Arial"/>
          <w:sz w:val="22"/>
          <w:szCs w:val="22"/>
        </w:rPr>
        <w:t xml:space="preserve">b) Diagnóstico inicial de la realidad sociolingüística de cada </w:t>
      </w:r>
      <w:r w:rsidR="76393936" w:rsidRPr="31BD5104">
        <w:rPr>
          <w:rFonts w:ascii="Arial" w:hAnsi="Arial" w:cs="Arial"/>
          <w:sz w:val="22"/>
          <w:szCs w:val="22"/>
        </w:rPr>
        <w:t>asociación o club</w:t>
      </w:r>
      <w:r w:rsidRPr="31BD5104">
        <w:rPr>
          <w:rFonts w:ascii="Arial" w:hAnsi="Arial" w:cs="Arial"/>
          <w:sz w:val="22"/>
          <w:szCs w:val="22"/>
        </w:rPr>
        <w:t xml:space="preserve"> participante y detección de necesidades específicas.</w:t>
      </w:r>
      <w:r w:rsidR="241686DF" w:rsidRPr="31BD5104">
        <w:rPr>
          <w:rFonts w:ascii="Arial" w:hAnsi="Arial" w:cs="Arial"/>
          <w:color w:val="000000" w:themeColor="text1"/>
          <w:sz w:val="22"/>
          <w:szCs w:val="22"/>
        </w:rPr>
        <w:t xml:space="preserve"> Para ello, se </w:t>
      </w:r>
      <w:r w:rsidR="4D64B3AE" w:rsidRPr="31BD5104">
        <w:rPr>
          <w:rFonts w:ascii="Arial" w:hAnsi="Arial" w:cs="Arial"/>
          <w:color w:val="000000" w:themeColor="text1"/>
          <w:sz w:val="22"/>
          <w:szCs w:val="22"/>
        </w:rPr>
        <w:t>tendrá en cuenta</w:t>
      </w:r>
      <w:r w:rsidR="241686DF" w:rsidRPr="31BD5104">
        <w:rPr>
          <w:rFonts w:ascii="Arial" w:hAnsi="Arial" w:cs="Arial"/>
          <w:color w:val="000000" w:themeColor="text1"/>
          <w:sz w:val="22"/>
          <w:szCs w:val="22"/>
        </w:rPr>
        <w:t xml:space="preserve"> la información recogida previamente y los retos acordados.</w:t>
      </w:r>
      <w:r w:rsidR="31F3D2F7" w:rsidRPr="31BD5104">
        <w:rPr>
          <w:rFonts w:ascii="Arial" w:hAnsi="Arial" w:cs="Arial"/>
          <w:color w:val="000000" w:themeColor="text1"/>
          <w:sz w:val="22"/>
          <w:szCs w:val="22"/>
        </w:rPr>
        <w:t xml:space="preserve"> Se prestará especial atención a los siguientes tres apartados:</w:t>
      </w:r>
    </w:p>
    <w:p w14:paraId="0729B157" w14:textId="34CF79DC" w:rsidR="0044657E" w:rsidRPr="005C5416" w:rsidRDefault="31F3D2F7" w:rsidP="31BD5104">
      <w:pPr>
        <w:pStyle w:val="NormalWeb"/>
        <w:spacing w:before="0" w:beforeAutospacing="0" w:after="0" w:afterAutospacing="0"/>
        <w:jc w:val="both"/>
        <w:rPr>
          <w:rFonts w:ascii="Arial" w:hAnsi="Arial" w:cs="Arial"/>
          <w:color w:val="000000" w:themeColor="text1"/>
          <w:sz w:val="22"/>
          <w:szCs w:val="22"/>
        </w:rPr>
      </w:pPr>
      <w:r w:rsidRPr="31BD5104">
        <w:rPr>
          <w:rFonts w:ascii="Arial" w:hAnsi="Arial" w:cs="Arial"/>
          <w:color w:val="000000" w:themeColor="text1"/>
          <w:sz w:val="22"/>
          <w:szCs w:val="22"/>
        </w:rPr>
        <w:t>• Relación con las familias</w:t>
      </w:r>
    </w:p>
    <w:p w14:paraId="3F2DD7B6" w14:textId="384F1BF6" w:rsidR="0044657E" w:rsidRPr="005C5416" w:rsidRDefault="31F3D2F7" w:rsidP="31BD5104">
      <w:pPr>
        <w:pStyle w:val="NormalWeb"/>
        <w:spacing w:before="0" w:beforeAutospacing="0" w:after="0" w:afterAutospacing="0"/>
        <w:jc w:val="both"/>
        <w:rPr>
          <w:rFonts w:ascii="Arial" w:hAnsi="Arial" w:cs="Arial"/>
          <w:color w:val="000000" w:themeColor="text1"/>
          <w:sz w:val="22"/>
          <w:szCs w:val="22"/>
        </w:rPr>
      </w:pPr>
      <w:r w:rsidRPr="31BD5104">
        <w:rPr>
          <w:rFonts w:ascii="Arial" w:hAnsi="Arial" w:cs="Arial"/>
          <w:color w:val="000000" w:themeColor="text1"/>
          <w:sz w:val="22"/>
          <w:szCs w:val="22"/>
        </w:rPr>
        <w:t>• Criterios para eventos</w:t>
      </w:r>
    </w:p>
    <w:p w14:paraId="1497A2FE" w14:textId="2F500782" w:rsidR="0044657E" w:rsidRPr="005C5416" w:rsidRDefault="31F3D2F7" w:rsidP="31BD5104">
      <w:pPr>
        <w:pStyle w:val="NormalWeb"/>
        <w:spacing w:before="0" w:beforeAutospacing="0" w:after="0" w:afterAutospacing="0"/>
        <w:jc w:val="both"/>
        <w:rPr>
          <w:rFonts w:ascii="Arial" w:hAnsi="Arial" w:cs="Arial"/>
          <w:color w:val="000000" w:themeColor="text1"/>
          <w:sz w:val="22"/>
          <w:szCs w:val="22"/>
        </w:rPr>
      </w:pPr>
      <w:r w:rsidRPr="31BD5104">
        <w:rPr>
          <w:rFonts w:ascii="Arial" w:hAnsi="Arial" w:cs="Arial"/>
          <w:color w:val="000000" w:themeColor="text1"/>
          <w:sz w:val="22"/>
          <w:szCs w:val="22"/>
        </w:rPr>
        <w:lastRenderedPageBreak/>
        <w:t>• Consejos para la gestión de redes sociales</w:t>
      </w:r>
    </w:p>
    <w:p w14:paraId="1854B1D5" w14:textId="77777777" w:rsidR="0044657E" w:rsidRPr="005C5416" w:rsidRDefault="0044657E" w:rsidP="00F80AC0">
      <w:pPr>
        <w:pStyle w:val="NormalWeb"/>
        <w:jc w:val="both"/>
        <w:rPr>
          <w:rFonts w:ascii="Arial" w:hAnsi="Arial" w:cs="Arial"/>
          <w:sz w:val="22"/>
          <w:szCs w:val="22"/>
          <w:lang w:val="es-ES_tradnl"/>
        </w:rPr>
      </w:pPr>
      <w:r w:rsidRPr="005C5416">
        <w:rPr>
          <w:rFonts w:ascii="Arial" w:hAnsi="Arial" w:cs="Arial"/>
          <w:sz w:val="22"/>
          <w:szCs w:val="22"/>
          <w:lang w:val="es-ES_tradnl"/>
        </w:rPr>
        <w:t>c) Elaboración de propuestas de intervención adaptadas a la realidad de cada club, incorporando objetivos, medidas concretas y criterios de seguimiento.</w:t>
      </w:r>
    </w:p>
    <w:p w14:paraId="14C927B8" w14:textId="536B3E20" w:rsidR="0044657E" w:rsidRPr="005C5416" w:rsidRDefault="0044657E" w:rsidP="31BD5104">
      <w:pPr>
        <w:pStyle w:val="NormalWeb"/>
        <w:jc w:val="both"/>
        <w:rPr>
          <w:rFonts w:ascii="Arial" w:hAnsi="Arial" w:cs="Arial"/>
          <w:sz w:val="22"/>
          <w:szCs w:val="22"/>
        </w:rPr>
      </w:pPr>
      <w:r w:rsidRPr="31BD5104">
        <w:rPr>
          <w:rFonts w:ascii="Arial" w:hAnsi="Arial" w:cs="Arial"/>
          <w:sz w:val="22"/>
          <w:szCs w:val="22"/>
        </w:rPr>
        <w:t xml:space="preserve">d) </w:t>
      </w:r>
      <w:r w:rsidR="7DDBB41E" w:rsidRPr="31BD5104">
        <w:rPr>
          <w:rFonts w:ascii="Arial" w:hAnsi="Arial" w:cs="Arial"/>
          <w:color w:val="000000" w:themeColor="text1"/>
          <w:sz w:val="22"/>
          <w:szCs w:val="22"/>
        </w:rPr>
        <w:t>Realizar un seguimiento de las comunicaciones de los clubes deportivos (tanto externas como internas) y ofrecer recursos para que logren un uso equilibrado del euskera en las mismas.</w:t>
      </w:r>
    </w:p>
    <w:p w14:paraId="4E76D7BA" w14:textId="40B813E9" w:rsidR="0044657E" w:rsidRDefault="27592523" w:rsidP="31BD5104">
      <w:pPr>
        <w:pStyle w:val="NormalWeb"/>
        <w:jc w:val="both"/>
        <w:rPr>
          <w:rFonts w:ascii="Arial" w:hAnsi="Arial" w:cs="Arial"/>
          <w:sz w:val="22"/>
          <w:szCs w:val="22"/>
        </w:rPr>
      </w:pPr>
      <w:r w:rsidRPr="180347F0">
        <w:rPr>
          <w:rFonts w:ascii="Arial" w:hAnsi="Arial" w:cs="Arial"/>
          <w:sz w:val="22"/>
          <w:szCs w:val="22"/>
        </w:rPr>
        <w:t xml:space="preserve">e) </w:t>
      </w:r>
      <w:r w:rsidR="0104E124" w:rsidRPr="180347F0">
        <w:rPr>
          <w:rFonts w:ascii="Arial" w:hAnsi="Arial" w:cs="Arial"/>
          <w:sz w:val="22"/>
          <w:szCs w:val="22"/>
        </w:rPr>
        <w:t>Facilitación de recursos y a</w:t>
      </w:r>
      <w:r w:rsidR="52A734C7" w:rsidRPr="180347F0">
        <w:rPr>
          <w:rFonts w:ascii="Arial" w:hAnsi="Arial" w:cs="Arial"/>
          <w:sz w:val="22"/>
          <w:szCs w:val="22"/>
        </w:rPr>
        <w:t>yuda</w:t>
      </w:r>
      <w:r w:rsidR="32883AE8" w:rsidRPr="180347F0">
        <w:rPr>
          <w:rFonts w:ascii="Arial" w:hAnsi="Arial" w:cs="Arial"/>
          <w:sz w:val="22"/>
          <w:szCs w:val="22"/>
        </w:rPr>
        <w:t xml:space="preserve"> permanente</w:t>
      </w:r>
      <w:r w:rsidR="0104E124" w:rsidRPr="180347F0">
        <w:rPr>
          <w:rFonts w:ascii="Arial" w:hAnsi="Arial" w:cs="Arial"/>
          <w:sz w:val="22"/>
          <w:szCs w:val="22"/>
        </w:rPr>
        <w:t>,</w:t>
      </w:r>
      <w:r w:rsidR="21C9B7D5" w:rsidRPr="180347F0">
        <w:rPr>
          <w:rFonts w:ascii="Arial" w:hAnsi="Arial" w:cs="Arial"/>
          <w:sz w:val="22"/>
          <w:szCs w:val="22"/>
        </w:rPr>
        <w:t xml:space="preserve"> para</w:t>
      </w:r>
      <w:r w:rsidR="51627A2D" w:rsidRPr="180347F0">
        <w:rPr>
          <w:rFonts w:ascii="Arial" w:hAnsi="Arial" w:cs="Arial"/>
          <w:sz w:val="22"/>
          <w:szCs w:val="22"/>
        </w:rPr>
        <w:t xml:space="preserve"> favorecer la progresiva autonomía en</w:t>
      </w:r>
      <w:r w:rsidR="21C9B7D5" w:rsidRPr="180347F0">
        <w:rPr>
          <w:rFonts w:ascii="Arial" w:hAnsi="Arial" w:cs="Arial"/>
          <w:sz w:val="22"/>
          <w:szCs w:val="22"/>
        </w:rPr>
        <w:t xml:space="preserve"> la implantación</w:t>
      </w:r>
      <w:r w:rsidR="5B2E868F" w:rsidRPr="180347F0">
        <w:rPr>
          <w:rFonts w:ascii="Arial" w:hAnsi="Arial" w:cs="Arial"/>
          <w:sz w:val="22"/>
          <w:szCs w:val="22"/>
        </w:rPr>
        <w:t xml:space="preserve"> </w:t>
      </w:r>
      <w:r w:rsidR="21C9B7D5" w:rsidRPr="180347F0">
        <w:rPr>
          <w:rFonts w:ascii="Arial" w:hAnsi="Arial" w:cs="Arial"/>
          <w:sz w:val="22"/>
          <w:szCs w:val="22"/>
        </w:rPr>
        <w:t xml:space="preserve">de </w:t>
      </w:r>
      <w:r w:rsidR="4EF71411" w:rsidRPr="180347F0">
        <w:rPr>
          <w:rFonts w:ascii="Arial" w:hAnsi="Arial" w:cs="Arial"/>
          <w:sz w:val="22"/>
          <w:szCs w:val="22"/>
        </w:rPr>
        <w:t xml:space="preserve">las </w:t>
      </w:r>
      <w:r w:rsidR="21C9B7D5" w:rsidRPr="180347F0">
        <w:rPr>
          <w:rFonts w:ascii="Arial" w:hAnsi="Arial" w:cs="Arial"/>
          <w:sz w:val="22"/>
          <w:szCs w:val="22"/>
        </w:rPr>
        <w:t xml:space="preserve">medidas </w:t>
      </w:r>
      <w:r w:rsidR="35E1EE61" w:rsidRPr="180347F0">
        <w:rPr>
          <w:rFonts w:ascii="Arial" w:hAnsi="Arial" w:cs="Arial"/>
          <w:sz w:val="22"/>
          <w:szCs w:val="22"/>
        </w:rPr>
        <w:t>acordadas</w:t>
      </w:r>
      <w:r w:rsidR="7A784841" w:rsidRPr="180347F0">
        <w:rPr>
          <w:rFonts w:ascii="Arial" w:hAnsi="Arial" w:cs="Arial"/>
          <w:sz w:val="22"/>
          <w:szCs w:val="22"/>
        </w:rPr>
        <w:t xml:space="preserve"> y</w:t>
      </w:r>
      <w:r w:rsidR="35E1EE61" w:rsidRPr="180347F0">
        <w:rPr>
          <w:rFonts w:ascii="Arial" w:hAnsi="Arial" w:cs="Arial"/>
          <w:sz w:val="22"/>
          <w:szCs w:val="22"/>
        </w:rPr>
        <w:t xml:space="preserve"> </w:t>
      </w:r>
      <w:r w:rsidR="6CB05851" w:rsidRPr="180347F0">
        <w:rPr>
          <w:rFonts w:ascii="Arial" w:hAnsi="Arial" w:cs="Arial"/>
          <w:sz w:val="22"/>
          <w:szCs w:val="22"/>
        </w:rPr>
        <w:t>la extensión</w:t>
      </w:r>
      <w:r w:rsidR="26D8B1A8" w:rsidRPr="180347F0">
        <w:rPr>
          <w:rFonts w:ascii="Arial" w:hAnsi="Arial" w:cs="Arial"/>
          <w:sz w:val="22"/>
          <w:szCs w:val="22"/>
        </w:rPr>
        <w:t>,</w:t>
      </w:r>
      <w:r w:rsidR="5F40BADF" w:rsidRPr="180347F0">
        <w:rPr>
          <w:rFonts w:ascii="Arial" w:hAnsi="Arial" w:cs="Arial"/>
          <w:sz w:val="22"/>
          <w:szCs w:val="22"/>
        </w:rPr>
        <w:t xml:space="preserve"> de la forma más eficaz</w:t>
      </w:r>
      <w:r w:rsidR="54B26F9A" w:rsidRPr="180347F0">
        <w:rPr>
          <w:rFonts w:ascii="Arial" w:hAnsi="Arial" w:cs="Arial"/>
          <w:sz w:val="22"/>
          <w:szCs w:val="22"/>
        </w:rPr>
        <w:t>,</w:t>
      </w:r>
      <w:r w:rsidR="6CB05851" w:rsidRPr="180347F0">
        <w:rPr>
          <w:rFonts w:ascii="Arial" w:hAnsi="Arial" w:cs="Arial"/>
          <w:sz w:val="22"/>
          <w:szCs w:val="22"/>
        </w:rPr>
        <w:t xml:space="preserve"> de los retos y compromisos acordados </w:t>
      </w:r>
      <w:r w:rsidR="4CA0F4C9" w:rsidRPr="180347F0">
        <w:rPr>
          <w:rFonts w:ascii="Arial" w:hAnsi="Arial" w:cs="Arial"/>
          <w:sz w:val="22"/>
          <w:szCs w:val="22"/>
        </w:rPr>
        <w:t xml:space="preserve">a </w:t>
      </w:r>
      <w:r w:rsidR="6CB05851" w:rsidRPr="180347F0">
        <w:rPr>
          <w:rFonts w:ascii="Arial" w:hAnsi="Arial" w:cs="Arial"/>
          <w:sz w:val="22"/>
          <w:szCs w:val="22"/>
        </w:rPr>
        <w:t xml:space="preserve">las relaciones generadas </w:t>
      </w:r>
      <w:r w:rsidR="79C3194E" w:rsidRPr="180347F0">
        <w:rPr>
          <w:rFonts w:ascii="Arial" w:hAnsi="Arial" w:cs="Arial"/>
          <w:sz w:val="22"/>
          <w:szCs w:val="22"/>
        </w:rPr>
        <w:t>en e</w:t>
      </w:r>
      <w:r w:rsidR="6CB05851" w:rsidRPr="180347F0">
        <w:rPr>
          <w:rFonts w:ascii="Arial" w:hAnsi="Arial" w:cs="Arial"/>
          <w:sz w:val="22"/>
          <w:szCs w:val="22"/>
        </w:rPr>
        <w:t>l entorno de</w:t>
      </w:r>
      <w:r w:rsidR="20880EB5" w:rsidRPr="180347F0">
        <w:rPr>
          <w:rFonts w:ascii="Arial" w:hAnsi="Arial" w:cs="Arial"/>
          <w:sz w:val="22"/>
          <w:szCs w:val="22"/>
        </w:rPr>
        <w:t xml:space="preserve"> la asociación</w:t>
      </w:r>
      <w:r w:rsidR="513A475A" w:rsidRPr="180347F0">
        <w:rPr>
          <w:rFonts w:ascii="Arial" w:hAnsi="Arial" w:cs="Arial"/>
          <w:sz w:val="22"/>
          <w:szCs w:val="22"/>
        </w:rPr>
        <w:t xml:space="preserve"> (familias, socios/as...)</w:t>
      </w:r>
      <w:r w:rsidR="6CB05851" w:rsidRPr="180347F0">
        <w:rPr>
          <w:rFonts w:ascii="Arial" w:hAnsi="Arial" w:cs="Arial"/>
          <w:sz w:val="22"/>
          <w:szCs w:val="22"/>
        </w:rPr>
        <w:t xml:space="preserve">. </w:t>
      </w:r>
    </w:p>
    <w:p w14:paraId="281DDA6F" w14:textId="7B4032F8" w:rsidR="00477992" w:rsidRPr="005C5416" w:rsidRDefault="00285031" w:rsidP="77BB0CC8">
      <w:pPr>
        <w:pStyle w:val="NormalWeb"/>
        <w:jc w:val="both"/>
        <w:rPr>
          <w:rFonts w:ascii="Arial" w:hAnsi="Arial" w:cs="Arial"/>
          <w:b/>
          <w:bCs/>
          <w:sz w:val="22"/>
          <w:szCs w:val="22"/>
        </w:rPr>
      </w:pPr>
      <w:r>
        <w:rPr>
          <w:rFonts w:ascii="Arial" w:hAnsi="Arial" w:cs="Arial"/>
          <w:b/>
          <w:bCs/>
          <w:sz w:val="22"/>
          <w:szCs w:val="22"/>
        </w:rPr>
        <w:t>6</w:t>
      </w:r>
      <w:r w:rsidR="139459DB" w:rsidRPr="180347F0">
        <w:rPr>
          <w:rFonts w:ascii="Arial" w:hAnsi="Arial" w:cs="Arial"/>
          <w:b/>
          <w:bCs/>
          <w:sz w:val="22"/>
          <w:szCs w:val="22"/>
        </w:rPr>
        <w:t>.2. Formación y a</w:t>
      </w:r>
      <w:r w:rsidR="16025571" w:rsidRPr="180347F0">
        <w:rPr>
          <w:rFonts w:ascii="Arial" w:hAnsi="Arial" w:cs="Arial"/>
          <w:b/>
          <w:bCs/>
          <w:sz w:val="22"/>
          <w:szCs w:val="22"/>
        </w:rPr>
        <w:t>poyo</w:t>
      </w:r>
      <w:r w:rsidR="139459DB" w:rsidRPr="180347F0">
        <w:rPr>
          <w:rFonts w:ascii="Arial" w:hAnsi="Arial" w:cs="Arial"/>
          <w:b/>
          <w:bCs/>
          <w:sz w:val="22"/>
          <w:szCs w:val="22"/>
        </w:rPr>
        <w:t xml:space="preserve"> a entrenadores y entrenadoras</w:t>
      </w:r>
    </w:p>
    <w:p w14:paraId="1C51A52D" w14:textId="4BF36F08" w:rsidR="00477992" w:rsidRPr="005C5416" w:rsidRDefault="139459DB" w:rsidP="77BB0CC8">
      <w:pPr>
        <w:pStyle w:val="NormalWeb"/>
        <w:jc w:val="both"/>
        <w:rPr>
          <w:rFonts w:ascii="Arial" w:hAnsi="Arial" w:cs="Arial"/>
          <w:sz w:val="22"/>
          <w:szCs w:val="22"/>
        </w:rPr>
      </w:pPr>
      <w:r w:rsidRPr="180347F0">
        <w:rPr>
          <w:rFonts w:ascii="Arial" w:hAnsi="Arial" w:cs="Arial"/>
          <w:sz w:val="22"/>
          <w:szCs w:val="22"/>
        </w:rPr>
        <w:t>a) Desarrollo de sesiones formativas y prácticas dirigidas a entrenadores y entrenadoras de l</w:t>
      </w:r>
      <w:r w:rsidR="7606F343" w:rsidRPr="180347F0">
        <w:rPr>
          <w:rFonts w:ascii="Arial" w:hAnsi="Arial" w:cs="Arial"/>
          <w:sz w:val="22"/>
          <w:szCs w:val="22"/>
        </w:rPr>
        <w:t>as asociaciones o clubes</w:t>
      </w:r>
      <w:r w:rsidRPr="180347F0">
        <w:rPr>
          <w:rFonts w:ascii="Arial" w:hAnsi="Arial" w:cs="Arial"/>
          <w:sz w:val="22"/>
          <w:szCs w:val="22"/>
        </w:rPr>
        <w:t xml:space="preserve"> participantes.</w:t>
      </w:r>
      <w:r w:rsidR="640A2A61" w:rsidRPr="180347F0">
        <w:rPr>
          <w:rFonts w:ascii="Arial" w:hAnsi="Arial" w:cs="Arial"/>
          <w:sz w:val="22"/>
          <w:szCs w:val="22"/>
        </w:rPr>
        <w:t xml:space="preserve"> En estas sesiones se tratará, entre otros temas, la terminología deportiva y la formación práctica relacionada con el deporte.</w:t>
      </w:r>
    </w:p>
    <w:p w14:paraId="033A6274" w14:textId="22B64393" w:rsidR="00477992" w:rsidRPr="005C5416" w:rsidRDefault="139459DB" w:rsidP="180347F0">
      <w:pPr>
        <w:pStyle w:val="NormalWeb"/>
        <w:jc w:val="both"/>
        <w:rPr>
          <w:rFonts w:ascii="Arial" w:hAnsi="Arial" w:cs="Arial"/>
          <w:sz w:val="22"/>
          <w:szCs w:val="22"/>
        </w:rPr>
      </w:pPr>
      <w:r w:rsidRPr="180347F0">
        <w:rPr>
          <w:rFonts w:ascii="Arial" w:hAnsi="Arial" w:cs="Arial"/>
          <w:sz w:val="22"/>
          <w:szCs w:val="22"/>
        </w:rPr>
        <w:t xml:space="preserve">b) </w:t>
      </w:r>
      <w:r w:rsidR="42F8DC04" w:rsidRPr="180347F0">
        <w:rPr>
          <w:rFonts w:ascii="Arial" w:hAnsi="Arial" w:cs="Arial"/>
          <w:sz w:val="22"/>
          <w:szCs w:val="22"/>
        </w:rPr>
        <w:t>Junto con la f</w:t>
      </w:r>
      <w:r w:rsidRPr="180347F0">
        <w:rPr>
          <w:rFonts w:ascii="Arial" w:hAnsi="Arial" w:cs="Arial"/>
          <w:sz w:val="22"/>
          <w:szCs w:val="22"/>
        </w:rPr>
        <w:t>ormación</w:t>
      </w:r>
      <w:r w:rsidR="3F1D555D" w:rsidRPr="180347F0">
        <w:rPr>
          <w:rFonts w:ascii="Arial" w:hAnsi="Arial" w:cs="Arial"/>
          <w:sz w:val="22"/>
          <w:szCs w:val="22"/>
        </w:rPr>
        <w:t xml:space="preserve"> práctica, se ofrecerá a los entrenadores y entrenadoras formación</w:t>
      </w:r>
      <w:r w:rsidRPr="180347F0">
        <w:rPr>
          <w:rFonts w:ascii="Arial" w:hAnsi="Arial" w:cs="Arial"/>
          <w:sz w:val="22"/>
          <w:szCs w:val="22"/>
        </w:rPr>
        <w:t xml:space="preserve"> específica </w:t>
      </w:r>
      <w:r w:rsidR="7E804F41" w:rsidRPr="180347F0">
        <w:rPr>
          <w:rFonts w:ascii="Arial" w:hAnsi="Arial" w:cs="Arial"/>
          <w:sz w:val="22"/>
          <w:szCs w:val="22"/>
        </w:rPr>
        <w:t xml:space="preserve">para trabajar </w:t>
      </w:r>
      <w:r w:rsidRPr="180347F0">
        <w:rPr>
          <w:rFonts w:ascii="Arial" w:hAnsi="Arial" w:cs="Arial"/>
          <w:sz w:val="22"/>
          <w:szCs w:val="22"/>
        </w:rPr>
        <w:t>estrategias lingüísticas</w:t>
      </w:r>
      <w:r w:rsidR="24089E72" w:rsidRPr="180347F0">
        <w:rPr>
          <w:rFonts w:ascii="Arial" w:hAnsi="Arial" w:cs="Arial"/>
          <w:sz w:val="22"/>
          <w:szCs w:val="22"/>
        </w:rPr>
        <w:t xml:space="preserve"> y dinámicas dirigidas a la activación del uso oral del euskera</w:t>
      </w:r>
      <w:r w:rsidRPr="180347F0">
        <w:rPr>
          <w:rFonts w:ascii="Arial" w:hAnsi="Arial" w:cs="Arial"/>
          <w:sz w:val="22"/>
          <w:szCs w:val="22"/>
        </w:rPr>
        <w:t xml:space="preserve"> y dinámicas de activación del uso oral del euskera</w:t>
      </w:r>
      <w:r w:rsidR="47B4C8D2" w:rsidRPr="180347F0">
        <w:rPr>
          <w:rFonts w:ascii="Arial" w:hAnsi="Arial" w:cs="Arial"/>
          <w:sz w:val="22"/>
          <w:szCs w:val="22"/>
        </w:rPr>
        <w:t xml:space="preserve"> en los entrenamientos</w:t>
      </w:r>
      <w:r w:rsidRPr="180347F0">
        <w:rPr>
          <w:rFonts w:ascii="Arial" w:hAnsi="Arial" w:cs="Arial"/>
          <w:sz w:val="22"/>
          <w:szCs w:val="22"/>
        </w:rPr>
        <w:t>.</w:t>
      </w:r>
      <w:r w:rsidR="4667A1BF" w:rsidRPr="180347F0">
        <w:rPr>
          <w:rFonts w:ascii="Arial" w:hAnsi="Arial" w:cs="Arial"/>
          <w:sz w:val="22"/>
          <w:szCs w:val="22"/>
        </w:rPr>
        <w:t xml:space="preserve"> </w:t>
      </w:r>
    </w:p>
    <w:p w14:paraId="51918444" w14:textId="34847689" w:rsidR="00477992" w:rsidRPr="005C5416" w:rsidRDefault="18E23610" w:rsidP="180347F0">
      <w:pPr>
        <w:pStyle w:val="NormalWeb"/>
        <w:jc w:val="both"/>
        <w:rPr>
          <w:rFonts w:ascii="Arial" w:hAnsi="Arial" w:cs="Arial"/>
          <w:sz w:val="22"/>
          <w:szCs w:val="22"/>
        </w:rPr>
      </w:pPr>
      <w:r w:rsidRPr="180347F0">
        <w:rPr>
          <w:rFonts w:ascii="Arial" w:hAnsi="Arial" w:cs="Arial"/>
          <w:sz w:val="22"/>
          <w:szCs w:val="22"/>
        </w:rPr>
        <w:t>c</w:t>
      </w:r>
      <w:r w:rsidR="139459DB" w:rsidRPr="180347F0">
        <w:rPr>
          <w:rFonts w:ascii="Arial" w:hAnsi="Arial" w:cs="Arial"/>
          <w:sz w:val="22"/>
          <w:szCs w:val="22"/>
        </w:rPr>
        <w:t xml:space="preserve">) </w:t>
      </w:r>
      <w:r w:rsidR="02A70AA0" w:rsidRPr="180347F0">
        <w:rPr>
          <w:rFonts w:ascii="Arial" w:hAnsi="Arial" w:cs="Arial"/>
          <w:sz w:val="22"/>
          <w:szCs w:val="22"/>
        </w:rPr>
        <w:t>S</w:t>
      </w:r>
      <w:r w:rsidR="139459DB" w:rsidRPr="180347F0">
        <w:rPr>
          <w:rFonts w:ascii="Arial" w:hAnsi="Arial" w:cs="Arial"/>
          <w:sz w:val="22"/>
          <w:szCs w:val="22"/>
        </w:rPr>
        <w:t>eguimiento de</w:t>
      </w:r>
      <w:r w:rsidR="6D3A661B" w:rsidRPr="180347F0">
        <w:rPr>
          <w:rFonts w:ascii="Arial" w:hAnsi="Arial" w:cs="Arial"/>
          <w:sz w:val="22"/>
          <w:szCs w:val="22"/>
        </w:rPr>
        <w:t xml:space="preserve"> los</w:t>
      </w:r>
      <w:r w:rsidR="139459DB" w:rsidRPr="180347F0">
        <w:rPr>
          <w:rFonts w:ascii="Arial" w:hAnsi="Arial" w:cs="Arial"/>
          <w:sz w:val="22"/>
          <w:szCs w:val="22"/>
        </w:rPr>
        <w:t xml:space="preserve"> </w:t>
      </w:r>
      <w:r w:rsidR="6B295194" w:rsidRPr="180347F0">
        <w:rPr>
          <w:rFonts w:ascii="Arial" w:hAnsi="Arial" w:cs="Arial"/>
          <w:sz w:val="22"/>
          <w:szCs w:val="22"/>
        </w:rPr>
        <w:t>de los compromisos adoptados</w:t>
      </w:r>
      <w:r w:rsidR="4B9663E3" w:rsidRPr="180347F0">
        <w:rPr>
          <w:rFonts w:ascii="Arial" w:hAnsi="Arial" w:cs="Arial"/>
          <w:sz w:val="22"/>
          <w:szCs w:val="22"/>
        </w:rPr>
        <w:t xml:space="preserve"> y de las</w:t>
      </w:r>
      <w:r w:rsidR="6B295194" w:rsidRPr="180347F0">
        <w:rPr>
          <w:rFonts w:ascii="Arial" w:hAnsi="Arial" w:cs="Arial"/>
          <w:sz w:val="22"/>
          <w:szCs w:val="22"/>
        </w:rPr>
        <w:t xml:space="preserve"> intervenciones </w:t>
      </w:r>
      <w:r w:rsidR="07E114C7" w:rsidRPr="180347F0">
        <w:rPr>
          <w:rFonts w:ascii="Arial" w:hAnsi="Arial" w:cs="Arial"/>
          <w:sz w:val="22"/>
          <w:szCs w:val="22"/>
        </w:rPr>
        <w:t>y</w:t>
      </w:r>
      <w:r w:rsidR="6B295194" w:rsidRPr="180347F0">
        <w:rPr>
          <w:rFonts w:ascii="Arial" w:hAnsi="Arial" w:cs="Arial"/>
          <w:sz w:val="22"/>
          <w:szCs w:val="22"/>
        </w:rPr>
        <w:t xml:space="preserve"> estrategias</w:t>
      </w:r>
      <w:r w:rsidR="1EA4CFA9" w:rsidRPr="180347F0">
        <w:rPr>
          <w:rFonts w:ascii="Arial" w:hAnsi="Arial" w:cs="Arial"/>
          <w:sz w:val="22"/>
          <w:szCs w:val="22"/>
        </w:rPr>
        <w:t xml:space="preserve"> </w:t>
      </w:r>
      <w:r w:rsidR="1A46E2D7" w:rsidRPr="180347F0">
        <w:rPr>
          <w:rFonts w:ascii="Arial" w:hAnsi="Arial" w:cs="Arial"/>
          <w:sz w:val="22"/>
          <w:szCs w:val="22"/>
        </w:rPr>
        <w:t>puestas en marcha</w:t>
      </w:r>
      <w:r w:rsidR="139459DB" w:rsidRPr="180347F0">
        <w:rPr>
          <w:rFonts w:ascii="Arial" w:hAnsi="Arial" w:cs="Arial"/>
          <w:sz w:val="22"/>
          <w:szCs w:val="22"/>
        </w:rPr>
        <w:t xml:space="preserve"> </w:t>
      </w:r>
      <w:r w:rsidR="76192027" w:rsidRPr="180347F0">
        <w:rPr>
          <w:rFonts w:ascii="Arial" w:hAnsi="Arial" w:cs="Arial"/>
          <w:sz w:val="22"/>
          <w:szCs w:val="22"/>
        </w:rPr>
        <w:t>en</w:t>
      </w:r>
      <w:r w:rsidR="139459DB" w:rsidRPr="180347F0">
        <w:rPr>
          <w:rFonts w:ascii="Arial" w:hAnsi="Arial" w:cs="Arial"/>
          <w:sz w:val="22"/>
          <w:szCs w:val="22"/>
        </w:rPr>
        <w:t xml:space="preserve"> cada equipo o grupo deportivo.</w:t>
      </w:r>
      <w:r w:rsidR="6B799396" w:rsidRPr="180347F0">
        <w:rPr>
          <w:rFonts w:ascii="Arial" w:hAnsi="Arial" w:cs="Arial"/>
          <w:sz w:val="22"/>
          <w:szCs w:val="22"/>
        </w:rPr>
        <w:t xml:space="preserve"> </w:t>
      </w:r>
      <w:r w:rsidR="6B33820F" w:rsidRPr="180347F0">
        <w:rPr>
          <w:rFonts w:ascii="Arial" w:hAnsi="Arial" w:cs="Arial"/>
          <w:sz w:val="22"/>
          <w:szCs w:val="22"/>
        </w:rPr>
        <w:t>De la misma forma,</w:t>
      </w:r>
      <w:r w:rsidR="79CF1643" w:rsidRPr="180347F0">
        <w:rPr>
          <w:rFonts w:ascii="Arial" w:hAnsi="Arial" w:cs="Arial"/>
          <w:sz w:val="22"/>
          <w:szCs w:val="22"/>
        </w:rPr>
        <w:t xml:space="preserve"> apoyo y asesoramiento para hacer frente a las dificultades detectadas en la implementación de estas medidas.</w:t>
      </w:r>
    </w:p>
    <w:p w14:paraId="2CAEDA18" w14:textId="1056ADD0" w:rsidR="00477992" w:rsidRPr="005C5416" w:rsidRDefault="79CF1643" w:rsidP="180347F0">
      <w:pPr>
        <w:pStyle w:val="NormalWeb"/>
        <w:jc w:val="both"/>
        <w:rPr>
          <w:rFonts w:ascii="Arial" w:hAnsi="Arial" w:cs="Arial"/>
          <w:sz w:val="22"/>
          <w:szCs w:val="22"/>
        </w:rPr>
      </w:pPr>
      <w:r w:rsidRPr="180347F0">
        <w:rPr>
          <w:rFonts w:ascii="Arial" w:hAnsi="Arial" w:cs="Arial"/>
          <w:sz w:val="22"/>
          <w:szCs w:val="22"/>
        </w:rPr>
        <w:t xml:space="preserve">d) Trabajar dinámicas ejemplares con los entrenadores.  </w:t>
      </w:r>
      <w:r w:rsidR="74AEEC40" w:rsidRPr="180347F0">
        <w:rPr>
          <w:rFonts w:ascii="Arial" w:hAnsi="Arial" w:cs="Arial"/>
          <w:sz w:val="22"/>
          <w:szCs w:val="22"/>
        </w:rPr>
        <w:t xml:space="preserve">Reconocer y difundir sus buenas prácticas en relación con el uso del euskera. </w:t>
      </w:r>
    </w:p>
    <w:p w14:paraId="2EF30549" w14:textId="664C1FE0" w:rsidR="00477992" w:rsidRPr="005C5416" w:rsidRDefault="00285031" w:rsidP="00F80AC0">
      <w:pPr>
        <w:pStyle w:val="NormalWeb"/>
        <w:jc w:val="both"/>
        <w:rPr>
          <w:rFonts w:ascii="Arial" w:hAnsi="Arial" w:cs="Arial"/>
          <w:b/>
          <w:bCs/>
          <w:sz w:val="22"/>
          <w:szCs w:val="22"/>
          <w:lang w:val="es-ES_tradnl"/>
        </w:rPr>
      </w:pPr>
      <w:r>
        <w:rPr>
          <w:rFonts w:ascii="Arial" w:hAnsi="Arial" w:cs="Arial"/>
          <w:b/>
          <w:bCs/>
          <w:sz w:val="22"/>
          <w:szCs w:val="22"/>
          <w:lang w:val="es-ES_tradnl"/>
        </w:rPr>
        <w:t>6</w:t>
      </w:r>
      <w:r w:rsidR="00477992" w:rsidRPr="005C5416">
        <w:rPr>
          <w:rFonts w:ascii="Arial" w:hAnsi="Arial" w:cs="Arial"/>
          <w:b/>
          <w:bCs/>
          <w:sz w:val="22"/>
          <w:szCs w:val="22"/>
          <w:lang w:val="es-ES_tradnl"/>
        </w:rPr>
        <w:t>.3. Dinamización y activación lingüística con deportistas</w:t>
      </w:r>
    </w:p>
    <w:p w14:paraId="3C1E7E23"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a) Desarrollo de dinámicas, actividades y acciones dirigidas a fomentar el uso oral del euskera entre deportistas.</w:t>
      </w:r>
    </w:p>
    <w:p w14:paraId="78D9DC87" w14:textId="1C152106" w:rsidR="00477992" w:rsidRPr="005C5416" w:rsidRDefault="139459DB" w:rsidP="180347F0">
      <w:pPr>
        <w:pStyle w:val="NormalWeb"/>
        <w:jc w:val="both"/>
        <w:rPr>
          <w:rFonts w:ascii="Arial" w:hAnsi="Arial" w:cs="Arial"/>
          <w:sz w:val="22"/>
          <w:szCs w:val="22"/>
        </w:rPr>
      </w:pPr>
      <w:r w:rsidRPr="180347F0">
        <w:rPr>
          <w:rFonts w:ascii="Arial" w:hAnsi="Arial" w:cs="Arial"/>
          <w:sz w:val="22"/>
          <w:szCs w:val="22"/>
        </w:rPr>
        <w:t>b) Impulso de iniciativas que favorezcan la motivación, participación e implicación activa de niños, niñas y jóvenes en el uso cotidiano del euskera</w:t>
      </w:r>
      <w:r w:rsidR="696447AE" w:rsidRPr="180347F0">
        <w:rPr>
          <w:rFonts w:ascii="Arial" w:hAnsi="Arial" w:cs="Arial"/>
          <w:sz w:val="22"/>
          <w:szCs w:val="22"/>
        </w:rPr>
        <w:t xml:space="preserve">: </w:t>
      </w:r>
      <w:r w:rsidR="7DE19069" w:rsidRPr="180347F0">
        <w:rPr>
          <w:rFonts w:ascii="Arial" w:hAnsi="Arial" w:cs="Arial"/>
          <w:sz w:val="22"/>
          <w:szCs w:val="22"/>
        </w:rPr>
        <w:t>dinámicas o actuacines</w:t>
      </w:r>
      <w:r w:rsidR="696447AE" w:rsidRPr="180347F0">
        <w:rPr>
          <w:rFonts w:ascii="Arial" w:hAnsi="Arial" w:cs="Arial"/>
          <w:sz w:val="22"/>
          <w:szCs w:val="22"/>
        </w:rPr>
        <w:t xml:space="preserve"> dirigidas a mejorar la expresi</w:t>
      </w:r>
      <w:r w:rsidR="575A62AD" w:rsidRPr="180347F0">
        <w:rPr>
          <w:rFonts w:ascii="Arial" w:hAnsi="Arial" w:cs="Arial"/>
          <w:sz w:val="22"/>
          <w:szCs w:val="22"/>
        </w:rPr>
        <w:t>ón oral, por ejemplo.</w:t>
      </w:r>
    </w:p>
    <w:p w14:paraId="58EE22C0" w14:textId="21F4362C" w:rsidR="00477992" w:rsidRPr="005C5416" w:rsidRDefault="139459DB" w:rsidP="77BB0CC8">
      <w:pPr>
        <w:pStyle w:val="NormalWeb"/>
        <w:jc w:val="both"/>
        <w:rPr>
          <w:rFonts w:ascii="Arial" w:hAnsi="Arial" w:cs="Arial"/>
          <w:sz w:val="22"/>
          <w:szCs w:val="22"/>
        </w:rPr>
      </w:pPr>
      <w:r w:rsidRPr="180347F0">
        <w:rPr>
          <w:rFonts w:ascii="Arial" w:hAnsi="Arial" w:cs="Arial"/>
          <w:sz w:val="22"/>
          <w:szCs w:val="22"/>
        </w:rPr>
        <w:t xml:space="preserve">c) </w:t>
      </w:r>
      <w:r w:rsidR="07A8CA16" w:rsidRPr="180347F0">
        <w:rPr>
          <w:rFonts w:ascii="Arial" w:hAnsi="Arial" w:cs="Arial"/>
          <w:sz w:val="22"/>
          <w:szCs w:val="22"/>
        </w:rPr>
        <w:t>Buscar dinámicas ejemplares y referentes positivos en el ámbito deportivo y reconocer y difundir sus buenas prácticas lingüísticas entre los y las deportistas, de cara a dar prestigio al euskera y activar su uso.</w:t>
      </w:r>
    </w:p>
    <w:p w14:paraId="264DEEC5" w14:textId="2C1AEAEA" w:rsidR="00477992" w:rsidRPr="005C5416" w:rsidRDefault="680C8754" w:rsidP="180347F0">
      <w:pPr>
        <w:pStyle w:val="NormalWeb"/>
        <w:jc w:val="both"/>
        <w:rPr>
          <w:rFonts w:ascii="Arial" w:hAnsi="Arial" w:cs="Arial"/>
          <w:sz w:val="22"/>
          <w:szCs w:val="22"/>
        </w:rPr>
      </w:pPr>
      <w:r w:rsidRPr="180347F0">
        <w:rPr>
          <w:rFonts w:ascii="Arial" w:hAnsi="Arial" w:cs="Arial"/>
          <w:sz w:val="22"/>
          <w:szCs w:val="22"/>
        </w:rPr>
        <w:t>d</w:t>
      </w:r>
      <w:r w:rsidR="139459DB" w:rsidRPr="180347F0">
        <w:rPr>
          <w:rFonts w:ascii="Arial" w:hAnsi="Arial" w:cs="Arial"/>
          <w:sz w:val="22"/>
          <w:szCs w:val="22"/>
        </w:rPr>
        <w:t xml:space="preserve">) Desarrollo de actuaciones específicas orientadas a mejorar la expresión oral </w:t>
      </w:r>
      <w:r w:rsidR="7E69AED7" w:rsidRPr="180347F0">
        <w:rPr>
          <w:rFonts w:ascii="Arial" w:hAnsi="Arial" w:cs="Arial"/>
          <w:sz w:val="22"/>
          <w:szCs w:val="22"/>
        </w:rPr>
        <w:t xml:space="preserve">de las personas participantes </w:t>
      </w:r>
      <w:r w:rsidR="139459DB" w:rsidRPr="180347F0">
        <w:rPr>
          <w:rFonts w:ascii="Arial" w:hAnsi="Arial" w:cs="Arial"/>
          <w:sz w:val="22"/>
          <w:szCs w:val="22"/>
        </w:rPr>
        <w:t xml:space="preserve">y </w:t>
      </w:r>
      <w:r w:rsidR="60F63FBE" w:rsidRPr="180347F0">
        <w:rPr>
          <w:rFonts w:ascii="Arial" w:hAnsi="Arial" w:cs="Arial"/>
          <w:sz w:val="22"/>
          <w:szCs w:val="22"/>
        </w:rPr>
        <w:t>a</w:t>
      </w:r>
      <w:r w:rsidR="6772D8CE" w:rsidRPr="180347F0">
        <w:rPr>
          <w:rFonts w:ascii="Arial" w:hAnsi="Arial" w:cs="Arial"/>
          <w:sz w:val="22"/>
          <w:szCs w:val="22"/>
        </w:rPr>
        <w:t xml:space="preserve"> su </w:t>
      </w:r>
      <w:r w:rsidR="60F63FBE" w:rsidRPr="180347F0">
        <w:rPr>
          <w:rFonts w:ascii="Arial" w:hAnsi="Arial" w:cs="Arial"/>
          <w:sz w:val="22"/>
          <w:szCs w:val="22"/>
        </w:rPr>
        <w:t>empoderamiento</w:t>
      </w:r>
      <w:r w:rsidR="139459DB" w:rsidRPr="180347F0">
        <w:rPr>
          <w:rFonts w:ascii="Arial" w:hAnsi="Arial" w:cs="Arial"/>
          <w:sz w:val="22"/>
          <w:szCs w:val="22"/>
        </w:rPr>
        <w:t xml:space="preserve"> lingüístic</w:t>
      </w:r>
      <w:r w:rsidR="151FF770" w:rsidRPr="180347F0">
        <w:rPr>
          <w:rFonts w:ascii="Arial" w:hAnsi="Arial" w:cs="Arial"/>
          <w:sz w:val="22"/>
          <w:szCs w:val="22"/>
        </w:rPr>
        <w:t xml:space="preserve">o </w:t>
      </w:r>
      <w:r w:rsidR="3A9DCF28" w:rsidRPr="180347F0">
        <w:rPr>
          <w:rFonts w:ascii="Arial" w:hAnsi="Arial" w:cs="Arial"/>
          <w:sz w:val="22"/>
          <w:szCs w:val="22"/>
        </w:rPr>
        <w:t>a la hora de utilizar el euskera</w:t>
      </w:r>
      <w:r w:rsidR="139459DB" w:rsidRPr="180347F0">
        <w:rPr>
          <w:rFonts w:ascii="Arial" w:hAnsi="Arial" w:cs="Arial"/>
          <w:sz w:val="22"/>
          <w:szCs w:val="22"/>
        </w:rPr>
        <w:t>.</w:t>
      </w:r>
    </w:p>
    <w:p w14:paraId="16CDD58F" w14:textId="072A46BF" w:rsidR="00477992" w:rsidRPr="005C5416" w:rsidRDefault="00285031" w:rsidP="00F80AC0">
      <w:pPr>
        <w:pStyle w:val="NormalWeb"/>
        <w:jc w:val="both"/>
        <w:rPr>
          <w:rFonts w:ascii="Arial" w:hAnsi="Arial" w:cs="Arial"/>
          <w:b/>
          <w:bCs/>
          <w:sz w:val="22"/>
          <w:szCs w:val="22"/>
          <w:lang w:val="es-ES_tradnl"/>
        </w:rPr>
      </w:pPr>
      <w:r>
        <w:rPr>
          <w:rFonts w:ascii="Arial" w:hAnsi="Arial" w:cs="Arial"/>
          <w:b/>
          <w:bCs/>
          <w:sz w:val="22"/>
          <w:szCs w:val="22"/>
          <w:lang w:val="es-ES_tradnl"/>
        </w:rPr>
        <w:t>6</w:t>
      </w:r>
      <w:r w:rsidR="00477992" w:rsidRPr="005C5416">
        <w:rPr>
          <w:rFonts w:ascii="Arial" w:hAnsi="Arial" w:cs="Arial"/>
          <w:b/>
          <w:bCs/>
          <w:sz w:val="22"/>
          <w:szCs w:val="22"/>
          <w:lang w:val="es-ES_tradnl"/>
        </w:rPr>
        <w:t>.4. Trabajo con familias</w:t>
      </w:r>
    </w:p>
    <w:p w14:paraId="71868831" w14:textId="0A5F42E4" w:rsidR="00477992" w:rsidRPr="005C5416" w:rsidRDefault="139459DB" w:rsidP="180347F0">
      <w:pPr>
        <w:pStyle w:val="NormalWeb"/>
        <w:jc w:val="both"/>
        <w:rPr>
          <w:rFonts w:ascii="Arial" w:hAnsi="Arial" w:cs="Arial"/>
          <w:sz w:val="22"/>
          <w:szCs w:val="22"/>
        </w:rPr>
      </w:pPr>
      <w:r w:rsidRPr="180347F0">
        <w:rPr>
          <w:rFonts w:ascii="Arial" w:hAnsi="Arial" w:cs="Arial"/>
          <w:sz w:val="22"/>
          <w:szCs w:val="22"/>
        </w:rPr>
        <w:lastRenderedPageBreak/>
        <w:t>a) Desarrollo de acciones de sensibilización y concienciación dirigidas a las familias de los y las deportistas participantes</w:t>
      </w:r>
      <w:r w:rsidR="6D797A60" w:rsidRPr="180347F0">
        <w:rPr>
          <w:rFonts w:ascii="Arial" w:hAnsi="Arial" w:cs="Arial"/>
          <w:sz w:val="22"/>
          <w:szCs w:val="22"/>
        </w:rPr>
        <w:t>, para que conozcan la situación actual</w:t>
      </w:r>
      <w:r w:rsidRPr="180347F0">
        <w:rPr>
          <w:rFonts w:ascii="Arial" w:hAnsi="Arial" w:cs="Arial"/>
          <w:sz w:val="22"/>
          <w:szCs w:val="22"/>
        </w:rPr>
        <w:t>.</w:t>
      </w:r>
    </w:p>
    <w:p w14:paraId="5123B750" w14:textId="34D94DA2" w:rsidR="00477992" w:rsidRPr="005C5416" w:rsidRDefault="139459DB" w:rsidP="180347F0">
      <w:pPr>
        <w:pStyle w:val="NormalWeb"/>
        <w:jc w:val="both"/>
        <w:rPr>
          <w:rFonts w:ascii="Arial" w:hAnsi="Arial" w:cs="Arial"/>
          <w:sz w:val="22"/>
          <w:szCs w:val="22"/>
        </w:rPr>
      </w:pPr>
      <w:r w:rsidRPr="180347F0">
        <w:rPr>
          <w:rFonts w:ascii="Arial" w:hAnsi="Arial" w:cs="Arial"/>
          <w:sz w:val="22"/>
          <w:szCs w:val="22"/>
        </w:rPr>
        <w:t xml:space="preserve">b) </w:t>
      </w:r>
      <w:r w:rsidR="1FEF2965" w:rsidRPr="180347F0">
        <w:rPr>
          <w:rFonts w:ascii="Arial" w:hAnsi="Arial" w:cs="Arial"/>
          <w:sz w:val="22"/>
          <w:szCs w:val="22"/>
        </w:rPr>
        <w:t xml:space="preserve">Ofrecer </w:t>
      </w:r>
      <w:r w:rsidR="2F15668F" w:rsidRPr="180347F0">
        <w:rPr>
          <w:rFonts w:ascii="Arial" w:hAnsi="Arial" w:cs="Arial"/>
          <w:sz w:val="22"/>
          <w:szCs w:val="22"/>
        </w:rPr>
        <w:t xml:space="preserve">recursos y orientación </w:t>
      </w:r>
      <w:r w:rsidR="1FEF2965" w:rsidRPr="180347F0">
        <w:rPr>
          <w:rFonts w:ascii="Arial" w:hAnsi="Arial" w:cs="Arial"/>
          <w:sz w:val="22"/>
          <w:szCs w:val="22"/>
        </w:rPr>
        <w:t>a las familias</w:t>
      </w:r>
      <w:r w:rsidR="155C54C4" w:rsidRPr="180347F0">
        <w:rPr>
          <w:rFonts w:ascii="Arial" w:hAnsi="Arial" w:cs="Arial"/>
          <w:sz w:val="22"/>
          <w:szCs w:val="22"/>
        </w:rPr>
        <w:t xml:space="preserve"> para</w:t>
      </w:r>
      <w:r w:rsidR="155C54C4" w:rsidRPr="180347F0">
        <w:rPr>
          <w:rFonts w:ascii="Arial" w:hAnsi="Arial" w:cs="Arial"/>
          <w:color w:val="000000" w:themeColor="text1"/>
          <w:sz w:val="22"/>
          <w:szCs w:val="22"/>
        </w:rPr>
        <w:t xml:space="preserve"> que piensen cuál puede ser su papel </w:t>
      </w:r>
      <w:r w:rsidR="2BF298E7" w:rsidRPr="180347F0">
        <w:rPr>
          <w:rFonts w:ascii="Arial" w:hAnsi="Arial" w:cs="Arial"/>
          <w:color w:val="000000" w:themeColor="text1"/>
          <w:sz w:val="22"/>
          <w:szCs w:val="22"/>
        </w:rPr>
        <w:t>a la hora de fomentar y normalizar el uso del euskera</w:t>
      </w:r>
      <w:r w:rsidR="155C54C4" w:rsidRPr="180347F0">
        <w:rPr>
          <w:rFonts w:ascii="Arial" w:hAnsi="Arial" w:cs="Arial"/>
          <w:color w:val="000000" w:themeColor="text1"/>
          <w:sz w:val="22"/>
          <w:szCs w:val="22"/>
        </w:rPr>
        <w:t xml:space="preserve"> </w:t>
      </w:r>
      <w:r w:rsidR="1E8C803D" w:rsidRPr="180347F0">
        <w:rPr>
          <w:rFonts w:ascii="Arial" w:hAnsi="Arial" w:cs="Arial"/>
          <w:color w:val="000000" w:themeColor="text1"/>
          <w:sz w:val="22"/>
          <w:szCs w:val="22"/>
        </w:rPr>
        <w:t xml:space="preserve">en </w:t>
      </w:r>
      <w:r w:rsidR="155C54C4" w:rsidRPr="180347F0">
        <w:rPr>
          <w:rFonts w:ascii="Arial" w:hAnsi="Arial" w:cs="Arial"/>
          <w:color w:val="000000" w:themeColor="text1"/>
          <w:sz w:val="22"/>
          <w:szCs w:val="22"/>
        </w:rPr>
        <w:t>el ámbito deportivo.</w:t>
      </w:r>
    </w:p>
    <w:p w14:paraId="3D80EF37" w14:textId="75086F4C" w:rsidR="00477992" w:rsidRPr="005C5416" w:rsidRDefault="139459DB" w:rsidP="180347F0">
      <w:pPr>
        <w:pStyle w:val="NormalWeb"/>
        <w:jc w:val="both"/>
        <w:rPr>
          <w:rFonts w:ascii="Arial" w:hAnsi="Arial" w:cs="Arial"/>
          <w:sz w:val="22"/>
          <w:szCs w:val="22"/>
        </w:rPr>
      </w:pPr>
      <w:r w:rsidRPr="180347F0">
        <w:rPr>
          <w:rFonts w:ascii="Arial" w:hAnsi="Arial" w:cs="Arial"/>
          <w:sz w:val="22"/>
          <w:szCs w:val="22"/>
        </w:rPr>
        <w:t xml:space="preserve">c) </w:t>
      </w:r>
      <w:r w:rsidR="26C48CA2" w:rsidRPr="180347F0">
        <w:rPr>
          <w:rFonts w:ascii="Arial" w:hAnsi="Arial" w:cs="Arial"/>
          <w:sz w:val="22"/>
          <w:szCs w:val="22"/>
        </w:rPr>
        <w:t xml:space="preserve"> Animar a las familias a participar en las actuaciones, dinámicas o actividades relacionadas con el programa: animar en euskera los partidos y eventos deportivos, participar en iniciativas preparadas para incidir en la motivación de los deportistas…</w:t>
      </w:r>
    </w:p>
    <w:p w14:paraId="1665D5FE" w14:textId="647093E5" w:rsidR="00477992" w:rsidRPr="005C5416" w:rsidRDefault="1F97F454" w:rsidP="180347F0">
      <w:pPr>
        <w:pStyle w:val="NormalWeb"/>
        <w:jc w:val="both"/>
        <w:rPr>
          <w:rFonts w:ascii="Arial" w:hAnsi="Arial" w:cs="Arial"/>
          <w:sz w:val="22"/>
          <w:szCs w:val="22"/>
        </w:rPr>
      </w:pPr>
      <w:r w:rsidRPr="180347F0">
        <w:rPr>
          <w:rFonts w:ascii="Arial" w:hAnsi="Arial" w:cs="Arial"/>
          <w:sz w:val="22"/>
          <w:szCs w:val="22"/>
        </w:rPr>
        <w:t>d</w:t>
      </w:r>
      <w:r w:rsidR="139459DB" w:rsidRPr="180347F0">
        <w:rPr>
          <w:rFonts w:ascii="Arial" w:hAnsi="Arial" w:cs="Arial"/>
          <w:sz w:val="22"/>
          <w:szCs w:val="22"/>
        </w:rPr>
        <w:t>) Incorporación de la perspectiva de género y de valores igualitarios en las actuaciones dirigidas a las familias.</w:t>
      </w:r>
    </w:p>
    <w:p w14:paraId="5BCF2FEA" w14:textId="2D0A7B23" w:rsidR="00477992" w:rsidRPr="005C5416" w:rsidRDefault="00285031" w:rsidP="77BB0CC8">
      <w:pPr>
        <w:pStyle w:val="NormalWeb"/>
        <w:jc w:val="both"/>
        <w:rPr>
          <w:rFonts w:ascii="Arial" w:hAnsi="Arial" w:cs="Arial"/>
          <w:b/>
          <w:bCs/>
          <w:sz w:val="22"/>
          <w:szCs w:val="22"/>
        </w:rPr>
      </w:pPr>
      <w:r>
        <w:rPr>
          <w:rFonts w:ascii="Arial" w:hAnsi="Arial" w:cs="Arial"/>
          <w:b/>
          <w:bCs/>
          <w:sz w:val="22"/>
          <w:szCs w:val="22"/>
        </w:rPr>
        <w:t>6</w:t>
      </w:r>
      <w:r w:rsidR="00477992" w:rsidRPr="77BB0CC8">
        <w:rPr>
          <w:rFonts w:ascii="Arial" w:hAnsi="Arial" w:cs="Arial"/>
          <w:b/>
          <w:bCs/>
          <w:sz w:val="22"/>
          <w:szCs w:val="22"/>
        </w:rPr>
        <w:t>.5. Comunicación, difusión y visibilización del programa</w:t>
      </w:r>
    </w:p>
    <w:p w14:paraId="366DF827"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a) Elaboración de contenidos informativos, materiales divulgativos y recursos de sensibilización relacionados con el programa.</w:t>
      </w:r>
    </w:p>
    <w:p w14:paraId="33D5C955"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b) Preparación de notas de prensa, contenidos digitales y publicaciones para redes sociales y otros canales de comunicación.</w:t>
      </w:r>
    </w:p>
    <w:p w14:paraId="2B99A190"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c) Difusión de las actuaciones desarrolladas en medios de comunicación, páginas web y canales digitales de la Mancomunidad, de los municipios participantes y de las entidades deportivas.</w:t>
      </w:r>
    </w:p>
    <w:p w14:paraId="3FD7E96E"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d) Seguimiento y asesoramiento de las comunicaciones internas y externas de los clubes deportivos, ofreciendo recursos para favorecer un uso equilibrado y progresivo del euskera.</w:t>
      </w:r>
    </w:p>
    <w:p w14:paraId="5922EBD0" w14:textId="77777777" w:rsidR="00477992" w:rsidRPr="005C5416" w:rsidRDefault="00477992" w:rsidP="77BB0CC8">
      <w:pPr>
        <w:pStyle w:val="NormalWeb"/>
        <w:jc w:val="both"/>
        <w:rPr>
          <w:rFonts w:ascii="Arial" w:hAnsi="Arial" w:cs="Arial"/>
          <w:sz w:val="22"/>
          <w:szCs w:val="22"/>
        </w:rPr>
      </w:pPr>
      <w:r w:rsidRPr="77BB0CC8">
        <w:rPr>
          <w:rFonts w:ascii="Arial" w:hAnsi="Arial" w:cs="Arial"/>
          <w:sz w:val="22"/>
          <w:szCs w:val="22"/>
        </w:rPr>
        <w:t>e) Elaboración de materiales informativos dirigidos a deportistas, entrenadores y entrenadoras, familias y clubes deportivos.</w:t>
      </w:r>
    </w:p>
    <w:p w14:paraId="2BBD7603" w14:textId="7D8DF86E" w:rsidR="00477992" w:rsidRPr="005C5416" w:rsidRDefault="00285031" w:rsidP="00F80AC0">
      <w:pPr>
        <w:pStyle w:val="NormalWeb"/>
        <w:jc w:val="both"/>
        <w:rPr>
          <w:rFonts w:ascii="Arial" w:hAnsi="Arial" w:cs="Arial"/>
          <w:b/>
          <w:bCs/>
          <w:sz w:val="22"/>
          <w:szCs w:val="22"/>
          <w:lang w:val="es-ES_tradnl"/>
        </w:rPr>
      </w:pPr>
      <w:r>
        <w:rPr>
          <w:rFonts w:ascii="Arial" w:hAnsi="Arial" w:cs="Arial"/>
          <w:b/>
          <w:bCs/>
          <w:sz w:val="22"/>
          <w:szCs w:val="22"/>
          <w:lang w:val="es-ES_tradnl"/>
        </w:rPr>
        <w:t>6</w:t>
      </w:r>
      <w:r w:rsidR="00477992" w:rsidRPr="005C5416">
        <w:rPr>
          <w:rFonts w:ascii="Arial" w:hAnsi="Arial" w:cs="Arial"/>
          <w:b/>
          <w:bCs/>
          <w:sz w:val="22"/>
          <w:szCs w:val="22"/>
          <w:lang w:val="es-ES_tradnl"/>
        </w:rPr>
        <w:t>.6. Coordinación institucional y seguimiento técnico</w:t>
      </w:r>
    </w:p>
    <w:p w14:paraId="1E6516B3"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a) Coordinación permanente con el Servicio de Euskera de la Mancomunidad para el seguimiento técnico y evaluación del programa.</w:t>
      </w:r>
    </w:p>
    <w:p w14:paraId="2724A10D"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b) Participación en reuniones de coordinación y seguimiento convocadas por la Mancomunidad.</w:t>
      </w:r>
    </w:p>
    <w:p w14:paraId="43434943" w14:textId="74FD8FE5" w:rsidR="00477992" w:rsidRPr="005C5416" w:rsidRDefault="139459DB" w:rsidP="180347F0">
      <w:pPr>
        <w:pStyle w:val="NormalWeb"/>
        <w:jc w:val="both"/>
        <w:rPr>
          <w:rFonts w:ascii="Arial" w:hAnsi="Arial" w:cs="Arial"/>
          <w:sz w:val="22"/>
          <w:szCs w:val="22"/>
        </w:rPr>
      </w:pPr>
      <w:r w:rsidRPr="180347F0">
        <w:rPr>
          <w:rFonts w:ascii="Arial" w:hAnsi="Arial" w:cs="Arial"/>
          <w:sz w:val="22"/>
          <w:szCs w:val="22"/>
        </w:rPr>
        <w:t>c) Colaboración, cuando proceda, con programas, iniciativas y actuaciones impulsadas por otras administraciones públicas relacionadas con el fomento del euskera en el deporte</w:t>
      </w:r>
      <w:r w:rsidR="6965C958" w:rsidRPr="180347F0">
        <w:rPr>
          <w:rFonts w:ascii="Arial" w:hAnsi="Arial" w:cs="Arial"/>
          <w:sz w:val="22"/>
          <w:szCs w:val="22"/>
        </w:rPr>
        <w:t xml:space="preserve">: </w:t>
      </w:r>
      <w:r w:rsidR="6965C958" w:rsidRPr="180347F0">
        <w:rPr>
          <w:rFonts w:ascii="Arial" w:hAnsi="Arial" w:cs="Arial"/>
          <w:color w:val="000000" w:themeColor="text1"/>
          <w:sz w:val="22"/>
          <w:szCs w:val="22"/>
        </w:rPr>
        <w:t>el programa BIKEE</w:t>
      </w:r>
      <w:r w:rsidR="77D36D52" w:rsidRPr="180347F0">
        <w:rPr>
          <w:rFonts w:ascii="Arial" w:hAnsi="Arial" w:cs="Arial"/>
          <w:color w:val="000000" w:themeColor="text1"/>
          <w:sz w:val="22"/>
          <w:szCs w:val="22"/>
        </w:rPr>
        <w:t xml:space="preserve"> de la</w:t>
      </w:r>
      <w:r w:rsidR="6965C958" w:rsidRPr="180347F0">
        <w:rPr>
          <w:rFonts w:ascii="Arial" w:hAnsi="Arial" w:cs="Arial"/>
          <w:color w:val="000000" w:themeColor="text1"/>
          <w:sz w:val="22"/>
          <w:szCs w:val="22"/>
        </w:rPr>
        <w:t xml:space="preserve"> </w:t>
      </w:r>
      <w:r w:rsidR="77D36D52" w:rsidRPr="180347F0">
        <w:rPr>
          <w:rFonts w:ascii="Arial" w:hAnsi="Arial" w:cs="Arial"/>
          <w:color w:val="000000" w:themeColor="text1"/>
          <w:sz w:val="22"/>
          <w:szCs w:val="22"/>
        </w:rPr>
        <w:t>Diputación Foral de Bizkaia, por ejemplo</w:t>
      </w:r>
      <w:r w:rsidR="6965C958" w:rsidRPr="180347F0">
        <w:rPr>
          <w:rFonts w:ascii="Arial" w:hAnsi="Arial" w:cs="Arial"/>
          <w:color w:val="000000" w:themeColor="text1"/>
          <w:sz w:val="22"/>
          <w:szCs w:val="22"/>
        </w:rPr>
        <w:t>.</w:t>
      </w:r>
    </w:p>
    <w:p w14:paraId="0335A43D" w14:textId="15364284" w:rsidR="00477992" w:rsidRPr="005C5416" w:rsidRDefault="139459DB" w:rsidP="180347F0">
      <w:pPr>
        <w:pStyle w:val="NormalWeb"/>
        <w:jc w:val="both"/>
        <w:rPr>
          <w:rFonts w:ascii="Arial" w:hAnsi="Arial" w:cs="Arial"/>
          <w:sz w:val="22"/>
          <w:szCs w:val="22"/>
        </w:rPr>
      </w:pPr>
      <w:r w:rsidRPr="180347F0">
        <w:rPr>
          <w:rFonts w:ascii="Arial" w:hAnsi="Arial" w:cs="Arial"/>
          <w:sz w:val="22"/>
          <w:szCs w:val="22"/>
        </w:rPr>
        <w:t>d) Elaboración y actualización de herramientas de seguimiento, evaluación e indicadores del programa.</w:t>
      </w:r>
      <w:r w:rsidR="225CFCE5" w:rsidRPr="180347F0">
        <w:rPr>
          <w:rFonts w:ascii="Arial" w:hAnsi="Arial" w:cs="Arial"/>
          <w:color w:val="000000" w:themeColor="text1"/>
          <w:sz w:val="22"/>
          <w:szCs w:val="22"/>
        </w:rPr>
        <w:t xml:space="preserve"> Se creará un cuestionario que se pasará dos veces a los clubes deportivos y a los entrenadores y entrenadoras, al inicio y al final de la temporada. De esta forma, se verá si ha habido una evolución y será un instrumento de medida válido para valorar lo realizado, en la valoración anual del programa.</w:t>
      </w:r>
    </w:p>
    <w:p w14:paraId="58E10DC1" w14:textId="5EB9A506" w:rsidR="00477992" w:rsidRPr="005C5416" w:rsidRDefault="139459DB" w:rsidP="180347F0">
      <w:pPr>
        <w:pStyle w:val="NormalWeb"/>
        <w:jc w:val="both"/>
        <w:rPr>
          <w:rFonts w:ascii="Arial" w:hAnsi="Arial" w:cs="Arial"/>
          <w:sz w:val="22"/>
          <w:szCs w:val="22"/>
        </w:rPr>
      </w:pPr>
      <w:r w:rsidRPr="180347F0">
        <w:rPr>
          <w:rFonts w:ascii="Arial" w:hAnsi="Arial" w:cs="Arial"/>
          <w:sz w:val="22"/>
          <w:szCs w:val="22"/>
        </w:rPr>
        <w:t xml:space="preserve">e) </w:t>
      </w:r>
      <w:r w:rsidR="6CF5B2B1" w:rsidRPr="180347F0">
        <w:rPr>
          <w:rFonts w:ascii="Arial" w:hAnsi="Arial" w:cs="Arial"/>
          <w:sz w:val="22"/>
          <w:szCs w:val="22"/>
        </w:rPr>
        <w:t xml:space="preserve">A efectos de seguimiento, los datos se recogerán atendiendo al criterio de género y se recogerán desagregados por género sexual. </w:t>
      </w:r>
    </w:p>
    <w:p w14:paraId="4C4EF760" w14:textId="2ADAFED2" w:rsidR="00477992" w:rsidRPr="005C5416" w:rsidRDefault="6CF5B2B1" w:rsidP="180347F0">
      <w:pPr>
        <w:pStyle w:val="NormalWeb"/>
        <w:jc w:val="both"/>
        <w:rPr>
          <w:rFonts w:ascii="Arial" w:hAnsi="Arial" w:cs="Arial"/>
          <w:sz w:val="22"/>
          <w:szCs w:val="22"/>
        </w:rPr>
      </w:pPr>
      <w:r w:rsidRPr="180347F0">
        <w:rPr>
          <w:rFonts w:ascii="Arial" w:hAnsi="Arial" w:cs="Arial"/>
          <w:sz w:val="22"/>
          <w:szCs w:val="22"/>
        </w:rPr>
        <w:lastRenderedPageBreak/>
        <w:t xml:space="preserve">f) </w:t>
      </w:r>
      <w:r w:rsidR="139459DB" w:rsidRPr="180347F0">
        <w:rPr>
          <w:rFonts w:ascii="Arial" w:hAnsi="Arial" w:cs="Arial"/>
          <w:sz w:val="22"/>
          <w:szCs w:val="22"/>
        </w:rPr>
        <w:t>Comunicación periódica a la Mancomunidad del estado de ejecución del contrato, incidencias detectadas y propuestas de mejora.</w:t>
      </w:r>
    </w:p>
    <w:p w14:paraId="0C74EA9B" w14:textId="4837171F" w:rsidR="00477992" w:rsidRPr="005C5416" w:rsidRDefault="088DA117" w:rsidP="180347F0">
      <w:pPr>
        <w:pStyle w:val="NormalWeb"/>
        <w:jc w:val="both"/>
        <w:rPr>
          <w:rFonts w:ascii="Arial" w:hAnsi="Arial" w:cs="Arial"/>
          <w:sz w:val="22"/>
          <w:szCs w:val="22"/>
        </w:rPr>
      </w:pPr>
      <w:r w:rsidRPr="180347F0">
        <w:rPr>
          <w:rFonts w:ascii="Arial" w:hAnsi="Arial" w:cs="Arial"/>
          <w:sz w:val="22"/>
          <w:szCs w:val="22"/>
        </w:rPr>
        <w:t>g</w:t>
      </w:r>
      <w:r w:rsidR="139459DB" w:rsidRPr="180347F0">
        <w:rPr>
          <w:rFonts w:ascii="Arial" w:hAnsi="Arial" w:cs="Arial"/>
          <w:sz w:val="22"/>
          <w:szCs w:val="22"/>
        </w:rPr>
        <w:t>) Coordinación, cuando resulte necesario, con los ayuntamientos integrantes de la Mancomunidad y con las personas responsables de las áreas de deporte, euskera o juventud vinculadas al desarrollo del programa.</w:t>
      </w:r>
    </w:p>
    <w:p w14:paraId="7C58EFC8" w14:textId="293A1B68" w:rsidR="00477992" w:rsidRPr="005C5416" w:rsidRDefault="00477992" w:rsidP="00285031">
      <w:pPr>
        <w:pStyle w:val="NormalWeb"/>
        <w:numPr>
          <w:ilvl w:val="0"/>
          <w:numId w:val="21"/>
        </w:numPr>
        <w:jc w:val="both"/>
        <w:rPr>
          <w:rFonts w:ascii="Arial" w:hAnsi="Arial" w:cs="Arial"/>
          <w:b/>
          <w:bCs/>
          <w:sz w:val="22"/>
          <w:szCs w:val="22"/>
          <w:lang w:val="es-ES_tradnl"/>
        </w:rPr>
      </w:pPr>
      <w:r w:rsidRPr="005C5416">
        <w:rPr>
          <w:rFonts w:ascii="Arial" w:hAnsi="Arial" w:cs="Arial"/>
          <w:b/>
          <w:bCs/>
          <w:sz w:val="22"/>
          <w:szCs w:val="22"/>
          <w:lang w:val="es-ES_tradnl"/>
        </w:rPr>
        <w:t>SEGUIMIENTO, COORDINACIÓN Y EVALUACIÓN DEL PROGRAMA</w:t>
      </w:r>
    </w:p>
    <w:p w14:paraId="7AF3C3B0"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empresa adjudicataria deberá presentar, al inicio del contrato, un cronograma detallado de actuaciones.</w:t>
      </w:r>
    </w:p>
    <w:p w14:paraId="74A736D6"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Asimismo, deberá:</w:t>
      </w:r>
    </w:p>
    <w:p w14:paraId="4DEFB257"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a) Elaborar informes trimestrales de seguimiento.</w:t>
      </w:r>
    </w:p>
    <w:p w14:paraId="7F99A485"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b) Mantener actualizada una base de datos que permita evaluar la evolución de las actuaciones desarrolladas.</w:t>
      </w:r>
    </w:p>
    <w:p w14:paraId="44497841"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c) Adaptar y utilizar herramientas de diagnóstico sociolingüístico adecuadas al ámbito extraescolar.</w:t>
      </w:r>
    </w:p>
    <w:p w14:paraId="51972BDB" w14:textId="34350ECD" w:rsidR="00477992" w:rsidRPr="005C5416" w:rsidRDefault="139459DB" w:rsidP="180347F0">
      <w:pPr>
        <w:pStyle w:val="NormalWeb"/>
        <w:jc w:val="both"/>
        <w:rPr>
          <w:rFonts w:ascii="Arial" w:hAnsi="Arial" w:cs="Arial"/>
          <w:sz w:val="22"/>
          <w:szCs w:val="22"/>
        </w:rPr>
      </w:pPr>
      <w:r w:rsidRPr="180347F0">
        <w:rPr>
          <w:rFonts w:ascii="Arial" w:hAnsi="Arial" w:cs="Arial"/>
          <w:sz w:val="22"/>
          <w:szCs w:val="22"/>
        </w:rPr>
        <w:t>d) Presentar una memoria anual de evaluación.</w:t>
      </w:r>
      <w:r w:rsidR="3B8C0F06" w:rsidRPr="180347F0">
        <w:rPr>
          <w:rFonts w:ascii="Arial" w:hAnsi="Arial" w:cs="Arial"/>
          <w:sz w:val="22"/>
          <w:szCs w:val="22"/>
        </w:rPr>
        <w:t xml:space="preserve"> En la memoria </w:t>
      </w:r>
      <w:r w:rsidR="3B8C0F06" w:rsidRPr="180347F0">
        <w:rPr>
          <w:rFonts w:ascii="Arial" w:hAnsi="Arial" w:cs="Arial"/>
          <w:color w:val="000000" w:themeColor="text1"/>
          <w:sz w:val="22"/>
          <w:szCs w:val="22"/>
        </w:rPr>
        <w:t xml:space="preserve">se recogerá lo siguiente: el seguimiento y grado de cumplimiento de los objetivos, qué equipos hay en cada club y quiénes están participando en el programa, qué acciones se han llevado a cabo, cuál ha sido la participación... </w:t>
      </w:r>
      <w:r w:rsidR="507B0E15" w:rsidRPr="180347F0">
        <w:rPr>
          <w:rFonts w:ascii="Arial" w:hAnsi="Arial" w:cs="Arial"/>
          <w:color w:val="000000" w:themeColor="text1"/>
          <w:sz w:val="22"/>
          <w:szCs w:val="22"/>
        </w:rPr>
        <w:t>También incluirá las valoraciones de deportistas y familias.</w:t>
      </w:r>
    </w:p>
    <w:p w14:paraId="2F7A4D05"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coordinación con la Mancomunidad se realizará de forma permanente, celebrándose reuniones de coordinación al menos una vez cada tres meses.</w:t>
      </w:r>
    </w:p>
    <w:p w14:paraId="01E99834"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empresa adjudicataria designará una persona coordinadora responsable de la interlocución con la Mancomunidad.</w:t>
      </w:r>
    </w:p>
    <w:p w14:paraId="7980BF21" w14:textId="3312C8CC" w:rsidR="00477992" w:rsidRPr="005C5416" w:rsidRDefault="00477992" w:rsidP="00A455C5">
      <w:pPr>
        <w:pStyle w:val="NormalWeb"/>
        <w:numPr>
          <w:ilvl w:val="0"/>
          <w:numId w:val="21"/>
        </w:numPr>
        <w:jc w:val="both"/>
        <w:rPr>
          <w:rFonts w:ascii="Arial" w:hAnsi="Arial" w:cs="Arial"/>
          <w:b/>
          <w:bCs/>
          <w:sz w:val="22"/>
          <w:szCs w:val="22"/>
          <w:lang w:val="es-ES_tradnl"/>
        </w:rPr>
      </w:pPr>
      <w:r w:rsidRPr="005C5416">
        <w:rPr>
          <w:rFonts w:ascii="Arial" w:hAnsi="Arial" w:cs="Arial"/>
          <w:b/>
          <w:bCs/>
          <w:sz w:val="22"/>
          <w:szCs w:val="22"/>
          <w:lang w:val="es-ES_tradnl"/>
        </w:rPr>
        <w:t>MEDIOS PERSONALES ADSCRITOS AL CONTRATO</w:t>
      </w:r>
    </w:p>
    <w:p w14:paraId="5B3156B1"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empresa adjudicataria deberá adscribir al contrato, como mínimo, los siguientes perfiles:</w:t>
      </w:r>
    </w:p>
    <w:p w14:paraId="0ED79EE4"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a) Una persona coordinadora responsable del programa.</w:t>
      </w:r>
    </w:p>
    <w:p w14:paraId="00F75B76"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b) Una o varias personas dinamizadoras, en número suficiente para garantizar la correcta ejecución de las actuaciones previstas.</w:t>
      </w:r>
    </w:p>
    <w:p w14:paraId="2C7C6E0C"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persona coordinadora será la responsable de la organización general del servicio, interlocución con la Mancomunidad, seguimiento técnico del programa y supervisión de las actuaciones desarrolladas.</w:t>
      </w:r>
    </w:p>
    <w:p w14:paraId="3C969455" w14:textId="795CD70E" w:rsidR="00477992" w:rsidRPr="005C5416" w:rsidRDefault="139459DB" w:rsidP="77BB0CC8">
      <w:pPr>
        <w:pStyle w:val="NormalWeb"/>
        <w:jc w:val="both"/>
        <w:rPr>
          <w:rFonts w:ascii="Arial" w:hAnsi="Arial" w:cs="Arial"/>
          <w:sz w:val="22"/>
          <w:szCs w:val="22"/>
        </w:rPr>
      </w:pPr>
      <w:r w:rsidRPr="180347F0">
        <w:rPr>
          <w:rFonts w:ascii="Arial" w:hAnsi="Arial" w:cs="Arial"/>
          <w:sz w:val="22"/>
          <w:szCs w:val="22"/>
        </w:rPr>
        <w:t>Las personas dinamizadoras desarrollarán las actuaciones previstas con clubes deportivos, entrenadores y entrenadoras, deportistas y familias</w:t>
      </w:r>
      <w:r w:rsidR="6F300E24" w:rsidRPr="180347F0">
        <w:rPr>
          <w:rFonts w:ascii="Arial" w:hAnsi="Arial" w:cs="Arial"/>
          <w:sz w:val="22"/>
          <w:szCs w:val="22"/>
        </w:rPr>
        <w:t xml:space="preserve"> y</w:t>
      </w:r>
      <w:r w:rsidR="71911CC1" w:rsidRPr="180347F0">
        <w:rPr>
          <w:rFonts w:ascii="Arial" w:hAnsi="Arial" w:cs="Arial"/>
          <w:sz w:val="22"/>
          <w:szCs w:val="22"/>
        </w:rPr>
        <w:t xml:space="preserve"> compartirá </w:t>
      </w:r>
      <w:r w:rsidR="432160D0" w:rsidRPr="180347F0">
        <w:rPr>
          <w:rFonts w:ascii="Arial" w:hAnsi="Arial" w:cs="Arial"/>
          <w:sz w:val="22"/>
          <w:szCs w:val="22"/>
        </w:rPr>
        <w:t xml:space="preserve">con la persona coordinadora </w:t>
      </w:r>
      <w:r w:rsidR="71911CC1" w:rsidRPr="180347F0">
        <w:rPr>
          <w:rFonts w:ascii="Arial" w:hAnsi="Arial" w:cs="Arial"/>
          <w:sz w:val="22"/>
          <w:szCs w:val="22"/>
        </w:rPr>
        <w:t>la función de interlocución con la Mancomunidad</w:t>
      </w:r>
      <w:r w:rsidR="4ADE2FF3" w:rsidRPr="180347F0">
        <w:rPr>
          <w:rFonts w:ascii="Arial" w:hAnsi="Arial" w:cs="Arial"/>
          <w:sz w:val="22"/>
          <w:szCs w:val="22"/>
        </w:rPr>
        <w:t>.</w:t>
      </w:r>
    </w:p>
    <w:p w14:paraId="77C55B47"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lastRenderedPageBreak/>
        <w:t>La empresa adjudicataria deberá garantizar la continuidad del equipo adscrito durante toda la ejecución del contrato.</w:t>
      </w:r>
    </w:p>
    <w:p w14:paraId="694BA595"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sustitución del personal adscrito requerirá comunicación previa a la Mancomunidad, debiendo justificarse adecuadamente las causas del cambio y acreditarse que la nueva persona cumple los requisitos exigidos.</w:t>
      </w:r>
    </w:p>
    <w:p w14:paraId="161C2976"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Mancomunidad podrá solicitar motivadamente la sustitución de personal adscrito cuando existan causas justificadas relacionadas con el correcto funcionamiento del servicio.</w:t>
      </w:r>
    </w:p>
    <w:p w14:paraId="516F4FA9"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empresa adjudicataria deberá garantizar una dedicación efectiva y suficiente de los medios personales adscritos al contrato para asegurar la correcta ejecución de todas las actuaciones previstas en el presente pliego, así como la adecuada atención a clubes deportivos, familias, ayuntamientos y demás agentes participantes.</w:t>
      </w:r>
    </w:p>
    <w:p w14:paraId="364FDE49"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disponibilidad del personal deberá adaptarse a las características propias del ámbito deportivo y a la planificación de actividades aprobada por la Mancomunidad.</w:t>
      </w:r>
    </w:p>
    <w:p w14:paraId="310F72D5" w14:textId="4209E26B" w:rsidR="00477992" w:rsidRPr="005C5416" w:rsidRDefault="00A455C5" w:rsidP="00F80AC0">
      <w:pPr>
        <w:pStyle w:val="NormalWeb"/>
        <w:jc w:val="both"/>
        <w:rPr>
          <w:rFonts w:ascii="Arial" w:hAnsi="Arial" w:cs="Arial"/>
          <w:b/>
          <w:bCs/>
          <w:sz w:val="22"/>
          <w:szCs w:val="22"/>
          <w:lang w:val="es-ES_tradnl"/>
        </w:rPr>
      </w:pPr>
      <w:r>
        <w:rPr>
          <w:rFonts w:ascii="Arial" w:hAnsi="Arial" w:cs="Arial"/>
          <w:b/>
          <w:bCs/>
          <w:sz w:val="22"/>
          <w:szCs w:val="22"/>
          <w:lang w:val="es-ES_tradnl"/>
        </w:rPr>
        <w:t>8</w:t>
      </w:r>
      <w:r w:rsidR="00477992" w:rsidRPr="005C5416">
        <w:rPr>
          <w:rFonts w:ascii="Arial" w:hAnsi="Arial" w:cs="Arial"/>
          <w:b/>
          <w:bCs/>
          <w:sz w:val="22"/>
          <w:szCs w:val="22"/>
          <w:lang w:val="es-ES_tradnl"/>
        </w:rPr>
        <w:t>.1. REQUISITOS MÍNIMOS DEL PERSONAL ADSCRITO</w:t>
      </w:r>
    </w:p>
    <w:p w14:paraId="38B526D4"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persona coordinadora deberá disponer de:</w:t>
      </w:r>
    </w:p>
    <w:p w14:paraId="189F5781" w14:textId="77777777" w:rsidR="00477992" w:rsidRPr="006E24C7" w:rsidRDefault="139459DB" w:rsidP="180347F0">
      <w:pPr>
        <w:pStyle w:val="NormalWeb"/>
        <w:jc w:val="both"/>
        <w:rPr>
          <w:rFonts w:ascii="Arial" w:hAnsi="Arial" w:cs="Arial"/>
          <w:sz w:val="22"/>
          <w:szCs w:val="22"/>
        </w:rPr>
      </w:pPr>
      <w:r w:rsidRPr="006E24C7">
        <w:rPr>
          <w:rFonts w:ascii="Arial" w:hAnsi="Arial" w:cs="Arial"/>
          <w:sz w:val="22"/>
          <w:szCs w:val="22"/>
        </w:rPr>
        <w:t>a) Titulación universitaria o formación especializada relacionada con la normalización lingüística, educación, intervención socioeducativa, dinamización sociocultural o ámbitos equivalentes.</w:t>
      </w:r>
    </w:p>
    <w:p w14:paraId="33ECA417"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b) Nivel C1 de euskera o equivalente, de conformidad con el Decreto 47/2012, de 3 de abril.</w:t>
      </w:r>
    </w:p>
    <w:p w14:paraId="185FD0FD" w14:textId="07B1BA89" w:rsidR="00477992"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c) Experiencia mínima de tres (3) años en coordinación o gestión de programas dirigidos al fomento del uso del euskera entre población infantil y juvenil.</w:t>
      </w:r>
    </w:p>
    <w:p w14:paraId="484DBCB0" w14:textId="6E23E97C" w:rsidR="00BA4FCC" w:rsidRPr="005C5416" w:rsidRDefault="00BA4FCC" w:rsidP="00F80AC0">
      <w:pPr>
        <w:pStyle w:val="NormalWeb"/>
        <w:jc w:val="both"/>
        <w:rPr>
          <w:rFonts w:ascii="Arial" w:hAnsi="Arial" w:cs="Arial"/>
          <w:sz w:val="22"/>
          <w:szCs w:val="22"/>
          <w:lang w:val="es-ES_tradnl"/>
        </w:rPr>
      </w:pPr>
      <w:r w:rsidRPr="00BA4FCC">
        <w:rPr>
          <w:rFonts w:ascii="Arial" w:hAnsi="Arial" w:cs="Arial"/>
          <w:sz w:val="22"/>
          <w:szCs w:val="22"/>
          <w:lang w:val="es-ES_tradnl"/>
        </w:rPr>
        <w:t>La experiencia se acreditará mediante certificados expedidos por las entidades destinatarias de los servicios, contratos, certificados de empresa o cualquier otro medio de prueba que permita verificar de forma fehaciente la experiencia exigid</w:t>
      </w:r>
    </w:p>
    <w:p w14:paraId="2EE12A17"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Las personas dinamizadoras deberán disponer de:</w:t>
      </w:r>
    </w:p>
    <w:p w14:paraId="0F188655"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a) Nivel C1 de euskera o equivalente.</w:t>
      </w:r>
    </w:p>
    <w:p w14:paraId="3AE6136A" w14:textId="0AB81251" w:rsidR="00477992" w:rsidRPr="005C5416" w:rsidRDefault="139459DB" w:rsidP="180347F0">
      <w:pPr>
        <w:pStyle w:val="NormalWeb"/>
        <w:jc w:val="both"/>
        <w:rPr>
          <w:rFonts w:ascii="Arial" w:hAnsi="Arial" w:cs="Arial"/>
          <w:sz w:val="22"/>
          <w:szCs w:val="22"/>
        </w:rPr>
      </w:pPr>
      <w:r w:rsidRPr="180347F0">
        <w:rPr>
          <w:rFonts w:ascii="Arial" w:hAnsi="Arial" w:cs="Arial"/>
          <w:sz w:val="22"/>
          <w:szCs w:val="22"/>
        </w:rPr>
        <w:t xml:space="preserve">b) Experiencia mínima de dos (2) años en dinamización de programas relacionados con el fomento del uso del euskera </w:t>
      </w:r>
      <w:r w:rsidR="2809F759" w:rsidRPr="180347F0">
        <w:rPr>
          <w:rFonts w:ascii="Arial" w:hAnsi="Arial" w:cs="Arial"/>
          <w:sz w:val="22"/>
          <w:szCs w:val="22"/>
        </w:rPr>
        <w:t xml:space="preserve">entre población infantil y juvenil </w:t>
      </w:r>
      <w:r w:rsidRPr="180347F0">
        <w:rPr>
          <w:rFonts w:ascii="Arial" w:hAnsi="Arial" w:cs="Arial"/>
          <w:sz w:val="22"/>
          <w:szCs w:val="22"/>
        </w:rPr>
        <w:t>en contextos deportivos.</w:t>
      </w:r>
    </w:p>
    <w:p w14:paraId="2783AD9D"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Todo el personal adscrito que mantenga contacto habitual con menores deberá acreditar la inexistencia de antecedentes penales por delitos sexuales, conforme a la normativa vigente.</w:t>
      </w:r>
    </w:p>
    <w:p w14:paraId="01A82D4A"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adscripción efectiva de los medios personales ofertados tendrá carácter de obligación esencial del contrato.</w:t>
      </w:r>
    </w:p>
    <w:p w14:paraId="58806A85" w14:textId="29DEE8B1" w:rsidR="00E3490A" w:rsidRPr="005C5416" w:rsidRDefault="00E3490A" w:rsidP="00F80AC0">
      <w:pPr>
        <w:pStyle w:val="NormalWeb"/>
        <w:jc w:val="both"/>
        <w:rPr>
          <w:rFonts w:ascii="Arial" w:hAnsi="Arial" w:cs="Arial"/>
          <w:sz w:val="22"/>
          <w:szCs w:val="22"/>
          <w:lang w:val="es-ES_tradnl"/>
        </w:rPr>
      </w:pPr>
      <w:r w:rsidRPr="005C5416">
        <w:rPr>
          <w:rFonts w:ascii="Arial" w:hAnsi="Arial" w:cs="Arial"/>
          <w:sz w:val="22"/>
          <w:szCs w:val="22"/>
          <w:lang w:val="es-ES_tradnl"/>
        </w:rPr>
        <w:t>Las sustituciones deberán realizarse en un plazo máximo que garantice la continuidad del servicio sin afección relevante al programa.</w:t>
      </w:r>
    </w:p>
    <w:p w14:paraId="2BDE2DC6" w14:textId="6E96D62E" w:rsidR="00477992" w:rsidRPr="005C5416" w:rsidRDefault="00477992" w:rsidP="00A455C5">
      <w:pPr>
        <w:pStyle w:val="NormalWeb"/>
        <w:numPr>
          <w:ilvl w:val="0"/>
          <w:numId w:val="21"/>
        </w:numPr>
        <w:jc w:val="both"/>
        <w:rPr>
          <w:rFonts w:ascii="Arial" w:hAnsi="Arial" w:cs="Arial"/>
          <w:b/>
          <w:bCs/>
          <w:sz w:val="22"/>
          <w:szCs w:val="22"/>
          <w:lang w:val="es-ES_tradnl"/>
        </w:rPr>
      </w:pPr>
      <w:r w:rsidRPr="005C5416">
        <w:rPr>
          <w:rFonts w:ascii="Arial" w:hAnsi="Arial" w:cs="Arial"/>
          <w:b/>
          <w:bCs/>
          <w:sz w:val="22"/>
          <w:szCs w:val="22"/>
          <w:lang w:val="es-ES_tradnl"/>
        </w:rPr>
        <w:lastRenderedPageBreak/>
        <w:t>OBLIGACIONES DE LA EMPRESA ADJUDICATARIA</w:t>
      </w:r>
    </w:p>
    <w:p w14:paraId="058EE01F"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Serán obligaciones de la empresa adjudicataria, además de las previstas en el PCAP y en la normativa aplicable, las siguientes:</w:t>
      </w:r>
    </w:p>
    <w:p w14:paraId="5538C669"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a) Ejecutar el contrato conforme a las instrucciones de la Mancomunidad.</w:t>
      </w:r>
    </w:p>
    <w:p w14:paraId="7E2094BA"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b) Garantizar la calidad técnica de las actuaciones.</w:t>
      </w:r>
    </w:p>
    <w:p w14:paraId="42F69F5A"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c) Cumplir la normativa laboral, de prevención de riesgos laborales y de protección de datos.</w:t>
      </w:r>
    </w:p>
    <w:p w14:paraId="0A4C1C3C"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d) Garantizar la continuidad del servicio durante toda la ejecución contractual.</w:t>
      </w:r>
    </w:p>
    <w:p w14:paraId="24E3E9CA"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e) Facilitar a la Mancomunidad toda la información necesaria para el seguimiento del contrato.</w:t>
      </w:r>
    </w:p>
    <w:p w14:paraId="568CA281" w14:textId="2CB890DF" w:rsidR="00477992" w:rsidRPr="005C5416" w:rsidRDefault="139459DB" w:rsidP="180347F0">
      <w:pPr>
        <w:pStyle w:val="NormalWeb"/>
        <w:jc w:val="both"/>
        <w:rPr>
          <w:rFonts w:ascii="Arial" w:hAnsi="Arial" w:cs="Arial"/>
          <w:color w:val="000000" w:themeColor="text1"/>
          <w:sz w:val="22"/>
          <w:szCs w:val="22"/>
        </w:rPr>
      </w:pPr>
      <w:r w:rsidRPr="180347F0">
        <w:rPr>
          <w:rFonts w:ascii="Arial" w:hAnsi="Arial" w:cs="Arial"/>
          <w:sz w:val="22"/>
          <w:szCs w:val="22"/>
        </w:rPr>
        <w:t>f) Utilizar lenguaje inclusivo y no sexista en todas las comunicaciones y materiales</w:t>
      </w:r>
      <w:r w:rsidR="0DCFC067" w:rsidRPr="180347F0">
        <w:rPr>
          <w:rFonts w:ascii="Arial" w:hAnsi="Arial" w:cs="Arial"/>
          <w:sz w:val="22"/>
          <w:szCs w:val="22"/>
        </w:rPr>
        <w:t xml:space="preserve">. </w:t>
      </w:r>
      <w:r w:rsidR="0DCFC067" w:rsidRPr="180347F0">
        <w:rPr>
          <w:rFonts w:ascii="Arial" w:hAnsi="Arial" w:cs="Arial"/>
          <w:color w:val="000000" w:themeColor="text1"/>
          <w:sz w:val="22"/>
          <w:szCs w:val="22"/>
        </w:rPr>
        <w:t>E informar a los entrenadores y entrenadoras sobre el tema para que no admitan actitudes sexistas en los entrenamientos y hagan un uso no sexista del lenguaje</w:t>
      </w:r>
      <w:r w:rsidR="08BB209D" w:rsidRPr="180347F0">
        <w:rPr>
          <w:rFonts w:ascii="Arial" w:hAnsi="Arial" w:cs="Arial"/>
          <w:color w:val="000000" w:themeColor="text1"/>
          <w:sz w:val="22"/>
          <w:szCs w:val="22"/>
        </w:rPr>
        <w:t>.</w:t>
      </w:r>
    </w:p>
    <w:p w14:paraId="6C430A93"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g) Garantizar la disponibilidad de los medios materiales y personales necesarios para la correcta ejecución del contrato.</w:t>
      </w:r>
    </w:p>
    <w:p w14:paraId="62F98FD4" w14:textId="77777777" w:rsidR="00477992" w:rsidRPr="005C5416" w:rsidRDefault="00477992" w:rsidP="00F80AC0">
      <w:pPr>
        <w:pStyle w:val="NormalWeb"/>
        <w:jc w:val="both"/>
        <w:rPr>
          <w:rFonts w:ascii="Arial" w:hAnsi="Arial" w:cs="Arial"/>
          <w:sz w:val="22"/>
          <w:szCs w:val="22"/>
          <w:lang w:val="es-ES_tradnl"/>
        </w:rPr>
      </w:pPr>
      <w:r w:rsidRPr="005C5416">
        <w:rPr>
          <w:rFonts w:ascii="Arial" w:hAnsi="Arial" w:cs="Arial"/>
          <w:sz w:val="22"/>
          <w:szCs w:val="22"/>
          <w:lang w:val="es-ES_tradnl"/>
        </w:rPr>
        <w:t>h) Asumir los gastos derivados de desplazamientos, materiales, coordinación y cualesquiera otros necesarios para el desarrollo del servicio.</w:t>
      </w:r>
    </w:p>
    <w:p w14:paraId="1B0F9D8C" w14:textId="77777777" w:rsidR="00477992" w:rsidRPr="005C5416" w:rsidRDefault="139459DB" w:rsidP="180347F0">
      <w:pPr>
        <w:pStyle w:val="NormalWeb"/>
        <w:jc w:val="both"/>
        <w:rPr>
          <w:rFonts w:ascii="Arial" w:hAnsi="Arial" w:cs="Arial"/>
          <w:sz w:val="22"/>
          <w:szCs w:val="22"/>
        </w:rPr>
      </w:pPr>
      <w:r w:rsidRPr="180347F0">
        <w:rPr>
          <w:rFonts w:ascii="Arial" w:hAnsi="Arial" w:cs="Arial"/>
          <w:sz w:val="22"/>
          <w:szCs w:val="22"/>
        </w:rPr>
        <w:t>i) Garantizar una adecuada coordinación y colaboración con ayuntamientos, clubes y demás agentes participantes en el programa.</w:t>
      </w:r>
    </w:p>
    <w:p w14:paraId="411110BD" w14:textId="75EC41F6" w:rsidR="49579812" w:rsidRPr="006E24C7" w:rsidRDefault="49579812" w:rsidP="180347F0">
      <w:pPr>
        <w:pStyle w:val="NormalWeb"/>
        <w:jc w:val="both"/>
        <w:rPr>
          <w:rFonts w:ascii="Arial" w:hAnsi="Arial" w:cs="Arial"/>
          <w:sz w:val="22"/>
          <w:szCs w:val="22"/>
          <w:lang w:val="eu-ES"/>
        </w:rPr>
      </w:pPr>
      <w:r w:rsidRPr="006E24C7">
        <w:rPr>
          <w:rFonts w:ascii="Arial" w:hAnsi="Arial" w:cs="Arial"/>
          <w:sz w:val="22"/>
          <w:szCs w:val="22"/>
          <w:lang w:val="eu-ES"/>
        </w:rPr>
        <w:t>g) Informar sobre los servicios que la Mancomunidad tiene en marcha para las asociaciones: servicio de corrección y traducción de textos, carteles, etc.</w:t>
      </w:r>
    </w:p>
    <w:p w14:paraId="1429AFF9" w14:textId="286A5BBB" w:rsidR="180347F0" w:rsidRDefault="180347F0" w:rsidP="180347F0">
      <w:pPr>
        <w:pStyle w:val="NormalWeb"/>
        <w:jc w:val="both"/>
        <w:rPr>
          <w:rFonts w:ascii="Arial" w:hAnsi="Arial" w:cs="Arial"/>
          <w:sz w:val="22"/>
          <w:szCs w:val="22"/>
        </w:rPr>
      </w:pPr>
    </w:p>
    <w:p w14:paraId="4493A2EB" w14:textId="1DFE6B89" w:rsidR="005D5467" w:rsidRPr="005C5416" w:rsidRDefault="005D5467" w:rsidP="00A455C5">
      <w:pPr>
        <w:pStyle w:val="NormalWeb"/>
        <w:numPr>
          <w:ilvl w:val="0"/>
          <w:numId w:val="21"/>
        </w:numPr>
        <w:jc w:val="both"/>
        <w:rPr>
          <w:rFonts w:ascii="Arial" w:hAnsi="Arial" w:cs="Arial"/>
          <w:b/>
          <w:bCs/>
          <w:sz w:val="22"/>
          <w:szCs w:val="22"/>
          <w:lang w:val="es-ES_tradnl"/>
        </w:rPr>
      </w:pPr>
      <w:r w:rsidRPr="005C5416">
        <w:rPr>
          <w:rFonts w:ascii="Arial" w:hAnsi="Arial" w:cs="Arial"/>
          <w:b/>
          <w:bCs/>
          <w:sz w:val="22"/>
          <w:szCs w:val="22"/>
          <w:lang w:val="es-ES_tradnl"/>
        </w:rPr>
        <w:t>IGUALDAD Y USO NO SEXISTA DEL LENGUAJE</w:t>
      </w:r>
    </w:p>
    <w:p w14:paraId="6EDDE0DE"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Todas las actuaciones derivadas del contrato deberán incorporar la perspectiva de género.</w:t>
      </w:r>
    </w:p>
    <w:p w14:paraId="51089A23"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documentación, materiales y comunicaciones elaboradas en ejecución del contrato utilizarán lenguaje inclusivo y no sexista y promoverán valores de igualdad y no discriminación.</w:t>
      </w:r>
    </w:p>
    <w:p w14:paraId="520E035C"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empresa adjudicataria evitará cualquier contenido, imagen o mensaje discriminatorio, sexista o estereotipado.</w:t>
      </w:r>
    </w:p>
    <w:p w14:paraId="7EA3C7AB" w14:textId="1D2DCD73" w:rsidR="005D5467" w:rsidRPr="00A455C5" w:rsidRDefault="005D5467" w:rsidP="00A455C5">
      <w:pPr>
        <w:pStyle w:val="NormalWeb"/>
        <w:numPr>
          <w:ilvl w:val="0"/>
          <w:numId w:val="21"/>
        </w:numPr>
        <w:jc w:val="both"/>
        <w:rPr>
          <w:rFonts w:ascii="Arial" w:hAnsi="Arial" w:cs="Arial"/>
          <w:b/>
          <w:bCs/>
          <w:sz w:val="22"/>
          <w:szCs w:val="22"/>
          <w:lang w:val="es-ES_tradnl"/>
        </w:rPr>
      </w:pPr>
      <w:r w:rsidRPr="00A455C5">
        <w:rPr>
          <w:rFonts w:ascii="Arial" w:hAnsi="Arial" w:cs="Arial"/>
          <w:b/>
          <w:bCs/>
          <w:sz w:val="22"/>
          <w:szCs w:val="22"/>
          <w:lang w:val="es-ES_tradnl"/>
        </w:rPr>
        <w:t>PROPIEDAD DE LOS TRABAJOS Y CONFIDENCIALIDAD</w:t>
      </w:r>
    </w:p>
    <w:p w14:paraId="6C2FF6DC"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Todos los materiales, contenidos, informes, documentos, bases de datos y trabajos elaborados en ejecución del contrato pasarán a ser propiedad de la Mancomunidad de Municipios de las Encartaciones.</w:t>
      </w:r>
    </w:p>
    <w:p w14:paraId="071E4CFD"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lastRenderedPageBreak/>
        <w:t>La empresa adjudicataria cederá a la Mancomunidad, con carácter exclusivo y sin límite temporal, todos los derechos de explotación sobre los trabajos elaborados.</w:t>
      </w:r>
    </w:p>
    <w:p w14:paraId="307C2B27"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empresa adjudicataria deberá guardar absoluta confidencialidad respecto de toda la información a la que tenga acceso durante la ejecución del contrato y cumplir la normativa vigente en materia de protección de datos personales.</w:t>
      </w:r>
    </w:p>
    <w:p w14:paraId="26903536" w14:textId="095098D6" w:rsidR="005D5467" w:rsidRPr="005C5416" w:rsidRDefault="005D5467" w:rsidP="00A455C5">
      <w:pPr>
        <w:pStyle w:val="NormalWeb"/>
        <w:numPr>
          <w:ilvl w:val="0"/>
          <w:numId w:val="21"/>
        </w:numPr>
        <w:jc w:val="both"/>
        <w:rPr>
          <w:rFonts w:ascii="Arial" w:hAnsi="Arial" w:cs="Arial"/>
          <w:b/>
          <w:bCs/>
          <w:sz w:val="22"/>
          <w:szCs w:val="22"/>
          <w:lang w:val="es-ES_tradnl"/>
        </w:rPr>
      </w:pPr>
      <w:r w:rsidRPr="005C5416">
        <w:rPr>
          <w:rFonts w:ascii="Arial" w:hAnsi="Arial" w:cs="Arial"/>
          <w:b/>
          <w:bCs/>
          <w:sz w:val="22"/>
          <w:szCs w:val="22"/>
          <w:lang w:val="es-ES_tradnl"/>
        </w:rPr>
        <w:t>RÉGIMEN LINGÜÍSTICO DEL CONTRATO</w:t>
      </w:r>
    </w:p>
    <w:p w14:paraId="05561B62"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Las características propias de la prestación objeto del contrato exigen que el servicio se desarrolle prioritariamente en euskera.</w:t>
      </w:r>
    </w:p>
    <w:p w14:paraId="53652C02" w14:textId="77777777" w:rsidR="005D5467" w:rsidRPr="005C5416" w:rsidRDefault="005D5467" w:rsidP="77BB0CC8">
      <w:pPr>
        <w:pStyle w:val="NormalWeb"/>
        <w:jc w:val="both"/>
        <w:rPr>
          <w:rFonts w:ascii="Arial" w:hAnsi="Arial" w:cs="Arial"/>
          <w:sz w:val="22"/>
          <w:szCs w:val="22"/>
        </w:rPr>
      </w:pPr>
      <w:r w:rsidRPr="77BB0CC8">
        <w:rPr>
          <w:rFonts w:ascii="Arial" w:hAnsi="Arial" w:cs="Arial"/>
          <w:sz w:val="22"/>
          <w:szCs w:val="22"/>
        </w:rPr>
        <w:t>El euskera será la lengua habitual de trabajo en las actuaciones dirigidas a clubes deportivos, entrenadores y entrenadoras y deportistas.</w:t>
      </w:r>
    </w:p>
    <w:p w14:paraId="6B562569"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En las actuaciones dirigidas a familias y comunicaciones externas se garantizará, en todo caso, el derecho de la ciudadanía a relacionarse en cualquiera de las lenguas oficiales, priorizando el uso del euskera.</w:t>
      </w:r>
    </w:p>
    <w:p w14:paraId="62E6216E"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Toda la documentación elaborada en ejecución del contrato deberá redactarse, como mínimo, en euskera. La documentación destinada a difusión pública o a personas usuarias se elaborará en formato bilingüe euskera-castellano, otorgando prioridad visual y de ubicación al euskera.</w:t>
      </w:r>
    </w:p>
    <w:p w14:paraId="319D7591"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empresa adjudicataria deberá garantizar la corrección lingüística y adecuación comunicativa de todos los materiales y contenidos elaborados en ejecución del contrato.</w:t>
      </w:r>
    </w:p>
    <w:p w14:paraId="00B41824"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Mancomunidad podrá requerir la corrección de materiales o contenidos que no cumplan los estándares lingüísticos exigibles.</w:t>
      </w:r>
    </w:p>
    <w:p w14:paraId="180ED61A" w14:textId="4D3823D9" w:rsidR="005D5467" w:rsidRPr="005C5416" w:rsidRDefault="005D5467" w:rsidP="00A455C5">
      <w:pPr>
        <w:pStyle w:val="NormalWeb"/>
        <w:numPr>
          <w:ilvl w:val="0"/>
          <w:numId w:val="21"/>
        </w:numPr>
        <w:jc w:val="both"/>
        <w:rPr>
          <w:rFonts w:ascii="Arial" w:hAnsi="Arial" w:cs="Arial"/>
          <w:b/>
          <w:bCs/>
          <w:sz w:val="22"/>
          <w:szCs w:val="22"/>
          <w:lang w:val="es-ES_tradnl"/>
        </w:rPr>
      </w:pPr>
      <w:r w:rsidRPr="005C5416">
        <w:rPr>
          <w:rFonts w:ascii="Arial" w:hAnsi="Arial" w:cs="Arial"/>
          <w:b/>
          <w:bCs/>
          <w:sz w:val="22"/>
          <w:szCs w:val="22"/>
          <w:lang w:val="es-ES_tradnl"/>
        </w:rPr>
        <w:t>IGUALDAD, INCLUSIÓN Y DIVERSIDAD</w:t>
      </w:r>
    </w:p>
    <w:p w14:paraId="0C385FB1"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Todas las actuaciones derivadas del contrato incorporarán transversalmente la perspectiva de género, la inclusión, la diversidad y la promoción de valores igualitarios.</w:t>
      </w:r>
    </w:p>
    <w:p w14:paraId="69BBC9C6"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empresa adjudicataria deberá:</w:t>
      </w:r>
    </w:p>
    <w:p w14:paraId="6438A986"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a) Garantizar el uso de lenguaje inclusivo y no sexista en todas las comunicaciones, materiales y actuaciones.</w:t>
      </w:r>
    </w:p>
    <w:p w14:paraId="6CCC741C"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b) Evitar la reproducción de roles y estereotipos de género.</w:t>
      </w:r>
    </w:p>
    <w:p w14:paraId="7A8F4EBA"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c) Garantizar una representación equilibrada y no estereotipada de mujeres y hombres en materiales y contenidos.</w:t>
      </w:r>
    </w:p>
    <w:p w14:paraId="66CC3FD0"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d) Promover valores de corresponsabilidad, diversidad e igualdad.</w:t>
      </w:r>
    </w:p>
    <w:p w14:paraId="44B8ED59"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Asimismo, el servicio deberá tener en cuenta la diversidad social, cultural y funcional de las personas destinatarias, prestando especial atención a menores o familias en situación de vulnerabilidad o con necesidades específicas.</w:t>
      </w:r>
    </w:p>
    <w:p w14:paraId="0576408F" w14:textId="583CD2C0" w:rsidR="005D5467" w:rsidRPr="005C5416" w:rsidRDefault="005D5467" w:rsidP="00A455C5">
      <w:pPr>
        <w:pStyle w:val="NormalWeb"/>
        <w:numPr>
          <w:ilvl w:val="0"/>
          <w:numId w:val="21"/>
        </w:numPr>
        <w:jc w:val="both"/>
        <w:rPr>
          <w:rFonts w:ascii="Arial" w:hAnsi="Arial" w:cs="Arial"/>
          <w:b/>
          <w:bCs/>
          <w:sz w:val="22"/>
          <w:szCs w:val="22"/>
          <w:lang w:val="es-ES_tradnl"/>
        </w:rPr>
      </w:pPr>
      <w:r w:rsidRPr="005C5416">
        <w:rPr>
          <w:rFonts w:ascii="Arial" w:hAnsi="Arial" w:cs="Arial"/>
          <w:b/>
          <w:bCs/>
          <w:sz w:val="22"/>
          <w:szCs w:val="22"/>
          <w:lang w:val="es-ES_tradnl"/>
        </w:rPr>
        <w:lastRenderedPageBreak/>
        <w:t>SEGUIMIENTO, INDICADORES Y ENTREGABLES</w:t>
      </w:r>
    </w:p>
    <w:p w14:paraId="24975D88"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empresa adjudicataria deberá presentar:</w:t>
      </w:r>
    </w:p>
    <w:p w14:paraId="5DEBEAFE"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a) Cronograma anual de actuaciones.</w:t>
      </w:r>
    </w:p>
    <w:p w14:paraId="3EA30224"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b) Informes trimestrales de seguimiento.</w:t>
      </w:r>
    </w:p>
    <w:p w14:paraId="0E960030"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c) Base de datos actualizada de actuaciones realizadas.</w:t>
      </w:r>
    </w:p>
    <w:p w14:paraId="2B91F480"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d) Memoria anual de evaluación.</w:t>
      </w:r>
    </w:p>
    <w:p w14:paraId="195D9BC8"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memoria anual incluirá, como mínimo:</w:t>
      </w:r>
    </w:p>
    <w:p w14:paraId="372E13DC"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a) Relación de clubes participantes.</w:t>
      </w:r>
    </w:p>
    <w:p w14:paraId="7DBCAE58"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b) Número de actuaciones realizadas.</w:t>
      </w:r>
    </w:p>
    <w:p w14:paraId="4A79547D"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c) Participación desagregada por sexo.</w:t>
      </w:r>
    </w:p>
    <w:p w14:paraId="2BAB1641"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d) Valoración del grado de cumplimiento de objetivos.</w:t>
      </w:r>
    </w:p>
    <w:p w14:paraId="5D818318"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e) Evolución de indicadores lingüísticos detectados.</w:t>
      </w:r>
    </w:p>
    <w:p w14:paraId="4C8F147F"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f) Dificultades detectadas y propuestas de mejora.</w:t>
      </w:r>
    </w:p>
    <w:p w14:paraId="281231BE"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g) Resumen de reuniones de coordinación y actuaciones desarrolladas.</w:t>
      </w:r>
    </w:p>
    <w:p w14:paraId="5D0B0530"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La evaluación del programa deberá incorporar, como mínimo, los siguientes indicadores:</w:t>
      </w:r>
    </w:p>
    <w:p w14:paraId="0AD2E100"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a) Número de clubes participantes.</w:t>
      </w:r>
    </w:p>
    <w:p w14:paraId="570E7951"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b) Número de sesiones formativas realizadas.</w:t>
      </w:r>
    </w:p>
    <w:p w14:paraId="6150FABB"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c) Número de entrenadores, deportistas y familias participantes.</w:t>
      </w:r>
    </w:p>
    <w:p w14:paraId="7AAFBDC2"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d) Número de actuaciones de dinamización desarrolladas.</w:t>
      </w:r>
    </w:p>
    <w:p w14:paraId="430FB5E9"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e) Valoración de la evolución del uso oral del euskera.</w:t>
      </w:r>
    </w:p>
    <w:p w14:paraId="4CC27DFE" w14:textId="77777777" w:rsidR="005D5467" w:rsidRPr="005C5416" w:rsidRDefault="005D5467" w:rsidP="00F80AC0">
      <w:pPr>
        <w:pStyle w:val="NormalWeb"/>
        <w:jc w:val="both"/>
        <w:rPr>
          <w:rFonts w:ascii="Arial" w:hAnsi="Arial" w:cs="Arial"/>
          <w:sz w:val="22"/>
          <w:szCs w:val="22"/>
          <w:lang w:val="es-ES_tradnl"/>
        </w:rPr>
      </w:pPr>
      <w:r w:rsidRPr="005C5416">
        <w:rPr>
          <w:rFonts w:ascii="Arial" w:hAnsi="Arial" w:cs="Arial"/>
          <w:sz w:val="22"/>
          <w:szCs w:val="22"/>
          <w:lang w:val="es-ES_tradnl"/>
        </w:rPr>
        <w:t>f) Nivel de satisfacción de las personas participantes.</w:t>
      </w:r>
    </w:p>
    <w:p w14:paraId="5C6844A6" w14:textId="77777777" w:rsidR="005D5467" w:rsidRPr="005C5416" w:rsidRDefault="005D5467" w:rsidP="77BB0CC8">
      <w:pPr>
        <w:pStyle w:val="NormalWeb"/>
        <w:jc w:val="both"/>
        <w:rPr>
          <w:rFonts w:ascii="Arial" w:hAnsi="Arial" w:cs="Arial"/>
          <w:sz w:val="22"/>
          <w:szCs w:val="22"/>
        </w:rPr>
      </w:pPr>
      <w:r w:rsidRPr="77BB0CC8">
        <w:rPr>
          <w:rFonts w:ascii="Arial" w:hAnsi="Arial" w:cs="Arial"/>
          <w:sz w:val="22"/>
          <w:szCs w:val="22"/>
        </w:rPr>
        <w:t>La empresa adjudicataria deberá diseñar y aplicar herramientas de evaluación y seguimiento dirigidas a clubes, entrenadores y entrenadoras, deportistas y familias, al inicio y final de cada temporada.</w:t>
      </w:r>
    </w:p>
    <w:p w14:paraId="0F5A24DB" w14:textId="2E37DAD6" w:rsidR="0026015B" w:rsidRPr="005C5416" w:rsidRDefault="0026015B" w:rsidP="00F80AC0">
      <w:pPr>
        <w:pStyle w:val="NormalWeb"/>
        <w:jc w:val="both"/>
        <w:rPr>
          <w:rFonts w:ascii="Arial" w:hAnsi="Arial" w:cs="Arial"/>
          <w:sz w:val="22"/>
          <w:szCs w:val="22"/>
          <w:lang w:val="es-ES_tradnl"/>
        </w:rPr>
      </w:pPr>
      <w:r w:rsidRPr="005C5416">
        <w:rPr>
          <w:rFonts w:ascii="Arial" w:hAnsi="Arial" w:cs="Arial"/>
          <w:sz w:val="22"/>
          <w:szCs w:val="22"/>
          <w:lang w:val="es-ES_tradnl"/>
        </w:rPr>
        <w:t>Toda la documentación e informes deberán entregarse en formato editable y en soporte digital.</w:t>
      </w:r>
    </w:p>
    <w:sectPr w:rsidR="0026015B" w:rsidRPr="005C5416" w:rsidSect="009D3592">
      <w:headerReference w:type="default" r:id="rId11"/>
      <w:footerReference w:type="even" r:id="rId12"/>
      <w:footerReference w:type="default" r:id="rId13"/>
      <w:pgSz w:w="11906" w:h="16838" w:code="9"/>
      <w:pgMar w:top="1134" w:right="1418" w:bottom="1134" w:left="1418"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B73DE" w14:textId="77777777" w:rsidR="00301043" w:rsidRDefault="00301043">
      <w:r>
        <w:separator/>
      </w:r>
    </w:p>
  </w:endnote>
  <w:endnote w:type="continuationSeparator" w:id="0">
    <w:p w14:paraId="1BECBDF9" w14:textId="77777777" w:rsidR="00301043" w:rsidRDefault="00301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ndara">
    <w:altName w:val="Candara"/>
    <w:panose1 w:val="020E0502030303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F0DBA" w14:textId="77777777" w:rsidR="00FD1998" w:rsidRDefault="00FD1998" w:rsidP="00A43ACB">
    <w:pPr>
      <w:pStyle w:val="NormalWeb"/>
      <w:spacing w:before="0" w:beforeAutospacing="0" w:after="0" w:afterAutospacing="0"/>
      <w:rPr>
        <w:rFonts w:ascii="Garamond" w:hAnsi="Garamond"/>
        <w:sz w:val="14"/>
        <w:szCs w:val="14"/>
        <w:highlight w:val="yellow"/>
        <w:lang w:val="eu-ES"/>
      </w:rPr>
    </w:pPr>
  </w:p>
  <w:p w14:paraId="759E85D0" w14:textId="77777777" w:rsidR="00FD1998" w:rsidRPr="00CC610D" w:rsidRDefault="00FD1998" w:rsidP="00FD1998">
    <w:pPr>
      <w:pBdr>
        <w:top w:val="single" w:sz="4" w:space="1" w:color="auto"/>
        <w:left w:val="single" w:sz="4" w:space="4" w:color="auto"/>
        <w:bottom w:val="single" w:sz="4" w:space="1" w:color="auto"/>
        <w:right w:val="single" w:sz="4" w:space="4" w:color="auto"/>
      </w:pBdr>
      <w:jc w:val="both"/>
      <w:rPr>
        <w:rFonts w:ascii="Garamond" w:hAnsi="Garamond"/>
        <w:sz w:val="14"/>
        <w:szCs w:val="14"/>
        <w:lang w:val="eu-ES"/>
      </w:rPr>
    </w:pPr>
    <w:r w:rsidRPr="00CC610D">
      <w:rPr>
        <w:rFonts w:ascii="Garamond" w:hAnsi="Garamond"/>
        <w:sz w:val="14"/>
        <w:szCs w:val="14"/>
        <w:lang w:val="eu-ES"/>
      </w:rPr>
      <w:t>ENKARTERRIKO MANKOMUNITATEAK, indarrean dagoen legeria betetzeko, adierazten dizu ematen dizkiguzun datu pertsonalak norberaren datuen fitxategi automatizatuetan tratatu eta bertan geratuko direla, eta fitxategi hori erakunde honen ardurapean dagoela. Gaineratzen dizu sartzeko, zuzentzeko, kitatzeko eta kontra egiteko eskubideak erabili ahal dituzula, eta, horretarako, Informazio Orkorreko bulegora jo dezakezula -La Inmaculada auzoa, 15. 48850 Aranguren - Zalla (Bizkaia)-.</w:t>
    </w:r>
  </w:p>
  <w:p w14:paraId="5D807652" w14:textId="77777777" w:rsidR="00FD1998" w:rsidRPr="00CC610D" w:rsidRDefault="00FD1998" w:rsidP="00FD1998">
    <w:pPr>
      <w:pBdr>
        <w:top w:val="single" w:sz="4" w:space="1" w:color="auto"/>
        <w:left w:val="single" w:sz="4" w:space="4" w:color="auto"/>
        <w:bottom w:val="single" w:sz="4" w:space="1" w:color="auto"/>
        <w:right w:val="single" w:sz="4" w:space="4" w:color="auto"/>
      </w:pBdr>
      <w:jc w:val="both"/>
      <w:rPr>
        <w:rFonts w:ascii="Garamond" w:hAnsi="Garamond"/>
        <w:sz w:val="14"/>
        <w:szCs w:val="14"/>
        <w:lang w:val="eu-ES"/>
      </w:rPr>
    </w:pPr>
    <w:r w:rsidRPr="00CC610D">
      <w:rPr>
        <w:rFonts w:ascii="Garamond" w:hAnsi="Garamond"/>
        <w:sz w:val="14"/>
        <w:szCs w:val="14"/>
        <w:lang w:val="eu-ES"/>
      </w:rPr>
      <w:t>Agiri honetako informazioa izendatutako hartzaileak baino ezin du erabili. Agiri honek legez babesturiko informazio konfidentziala du. Beraz, zu ez bazara izendaturiko jasotzailea eta okerraren ondorioz agiri hau jaso baduzu, mesedez, jakinarazi behar diozu bidali duen pertsonari goian aipatutako helbidean.</w:t>
    </w:r>
  </w:p>
  <w:p w14:paraId="24480813" w14:textId="77777777" w:rsidR="00FD1998" w:rsidRPr="00CC610D" w:rsidRDefault="00FD1998" w:rsidP="00FD1998">
    <w:pPr>
      <w:pBdr>
        <w:top w:val="single" w:sz="4" w:space="1" w:color="auto"/>
        <w:left w:val="single" w:sz="4" w:space="4" w:color="auto"/>
        <w:bottom w:val="single" w:sz="4" w:space="1" w:color="auto"/>
        <w:right w:val="single" w:sz="4" w:space="4" w:color="auto"/>
      </w:pBdr>
      <w:jc w:val="both"/>
      <w:rPr>
        <w:rFonts w:ascii="Garamond" w:hAnsi="Garamond"/>
        <w:sz w:val="14"/>
        <w:szCs w:val="14"/>
        <w:lang w:val="eu-ES"/>
      </w:rPr>
    </w:pPr>
    <w:r w:rsidRPr="00CC610D">
      <w:rPr>
        <w:rFonts w:ascii="Garamond" w:hAnsi="Garamond"/>
        <w:sz w:val="14"/>
        <w:szCs w:val="14"/>
        <w:lang w:val="eu-ES"/>
      </w:rPr>
      <w:t>Era berean, adierazten dizu izendaturiko hartzailea ez bazara, mezu hau ez duzula zuzen edo zeharka erabili, banatu, erreproduzitu edo kopiatu behar, ez osorik, ez eta zati batean ere.</w:t>
    </w:r>
  </w:p>
  <w:p w14:paraId="7A6A8409" w14:textId="77777777" w:rsidR="00FD1998" w:rsidRPr="00CC610D" w:rsidRDefault="00FD1998" w:rsidP="00A43ACB">
    <w:pPr>
      <w:pStyle w:val="NormalWeb"/>
      <w:spacing w:before="0" w:beforeAutospacing="0" w:after="0" w:afterAutospacing="0"/>
      <w:rPr>
        <w:rFonts w:ascii="Garamond" w:hAnsi="Garamond"/>
        <w:sz w:val="14"/>
        <w:szCs w:val="14"/>
        <w:highlight w:val="yellow"/>
        <w:lang w:val="eu-ES"/>
      </w:rPr>
    </w:pPr>
  </w:p>
  <w:p w14:paraId="635843E1" w14:textId="77777777" w:rsidR="00F04898" w:rsidRPr="00CC610D" w:rsidRDefault="00F04898" w:rsidP="00A43ACB">
    <w:pPr>
      <w:pBdr>
        <w:top w:val="single" w:sz="4" w:space="1" w:color="auto"/>
        <w:left w:val="single" w:sz="4" w:space="4" w:color="auto"/>
        <w:bottom w:val="single" w:sz="4" w:space="1" w:color="auto"/>
        <w:right w:val="single" w:sz="4" w:space="4" w:color="auto"/>
      </w:pBdr>
      <w:jc w:val="both"/>
      <w:rPr>
        <w:rFonts w:ascii="Garamond" w:hAnsi="Garamond"/>
        <w:sz w:val="14"/>
        <w:szCs w:val="14"/>
      </w:rPr>
    </w:pPr>
    <w:smartTag w:uri="urn:schemas-microsoft-com:office:smarttags" w:element="PersonName">
      <w:smartTagPr>
        <w:attr w:name="ProductID" w:val="LA MANCOMUNIDAD DE LAS"/>
      </w:smartTagPr>
      <w:r w:rsidRPr="00CC610D">
        <w:rPr>
          <w:rFonts w:ascii="Garamond" w:hAnsi="Garamond"/>
          <w:sz w:val="14"/>
          <w:szCs w:val="14"/>
        </w:rPr>
        <w:t>LA MANCOMUNIDAD DE LAS</w:t>
      </w:r>
    </w:smartTag>
    <w:r w:rsidRPr="00CC610D">
      <w:rPr>
        <w:rFonts w:ascii="Garamond" w:hAnsi="Garamond"/>
        <w:sz w:val="14"/>
        <w:szCs w:val="14"/>
      </w:rPr>
      <w:t xml:space="preserve"> ENCARTACIONES, en cumplimiento de la legislación vigente, le informa que los datos de carácter personal, que nos proporcione, serán trat</w:t>
    </w:r>
    <w:smartTag w:uri="urn:schemas-microsoft-com:office:smarttags" w:element="PersonName">
      <w:r w:rsidRPr="00CC610D">
        <w:rPr>
          <w:rFonts w:ascii="Garamond" w:hAnsi="Garamond"/>
          <w:sz w:val="14"/>
          <w:szCs w:val="14"/>
        </w:rPr>
        <w:t>ados</w:t>
      </w:r>
    </w:smartTag>
    <w:r w:rsidRPr="00CC610D">
      <w:rPr>
        <w:rFonts w:ascii="Garamond" w:hAnsi="Garamond"/>
        <w:sz w:val="14"/>
        <w:szCs w:val="14"/>
      </w:rPr>
      <w:t xml:space="preserve"> y quedarán incorpor</w:t>
    </w:r>
    <w:smartTag w:uri="urn:schemas-microsoft-com:office:smarttags" w:element="PersonName">
      <w:r w:rsidRPr="00CC610D">
        <w:rPr>
          <w:rFonts w:ascii="Garamond" w:hAnsi="Garamond"/>
          <w:sz w:val="14"/>
          <w:szCs w:val="14"/>
        </w:rPr>
        <w:t>ados</w:t>
      </w:r>
    </w:smartTag>
    <w:r w:rsidRPr="00CC610D">
      <w:rPr>
        <w:rFonts w:ascii="Garamond" w:hAnsi="Garamond"/>
        <w:sz w:val="14"/>
        <w:szCs w:val="14"/>
      </w:rPr>
      <w:t xml:space="preserve"> en los ficheros automatiz</w:t>
    </w:r>
    <w:smartTag w:uri="urn:schemas-microsoft-com:office:smarttags" w:element="PersonName">
      <w:r w:rsidRPr="00CC610D">
        <w:rPr>
          <w:rFonts w:ascii="Garamond" w:hAnsi="Garamond"/>
          <w:sz w:val="14"/>
          <w:szCs w:val="14"/>
        </w:rPr>
        <w:t>ados</w:t>
      </w:r>
    </w:smartTag>
    <w:r w:rsidRPr="00CC610D">
      <w:rPr>
        <w:rFonts w:ascii="Garamond" w:hAnsi="Garamond"/>
        <w:sz w:val="14"/>
        <w:szCs w:val="14"/>
      </w:rPr>
      <w:t xml:space="preserve"> de datos de carácter personal, responsabilidad de esta entidad. Usted. puede ejercitar los derechos de acceso, rectificación, cancelación y oposición, dirigiéndose a la oficina de Información general, sita en B/ </w:t>
    </w:r>
    <w:smartTag w:uri="urn:schemas-microsoft-com:office:smarttags" w:element="PersonName">
      <w:smartTagPr>
        <w:attr w:name="ProductID" w:val="La Inmaculada"/>
      </w:smartTagPr>
      <w:r w:rsidRPr="00CC610D">
        <w:rPr>
          <w:rFonts w:ascii="Garamond" w:hAnsi="Garamond"/>
          <w:sz w:val="14"/>
          <w:szCs w:val="14"/>
        </w:rPr>
        <w:t>La Inmaculada</w:t>
      </w:r>
    </w:smartTag>
    <w:r w:rsidRPr="00CC610D">
      <w:rPr>
        <w:rFonts w:ascii="Garamond" w:hAnsi="Garamond"/>
        <w:sz w:val="14"/>
        <w:szCs w:val="14"/>
      </w:rPr>
      <w:t>, 15. 48850 Aranguren - Zalla (Bizkaia).</w:t>
    </w:r>
  </w:p>
  <w:p w14:paraId="4C30FD42" w14:textId="77777777" w:rsidR="00F04898" w:rsidRPr="00CC610D" w:rsidRDefault="00F04898" w:rsidP="00A43ACB">
    <w:pPr>
      <w:pBdr>
        <w:top w:val="single" w:sz="4" w:space="1" w:color="auto"/>
        <w:left w:val="single" w:sz="4" w:space="4" w:color="auto"/>
        <w:bottom w:val="single" w:sz="4" w:space="1" w:color="auto"/>
        <w:right w:val="single" w:sz="4" w:space="4" w:color="auto"/>
      </w:pBdr>
      <w:jc w:val="both"/>
      <w:rPr>
        <w:rFonts w:ascii="Garamond" w:hAnsi="Garamond"/>
        <w:sz w:val="14"/>
        <w:szCs w:val="14"/>
      </w:rPr>
    </w:pPr>
    <w:r w:rsidRPr="00CC610D">
      <w:rPr>
        <w:rFonts w:ascii="Garamond" w:hAnsi="Garamond"/>
        <w:sz w:val="14"/>
        <w:szCs w:val="14"/>
      </w:rPr>
      <w:t>La información contenida en este documento es para uso exclusivo de la/s persona/s destinataria/s. Este documento contiene información confidencias y/o protegida legalmente, si usted. no es el destinatario designado y recibe este documento, por error, por favor, notifíquelo a la persona remitente a la siguiente dirección anteriormente indicada.</w:t>
    </w:r>
  </w:p>
  <w:p w14:paraId="0E70A3BF" w14:textId="77777777" w:rsidR="00F04898" w:rsidRPr="00FD1998" w:rsidRDefault="00F04898" w:rsidP="00FD1998">
    <w:pPr>
      <w:pBdr>
        <w:top w:val="single" w:sz="4" w:space="1" w:color="auto"/>
        <w:left w:val="single" w:sz="4" w:space="4" w:color="auto"/>
        <w:bottom w:val="single" w:sz="4" w:space="1" w:color="auto"/>
        <w:right w:val="single" w:sz="4" w:space="4" w:color="auto"/>
      </w:pBdr>
      <w:jc w:val="both"/>
      <w:rPr>
        <w:rFonts w:ascii="Garamond" w:hAnsi="Garamond"/>
        <w:sz w:val="14"/>
        <w:szCs w:val="14"/>
      </w:rPr>
    </w:pPr>
    <w:r w:rsidRPr="00CC610D">
      <w:rPr>
        <w:rFonts w:ascii="Garamond" w:hAnsi="Garamond"/>
        <w:sz w:val="14"/>
        <w:szCs w:val="14"/>
      </w:rPr>
      <w:t xml:space="preserve">Asimismo, le informamos que no debe directa o indirectamente, usar, distribuir, reproducir o copiar, total o parcialmente este mensaje si no es la </w:t>
    </w:r>
    <w:r w:rsidR="00FD1998">
      <w:rPr>
        <w:rFonts w:ascii="Garamond" w:hAnsi="Garamond"/>
        <w:sz w:val="14"/>
        <w:szCs w:val="14"/>
      </w:rPr>
      <w:t>persona destinataria designada.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7DE74" w14:textId="77777777" w:rsidR="0086549E" w:rsidRDefault="0086549E" w:rsidP="009D7D82">
    <w:pPr>
      <w:tabs>
        <w:tab w:val="center" w:pos="4252"/>
        <w:tab w:val="right" w:pos="8504"/>
      </w:tabs>
      <w:spacing w:line="276" w:lineRule="auto"/>
      <w:jc w:val="center"/>
      <w:rPr>
        <w:rFonts w:ascii="Candara" w:hAnsi="Candara"/>
        <w:sz w:val="18"/>
        <w:szCs w:val="18"/>
        <w:lang w:val="es-ES"/>
      </w:rPr>
    </w:pPr>
  </w:p>
  <w:p w14:paraId="63BDED5E" w14:textId="77777777" w:rsidR="00674DD3" w:rsidRPr="005448D5" w:rsidRDefault="009D7D82" w:rsidP="009D7D82">
    <w:pPr>
      <w:tabs>
        <w:tab w:val="center" w:pos="4252"/>
        <w:tab w:val="right" w:pos="8504"/>
      </w:tabs>
      <w:spacing w:line="276" w:lineRule="auto"/>
      <w:jc w:val="center"/>
      <w:rPr>
        <w:rFonts w:ascii="Arial" w:hAnsi="Arial" w:cs="Arial"/>
        <w:sz w:val="16"/>
        <w:szCs w:val="16"/>
        <w:lang w:val="es-ES"/>
      </w:rPr>
    </w:pPr>
    <w:r w:rsidRPr="005448D5">
      <w:rPr>
        <w:rFonts w:ascii="Arial" w:hAnsi="Arial" w:cs="Arial"/>
        <w:sz w:val="16"/>
        <w:szCs w:val="16"/>
        <w:lang w:val="es-ES"/>
      </w:rPr>
      <w:t>L</w:t>
    </w:r>
    <w:r w:rsidR="00C3103C" w:rsidRPr="005448D5">
      <w:rPr>
        <w:rFonts w:ascii="Arial" w:hAnsi="Arial" w:cs="Arial"/>
        <w:sz w:val="16"/>
        <w:szCs w:val="16"/>
        <w:lang w:val="es-ES"/>
      </w:rPr>
      <w:t>a I</w:t>
    </w:r>
    <w:r w:rsidRPr="005448D5">
      <w:rPr>
        <w:rFonts w:ascii="Arial" w:hAnsi="Arial" w:cs="Arial"/>
        <w:sz w:val="16"/>
        <w:szCs w:val="16"/>
        <w:lang w:val="es-ES"/>
      </w:rPr>
      <w:t>nmaculada, 15 – 48850 ARANGUREN-</w:t>
    </w:r>
    <w:r w:rsidR="0086549E" w:rsidRPr="005448D5">
      <w:rPr>
        <w:rFonts w:ascii="Arial" w:hAnsi="Arial" w:cs="Arial"/>
        <w:sz w:val="16"/>
        <w:szCs w:val="16"/>
        <w:lang w:val="es-ES"/>
      </w:rPr>
      <w:t>ZALLA •</w:t>
    </w:r>
    <w:r w:rsidRPr="005448D5">
      <w:rPr>
        <w:rFonts w:ascii="Arial" w:hAnsi="Arial" w:cs="Arial"/>
        <w:sz w:val="16"/>
        <w:szCs w:val="16"/>
        <w:lang w:val="es-ES"/>
      </w:rPr>
      <w:t xml:space="preserve"> Tfno.:</w:t>
    </w:r>
    <w:r w:rsidR="00674DD3" w:rsidRPr="005448D5">
      <w:rPr>
        <w:rFonts w:ascii="Arial" w:hAnsi="Arial" w:cs="Arial"/>
        <w:sz w:val="16"/>
        <w:szCs w:val="16"/>
        <w:lang w:val="es-ES"/>
      </w:rPr>
      <w:t xml:space="preserve"> </w:t>
    </w:r>
    <w:r w:rsidR="005448D5">
      <w:rPr>
        <w:rFonts w:ascii="Arial" w:hAnsi="Arial" w:cs="Arial"/>
        <w:sz w:val="16"/>
        <w:szCs w:val="16"/>
        <w:lang w:val="es-ES"/>
      </w:rPr>
      <w:t>94</w:t>
    </w:r>
    <w:r w:rsidRPr="005448D5">
      <w:rPr>
        <w:rFonts w:ascii="Arial" w:hAnsi="Arial" w:cs="Arial"/>
        <w:sz w:val="16"/>
        <w:szCs w:val="16"/>
        <w:lang w:val="es-ES"/>
      </w:rPr>
      <w:t>6</w:t>
    </w:r>
    <w:r w:rsidR="005448D5">
      <w:rPr>
        <w:rFonts w:ascii="Arial" w:hAnsi="Arial" w:cs="Arial"/>
        <w:sz w:val="16"/>
        <w:szCs w:val="16"/>
        <w:lang w:val="es-ES"/>
      </w:rPr>
      <w:t>6718</w:t>
    </w:r>
    <w:r w:rsidR="00674DD3" w:rsidRPr="005448D5">
      <w:rPr>
        <w:rFonts w:ascii="Arial" w:hAnsi="Arial" w:cs="Arial"/>
        <w:sz w:val="16"/>
        <w:szCs w:val="16"/>
        <w:lang w:val="es-ES"/>
      </w:rPr>
      <w:t>51</w:t>
    </w:r>
    <w:r w:rsidR="005448D5">
      <w:rPr>
        <w:rFonts w:ascii="Arial" w:hAnsi="Arial" w:cs="Arial"/>
        <w:sz w:val="16"/>
        <w:szCs w:val="16"/>
        <w:lang w:val="es-ES"/>
      </w:rPr>
      <w:t xml:space="preserve"> -</w:t>
    </w:r>
    <w:r w:rsidR="00674DD3" w:rsidRPr="005448D5">
      <w:rPr>
        <w:rFonts w:ascii="Arial" w:hAnsi="Arial" w:cs="Arial"/>
        <w:sz w:val="16"/>
        <w:szCs w:val="16"/>
        <w:lang w:val="es-ES"/>
      </w:rPr>
      <w:t xml:space="preserve"> </w:t>
    </w:r>
    <w:r w:rsidR="005448D5">
      <w:rPr>
        <w:rFonts w:ascii="Arial" w:hAnsi="Arial" w:cs="Arial"/>
        <w:sz w:val="16"/>
        <w:szCs w:val="16"/>
        <w:lang w:val="es-ES"/>
      </w:rPr>
      <w:t>946671852</w:t>
    </w:r>
    <w:r w:rsidR="00674DD3" w:rsidRPr="005448D5">
      <w:rPr>
        <w:rFonts w:ascii="Arial" w:hAnsi="Arial" w:cs="Arial"/>
        <w:sz w:val="16"/>
        <w:szCs w:val="16"/>
        <w:lang w:val="es-ES"/>
      </w:rPr>
      <w:t xml:space="preserve"> • info@enkarterri.eus  •  </w:t>
    </w:r>
    <w:hyperlink r:id="rId1" w:history="1">
      <w:r w:rsidR="00674DD3" w:rsidRPr="005448D5">
        <w:rPr>
          <w:rStyle w:val="Hipervnculo"/>
          <w:rFonts w:ascii="Arial" w:hAnsi="Arial" w:cs="Arial"/>
          <w:sz w:val="16"/>
          <w:szCs w:val="16"/>
          <w:lang w:val="es-ES"/>
        </w:rPr>
        <w:t>www.enkarterri.eus</w:t>
      </w:r>
    </w:hyperlink>
  </w:p>
  <w:p w14:paraId="08481834" w14:textId="34F58A5A" w:rsidR="009D7D82" w:rsidRPr="005448D5" w:rsidRDefault="007F5F1F" w:rsidP="009D7D82">
    <w:pPr>
      <w:tabs>
        <w:tab w:val="center" w:pos="4252"/>
        <w:tab w:val="right" w:pos="8504"/>
      </w:tabs>
      <w:spacing w:line="276" w:lineRule="auto"/>
      <w:jc w:val="center"/>
      <w:rPr>
        <w:rFonts w:ascii="Arial" w:hAnsi="Arial" w:cs="Arial"/>
        <w:sz w:val="16"/>
        <w:szCs w:val="16"/>
        <w:lang w:val="es-ES"/>
      </w:rPr>
    </w:pPr>
    <w:r>
      <w:rPr>
        <w:rFonts w:ascii="Arial" w:hAnsi="Arial" w:cs="Arial"/>
        <w:sz w:val="16"/>
        <w:szCs w:val="16"/>
        <w:lang w:val="es-ES"/>
      </w:rPr>
      <w:t xml:space="preserve">Alonsotegi </w:t>
    </w:r>
    <w:r w:rsidRPr="005448D5">
      <w:rPr>
        <w:rFonts w:ascii="Arial" w:hAnsi="Arial" w:cs="Arial"/>
        <w:sz w:val="16"/>
        <w:szCs w:val="16"/>
        <w:lang w:val="es-ES"/>
      </w:rPr>
      <w:t>•</w:t>
    </w:r>
    <w:r w:rsidR="008F28CA" w:rsidRPr="005448D5">
      <w:rPr>
        <w:rFonts w:ascii="Arial" w:hAnsi="Arial" w:cs="Arial"/>
        <w:sz w:val="16"/>
        <w:szCs w:val="16"/>
        <w:lang w:val="es-ES"/>
      </w:rPr>
      <w:t>Artzentales</w:t>
    </w:r>
    <w:r w:rsidR="009D7D82" w:rsidRPr="005448D5">
      <w:rPr>
        <w:rFonts w:ascii="Arial" w:hAnsi="Arial" w:cs="Arial"/>
        <w:sz w:val="16"/>
        <w:szCs w:val="16"/>
        <w:lang w:val="es-ES"/>
      </w:rPr>
      <w:t xml:space="preserve"> </w:t>
    </w:r>
    <w:r w:rsidR="008F28CA" w:rsidRPr="005448D5">
      <w:rPr>
        <w:rFonts w:ascii="Arial" w:hAnsi="Arial" w:cs="Arial"/>
        <w:sz w:val="16"/>
        <w:szCs w:val="16"/>
        <w:lang w:val="es-ES"/>
      </w:rPr>
      <w:t xml:space="preserve">•Balmaseda </w:t>
    </w:r>
    <w:r w:rsidR="009D7D82" w:rsidRPr="005448D5">
      <w:rPr>
        <w:rFonts w:ascii="Arial" w:hAnsi="Arial" w:cs="Arial"/>
        <w:sz w:val="16"/>
        <w:szCs w:val="16"/>
        <w:lang w:val="es-ES"/>
      </w:rPr>
      <w:t>•Galdames •Gordexola •Güeñes •</w:t>
    </w:r>
    <w:r w:rsidR="003C3687" w:rsidRPr="005448D5">
      <w:rPr>
        <w:rFonts w:ascii="Arial" w:hAnsi="Arial" w:cs="Arial"/>
        <w:sz w:val="16"/>
        <w:szCs w:val="16"/>
        <w:lang w:val="es-ES"/>
      </w:rPr>
      <w:t>Karrantza Harana •</w:t>
    </w:r>
    <w:r w:rsidR="009D7D82" w:rsidRPr="005448D5">
      <w:rPr>
        <w:rFonts w:ascii="Arial" w:hAnsi="Arial" w:cs="Arial"/>
        <w:sz w:val="16"/>
        <w:szCs w:val="16"/>
        <w:lang w:val="es-ES"/>
      </w:rPr>
      <w:t xml:space="preserve">Lanestosa •Sopuerta • </w:t>
    </w:r>
    <w:r w:rsidR="003C6790" w:rsidRPr="005448D5">
      <w:rPr>
        <w:rFonts w:ascii="Arial" w:hAnsi="Arial" w:cs="Arial"/>
        <w:sz w:val="16"/>
        <w:szCs w:val="16"/>
        <w:lang w:val="es-ES"/>
      </w:rPr>
      <w:t>Turtzioz</w:t>
    </w:r>
    <w:r w:rsidR="009D7D82" w:rsidRPr="005448D5">
      <w:rPr>
        <w:rFonts w:ascii="Arial" w:hAnsi="Arial" w:cs="Arial"/>
        <w:sz w:val="16"/>
        <w:szCs w:val="16"/>
        <w:lang w:val="es-ES"/>
      </w:rPr>
      <w:t xml:space="preserve"> • Zalla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537BB" w14:textId="77777777" w:rsidR="00301043" w:rsidRDefault="00301043">
      <w:r>
        <w:separator/>
      </w:r>
    </w:p>
  </w:footnote>
  <w:footnote w:type="continuationSeparator" w:id="0">
    <w:p w14:paraId="3D1D027C" w14:textId="77777777" w:rsidR="00301043" w:rsidRDefault="003010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83" w:type="dxa"/>
      <w:jc w:val="center"/>
      <w:tblLayout w:type="fixed"/>
      <w:tblLook w:val="04A0" w:firstRow="1" w:lastRow="0" w:firstColumn="1" w:lastColumn="0" w:noHBand="0" w:noVBand="1"/>
    </w:tblPr>
    <w:tblGrid>
      <w:gridCol w:w="3403"/>
      <w:gridCol w:w="2835"/>
      <w:gridCol w:w="3645"/>
    </w:tblGrid>
    <w:tr w:rsidR="002A4452" w:rsidRPr="00F34527" w14:paraId="07B12EF2" w14:textId="77777777" w:rsidTr="003C3687">
      <w:trPr>
        <w:trHeight w:val="1306"/>
        <w:jc w:val="center"/>
      </w:trPr>
      <w:tc>
        <w:tcPr>
          <w:tcW w:w="3403" w:type="dxa"/>
          <w:vAlign w:val="center"/>
        </w:tcPr>
        <w:p w14:paraId="3E14725B" w14:textId="77777777" w:rsidR="002A4452" w:rsidRPr="00C3103C" w:rsidRDefault="00282C34" w:rsidP="003C3687">
          <w:pPr>
            <w:jc w:val="center"/>
            <w:rPr>
              <w:rFonts w:ascii="Candara" w:hAnsi="Candara" w:cs="Arial"/>
              <w:b/>
              <w:szCs w:val="24"/>
            </w:rPr>
          </w:pPr>
          <w:r>
            <w:rPr>
              <w:rFonts w:ascii="Candara" w:hAnsi="Candara" w:cs="Arial"/>
              <w:b/>
              <w:szCs w:val="24"/>
            </w:rPr>
            <w:t>E</w:t>
          </w:r>
          <w:r w:rsidRPr="00C3103C">
            <w:rPr>
              <w:rFonts w:ascii="Candara" w:hAnsi="Candara" w:cs="Arial"/>
              <w:b/>
              <w:szCs w:val="24"/>
            </w:rPr>
            <w:t>NKARTERRIKO UDAL MANKOMUNITATEA</w:t>
          </w:r>
        </w:p>
      </w:tc>
      <w:tc>
        <w:tcPr>
          <w:tcW w:w="2835" w:type="dxa"/>
          <w:vAlign w:val="center"/>
        </w:tcPr>
        <w:p w14:paraId="3173F30A" w14:textId="77777777" w:rsidR="002A4452" w:rsidRPr="00F34527" w:rsidRDefault="003C3687" w:rsidP="00A02560">
          <w:pPr>
            <w:pStyle w:val="Encabezado"/>
            <w:tabs>
              <w:tab w:val="clear" w:pos="4252"/>
            </w:tabs>
            <w:spacing w:line="276" w:lineRule="auto"/>
            <w:jc w:val="center"/>
            <w:rPr>
              <w:rFonts w:ascii="Candara" w:hAnsi="Candara" w:cs="Arial"/>
              <w:b/>
              <w:sz w:val="26"/>
              <w:szCs w:val="26"/>
            </w:rPr>
          </w:pPr>
          <w:r w:rsidRPr="00BA4732">
            <w:rPr>
              <w:rFonts w:ascii="Candara" w:hAnsi="Candara" w:cs="Arial"/>
              <w:b/>
              <w:noProof/>
              <w:sz w:val="26"/>
              <w:szCs w:val="26"/>
              <w:lang w:val="es-ES"/>
            </w:rPr>
            <w:drawing>
              <wp:inline distT="0" distB="0" distL="0" distR="0" wp14:anchorId="28A5A9B4" wp14:editId="766C3827">
                <wp:extent cx="1333500" cy="657792"/>
                <wp:effectExtent l="0" t="0" r="0" b="9525"/>
                <wp:docPr id="2" name="Imagen 4" descr="Z:\MANCOMUNIDAD ENKARTERRI\LOGO MANCOMUNIDAD\LOGO MANCOMUNIDAD NEGRO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MANCOMUNIDAD ENKARTERRI\LOGO MANCOMUNIDAD\LOGO MANCOMUNIDAD NEGRO 2016.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8182" cy="689699"/>
                        </a:xfrm>
                        <a:prstGeom prst="rect">
                          <a:avLst/>
                        </a:prstGeom>
                        <a:noFill/>
                        <a:ln>
                          <a:noFill/>
                        </a:ln>
                      </pic:spPr>
                    </pic:pic>
                  </a:graphicData>
                </a:graphic>
              </wp:inline>
            </w:drawing>
          </w:r>
        </w:p>
      </w:tc>
      <w:tc>
        <w:tcPr>
          <w:tcW w:w="3645" w:type="dxa"/>
          <w:vAlign w:val="center"/>
        </w:tcPr>
        <w:p w14:paraId="483F8247" w14:textId="77777777" w:rsidR="000726BC" w:rsidRDefault="000726BC" w:rsidP="00282C34">
          <w:pPr>
            <w:pStyle w:val="Encabezado"/>
            <w:tabs>
              <w:tab w:val="clear" w:pos="4252"/>
            </w:tabs>
            <w:spacing w:line="276" w:lineRule="auto"/>
            <w:jc w:val="center"/>
            <w:rPr>
              <w:rFonts w:ascii="Candara" w:hAnsi="Candara" w:cs="Arial"/>
              <w:b/>
              <w:szCs w:val="24"/>
            </w:rPr>
          </w:pPr>
          <w:r>
            <w:rPr>
              <w:rFonts w:ascii="Candara" w:hAnsi="Candara" w:cs="Arial"/>
              <w:b/>
              <w:szCs w:val="24"/>
            </w:rPr>
            <w:t>M</w:t>
          </w:r>
          <w:r w:rsidRPr="00C3103C">
            <w:rPr>
              <w:rFonts w:ascii="Candara" w:hAnsi="Candara" w:cs="Arial"/>
              <w:b/>
              <w:szCs w:val="24"/>
            </w:rPr>
            <w:t>ANCOMUNIDAD DE MUNICIPIOS</w:t>
          </w:r>
        </w:p>
        <w:p w14:paraId="4775A7BF" w14:textId="77777777" w:rsidR="002A4452" w:rsidRPr="00C3103C" w:rsidRDefault="000726BC" w:rsidP="00282C34">
          <w:pPr>
            <w:pStyle w:val="Encabezado"/>
            <w:tabs>
              <w:tab w:val="clear" w:pos="4252"/>
            </w:tabs>
            <w:spacing w:line="276" w:lineRule="auto"/>
            <w:jc w:val="center"/>
            <w:rPr>
              <w:rFonts w:ascii="Candara" w:hAnsi="Candara" w:cs="Arial"/>
              <w:b/>
              <w:szCs w:val="24"/>
            </w:rPr>
          </w:pPr>
          <w:r w:rsidRPr="00C3103C">
            <w:rPr>
              <w:rFonts w:ascii="Candara" w:hAnsi="Candara" w:cs="Arial"/>
              <w:b/>
              <w:szCs w:val="24"/>
            </w:rPr>
            <w:t>DE LAS ENCARTACIONES</w:t>
          </w:r>
        </w:p>
      </w:tc>
    </w:tr>
  </w:tbl>
  <w:p w14:paraId="3362A440" w14:textId="77777777" w:rsidR="00CF718F" w:rsidRPr="000C4875" w:rsidRDefault="00CF718F" w:rsidP="00282C34">
    <w:pPr>
      <w:pStyle w:val="Encabezado"/>
      <w:tabs>
        <w:tab w:val="clear" w:pos="4252"/>
      </w:tabs>
      <w:spacing w:line="360" w:lineRule="auto"/>
      <w:rPr>
        <w:rFonts w:ascii="Arial Narrow" w:hAnsi="Arial Narrow"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46F3A"/>
    <w:multiLevelType w:val="multilevel"/>
    <w:tmpl w:val="AA7CF40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967617"/>
    <w:multiLevelType w:val="multilevel"/>
    <w:tmpl w:val="596E34C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E4298F"/>
    <w:multiLevelType w:val="multilevel"/>
    <w:tmpl w:val="31CE106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FC7DD7"/>
    <w:multiLevelType w:val="multilevel"/>
    <w:tmpl w:val="DE7AA7F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546921"/>
    <w:multiLevelType w:val="multilevel"/>
    <w:tmpl w:val="DF6492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B55680"/>
    <w:multiLevelType w:val="multilevel"/>
    <w:tmpl w:val="436CF9D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191AB9"/>
    <w:multiLevelType w:val="multilevel"/>
    <w:tmpl w:val="CBBEDE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7112EC"/>
    <w:multiLevelType w:val="multilevel"/>
    <w:tmpl w:val="5846CFC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907919"/>
    <w:multiLevelType w:val="hybridMultilevel"/>
    <w:tmpl w:val="0F7436D2"/>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15:restartNumberingAfterBreak="0">
    <w:nsid w:val="25933ED8"/>
    <w:multiLevelType w:val="multilevel"/>
    <w:tmpl w:val="6F185A4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A72C4D"/>
    <w:multiLevelType w:val="multilevel"/>
    <w:tmpl w:val="A02E7A4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580741"/>
    <w:multiLevelType w:val="multilevel"/>
    <w:tmpl w:val="EAE88A0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D67F19"/>
    <w:multiLevelType w:val="multilevel"/>
    <w:tmpl w:val="6DEEC2E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6E44F5"/>
    <w:multiLevelType w:val="multilevel"/>
    <w:tmpl w:val="55E24118"/>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15:restartNumberingAfterBreak="0">
    <w:nsid w:val="310E1023"/>
    <w:multiLevelType w:val="multilevel"/>
    <w:tmpl w:val="954E6C0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6530B7"/>
    <w:multiLevelType w:val="multilevel"/>
    <w:tmpl w:val="45041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CD7568"/>
    <w:multiLevelType w:val="hybridMultilevel"/>
    <w:tmpl w:val="CA466B0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7" w15:restartNumberingAfterBreak="0">
    <w:nsid w:val="3C25167A"/>
    <w:multiLevelType w:val="multilevel"/>
    <w:tmpl w:val="E1C025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D051BB"/>
    <w:multiLevelType w:val="multilevel"/>
    <w:tmpl w:val="7996F4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09858FE"/>
    <w:multiLevelType w:val="multilevel"/>
    <w:tmpl w:val="ADB464A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8E51D4"/>
    <w:multiLevelType w:val="multilevel"/>
    <w:tmpl w:val="55E24118"/>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15:restartNumberingAfterBreak="0">
    <w:nsid w:val="56012357"/>
    <w:multiLevelType w:val="multilevel"/>
    <w:tmpl w:val="FA7AB9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67F2058"/>
    <w:multiLevelType w:val="multilevel"/>
    <w:tmpl w:val="1F96289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A390CF1"/>
    <w:multiLevelType w:val="hybridMultilevel"/>
    <w:tmpl w:val="7074750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FE46BEE"/>
    <w:multiLevelType w:val="multilevel"/>
    <w:tmpl w:val="B4605A5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FF6186D"/>
    <w:multiLevelType w:val="multilevel"/>
    <w:tmpl w:val="91CCBBD6"/>
    <w:lvl w:ilvl="0">
      <w:start w:val="15"/>
      <w:numFmt w:val="decimal"/>
      <w:lvlText w:val="%1."/>
      <w:lvlJc w:val="left"/>
      <w:pPr>
        <w:tabs>
          <w:tab w:val="num" w:pos="501"/>
        </w:tabs>
        <w:ind w:left="501" w:hanging="360"/>
      </w:p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26" w15:restartNumberingAfterBreak="0">
    <w:nsid w:val="689E4FD9"/>
    <w:multiLevelType w:val="multilevel"/>
    <w:tmpl w:val="10CA9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D6174B7"/>
    <w:multiLevelType w:val="multilevel"/>
    <w:tmpl w:val="D23CF64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D7E3CBF"/>
    <w:multiLevelType w:val="multilevel"/>
    <w:tmpl w:val="6A7CA87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E3655FB"/>
    <w:multiLevelType w:val="multilevel"/>
    <w:tmpl w:val="FA5A147E"/>
    <w:lvl w:ilvl="0">
      <w:start w:val="3"/>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FA01AAB"/>
    <w:multiLevelType w:val="multilevel"/>
    <w:tmpl w:val="AE6268F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00B259C"/>
    <w:multiLevelType w:val="hybridMultilevel"/>
    <w:tmpl w:val="59F43AFE"/>
    <w:lvl w:ilvl="0" w:tplc="3766D70A">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3AB25D7"/>
    <w:multiLevelType w:val="multilevel"/>
    <w:tmpl w:val="CFDA52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68C25B7"/>
    <w:multiLevelType w:val="hybridMultilevel"/>
    <w:tmpl w:val="4C5A74B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8EC5101"/>
    <w:multiLevelType w:val="multilevel"/>
    <w:tmpl w:val="CC2EACF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AA42742"/>
    <w:multiLevelType w:val="hybridMultilevel"/>
    <w:tmpl w:val="91723B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AAE3928"/>
    <w:multiLevelType w:val="multilevel"/>
    <w:tmpl w:val="0240C7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7382769">
    <w:abstractNumId w:val="15"/>
  </w:num>
  <w:num w:numId="2" w16cid:durableId="564028577">
    <w:abstractNumId w:val="18"/>
  </w:num>
  <w:num w:numId="3" w16cid:durableId="1286231191">
    <w:abstractNumId w:val="29"/>
  </w:num>
  <w:num w:numId="4" w16cid:durableId="1155072058">
    <w:abstractNumId w:val="36"/>
  </w:num>
  <w:num w:numId="5" w16cid:durableId="34548924">
    <w:abstractNumId w:val="10"/>
  </w:num>
  <w:num w:numId="6" w16cid:durableId="1295872319">
    <w:abstractNumId w:val="5"/>
  </w:num>
  <w:num w:numId="7" w16cid:durableId="1644657227">
    <w:abstractNumId w:val="12"/>
  </w:num>
  <w:num w:numId="8" w16cid:durableId="1589532817">
    <w:abstractNumId w:val="19"/>
  </w:num>
  <w:num w:numId="9" w16cid:durableId="888496972">
    <w:abstractNumId w:val="22"/>
  </w:num>
  <w:num w:numId="10" w16cid:durableId="442919405">
    <w:abstractNumId w:val="9"/>
  </w:num>
  <w:num w:numId="11" w16cid:durableId="1000234559">
    <w:abstractNumId w:val="3"/>
  </w:num>
  <w:num w:numId="12" w16cid:durableId="2059157776">
    <w:abstractNumId w:val="0"/>
  </w:num>
  <w:num w:numId="13" w16cid:durableId="247812129">
    <w:abstractNumId w:val="30"/>
  </w:num>
  <w:num w:numId="14" w16cid:durableId="158693370">
    <w:abstractNumId w:val="11"/>
  </w:num>
  <w:num w:numId="15" w16cid:durableId="1348408438">
    <w:abstractNumId w:val="24"/>
  </w:num>
  <w:num w:numId="16" w16cid:durableId="689529457">
    <w:abstractNumId w:val="26"/>
  </w:num>
  <w:num w:numId="17" w16cid:durableId="1320499380">
    <w:abstractNumId w:val="32"/>
  </w:num>
  <w:num w:numId="18" w16cid:durableId="895631481">
    <w:abstractNumId w:val="4"/>
  </w:num>
  <w:num w:numId="19" w16cid:durableId="653492046">
    <w:abstractNumId w:val="17"/>
  </w:num>
  <w:num w:numId="20" w16cid:durableId="1719354408">
    <w:abstractNumId w:val="2"/>
  </w:num>
  <w:num w:numId="21" w16cid:durableId="1269969917">
    <w:abstractNumId w:val="13"/>
  </w:num>
  <w:num w:numId="22" w16cid:durableId="1233003931">
    <w:abstractNumId w:val="6"/>
  </w:num>
  <w:num w:numId="23" w16cid:durableId="986593834">
    <w:abstractNumId w:val="7"/>
  </w:num>
  <w:num w:numId="24" w16cid:durableId="2146697895">
    <w:abstractNumId w:val="34"/>
  </w:num>
  <w:num w:numId="25" w16cid:durableId="87042895">
    <w:abstractNumId w:val="1"/>
  </w:num>
  <w:num w:numId="26" w16cid:durableId="1789855293">
    <w:abstractNumId w:val="21"/>
  </w:num>
  <w:num w:numId="27" w16cid:durableId="956450494">
    <w:abstractNumId w:val="27"/>
  </w:num>
  <w:num w:numId="28" w16cid:durableId="108164614">
    <w:abstractNumId w:val="28"/>
  </w:num>
  <w:num w:numId="29" w16cid:durableId="655576031">
    <w:abstractNumId w:val="14"/>
  </w:num>
  <w:num w:numId="30" w16cid:durableId="1954284231">
    <w:abstractNumId w:val="25"/>
  </w:num>
  <w:num w:numId="31" w16cid:durableId="1049262925">
    <w:abstractNumId w:val="35"/>
  </w:num>
  <w:num w:numId="32" w16cid:durableId="483549189">
    <w:abstractNumId w:val="31"/>
  </w:num>
  <w:num w:numId="33" w16cid:durableId="622734418">
    <w:abstractNumId w:val="16"/>
  </w:num>
  <w:num w:numId="34" w16cid:durableId="1321688766">
    <w:abstractNumId w:val="8"/>
  </w:num>
  <w:num w:numId="35" w16cid:durableId="857042557">
    <w:abstractNumId w:val="23"/>
  </w:num>
  <w:num w:numId="36" w16cid:durableId="213589637">
    <w:abstractNumId w:val="33"/>
  </w:num>
  <w:num w:numId="37" w16cid:durableId="1348366168">
    <w:abstractNumId w:val="2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embedSystemFonts/>
  <w:activeWritingStyle w:appName="MSWord" w:lang="es-ES_tradnl"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29D"/>
    <w:rsid w:val="00001F69"/>
    <w:rsid w:val="00002ECF"/>
    <w:rsid w:val="00004F19"/>
    <w:rsid w:val="00005CE0"/>
    <w:rsid w:val="000140A5"/>
    <w:rsid w:val="000161AB"/>
    <w:rsid w:val="00022E42"/>
    <w:rsid w:val="0002674C"/>
    <w:rsid w:val="00026DBD"/>
    <w:rsid w:val="000275B4"/>
    <w:rsid w:val="00030743"/>
    <w:rsid w:val="00042211"/>
    <w:rsid w:val="00047855"/>
    <w:rsid w:val="0005070E"/>
    <w:rsid w:val="00052F4C"/>
    <w:rsid w:val="0005782D"/>
    <w:rsid w:val="0006178D"/>
    <w:rsid w:val="000665D7"/>
    <w:rsid w:val="0006784C"/>
    <w:rsid w:val="0007194B"/>
    <w:rsid w:val="00071EF1"/>
    <w:rsid w:val="000724E1"/>
    <w:rsid w:val="000726BC"/>
    <w:rsid w:val="00073BE5"/>
    <w:rsid w:val="00074B1D"/>
    <w:rsid w:val="000750E5"/>
    <w:rsid w:val="00076EA9"/>
    <w:rsid w:val="00080029"/>
    <w:rsid w:val="00080D8E"/>
    <w:rsid w:val="00081FF1"/>
    <w:rsid w:val="00084753"/>
    <w:rsid w:val="00084D99"/>
    <w:rsid w:val="0009102D"/>
    <w:rsid w:val="00091503"/>
    <w:rsid w:val="00093DF2"/>
    <w:rsid w:val="000A7BC2"/>
    <w:rsid w:val="000B2354"/>
    <w:rsid w:val="000B388F"/>
    <w:rsid w:val="000B3A68"/>
    <w:rsid w:val="000C1973"/>
    <w:rsid w:val="000C4875"/>
    <w:rsid w:val="000C4B58"/>
    <w:rsid w:val="000C59F0"/>
    <w:rsid w:val="000C7244"/>
    <w:rsid w:val="000D274C"/>
    <w:rsid w:val="000D2FFA"/>
    <w:rsid w:val="000D313A"/>
    <w:rsid w:val="000D4152"/>
    <w:rsid w:val="000D47AB"/>
    <w:rsid w:val="000D5EAC"/>
    <w:rsid w:val="000E46C1"/>
    <w:rsid w:val="000E5ABE"/>
    <w:rsid w:val="000F1926"/>
    <w:rsid w:val="000F5D1E"/>
    <w:rsid w:val="00116C5A"/>
    <w:rsid w:val="00127927"/>
    <w:rsid w:val="001316A1"/>
    <w:rsid w:val="00131E7F"/>
    <w:rsid w:val="00140EEE"/>
    <w:rsid w:val="00142875"/>
    <w:rsid w:val="00143631"/>
    <w:rsid w:val="00143874"/>
    <w:rsid w:val="00145A0E"/>
    <w:rsid w:val="001469EB"/>
    <w:rsid w:val="00146EB3"/>
    <w:rsid w:val="001505AE"/>
    <w:rsid w:val="00151FBE"/>
    <w:rsid w:val="00152996"/>
    <w:rsid w:val="0015450B"/>
    <w:rsid w:val="00155714"/>
    <w:rsid w:val="001624E2"/>
    <w:rsid w:val="00166BE4"/>
    <w:rsid w:val="00166D4C"/>
    <w:rsid w:val="00175464"/>
    <w:rsid w:val="00177794"/>
    <w:rsid w:val="00181DF3"/>
    <w:rsid w:val="0018385B"/>
    <w:rsid w:val="001A038B"/>
    <w:rsid w:val="001A3187"/>
    <w:rsid w:val="001A34C9"/>
    <w:rsid w:val="001A3A0D"/>
    <w:rsid w:val="001B6621"/>
    <w:rsid w:val="001B6E2E"/>
    <w:rsid w:val="001C3180"/>
    <w:rsid w:val="001C4DB8"/>
    <w:rsid w:val="001D1699"/>
    <w:rsid w:val="001D25D4"/>
    <w:rsid w:val="001D5769"/>
    <w:rsid w:val="001E0A40"/>
    <w:rsid w:val="001E22DC"/>
    <w:rsid w:val="001E40AD"/>
    <w:rsid w:val="001E42DF"/>
    <w:rsid w:val="001E5BDE"/>
    <w:rsid w:val="001E6CD3"/>
    <w:rsid w:val="001F296B"/>
    <w:rsid w:val="001F2B3F"/>
    <w:rsid w:val="001F4B71"/>
    <w:rsid w:val="001F6BB2"/>
    <w:rsid w:val="00210A47"/>
    <w:rsid w:val="00215C6A"/>
    <w:rsid w:val="002215BE"/>
    <w:rsid w:val="002276E2"/>
    <w:rsid w:val="00231C59"/>
    <w:rsid w:val="00232058"/>
    <w:rsid w:val="002325B7"/>
    <w:rsid w:val="0023426E"/>
    <w:rsid w:val="00236855"/>
    <w:rsid w:val="0023780A"/>
    <w:rsid w:val="00240837"/>
    <w:rsid w:val="00242223"/>
    <w:rsid w:val="00243C8D"/>
    <w:rsid w:val="002462C9"/>
    <w:rsid w:val="00246C79"/>
    <w:rsid w:val="00247142"/>
    <w:rsid w:val="00256E0D"/>
    <w:rsid w:val="0026015B"/>
    <w:rsid w:val="0026747B"/>
    <w:rsid w:val="00270AF0"/>
    <w:rsid w:val="00273B65"/>
    <w:rsid w:val="002753C4"/>
    <w:rsid w:val="00277809"/>
    <w:rsid w:val="00280486"/>
    <w:rsid w:val="00280633"/>
    <w:rsid w:val="00280E47"/>
    <w:rsid w:val="00282C34"/>
    <w:rsid w:val="00285031"/>
    <w:rsid w:val="00285DA5"/>
    <w:rsid w:val="002868DA"/>
    <w:rsid w:val="00291A86"/>
    <w:rsid w:val="002923CD"/>
    <w:rsid w:val="00292C43"/>
    <w:rsid w:val="002933C2"/>
    <w:rsid w:val="00293475"/>
    <w:rsid w:val="00294201"/>
    <w:rsid w:val="00294BB5"/>
    <w:rsid w:val="00296727"/>
    <w:rsid w:val="002A0063"/>
    <w:rsid w:val="002A3AB7"/>
    <w:rsid w:val="002A4452"/>
    <w:rsid w:val="002B0AFF"/>
    <w:rsid w:val="002B0DD2"/>
    <w:rsid w:val="002B1192"/>
    <w:rsid w:val="002B29D1"/>
    <w:rsid w:val="002C30DD"/>
    <w:rsid w:val="002C5789"/>
    <w:rsid w:val="002C5FD1"/>
    <w:rsid w:val="002C73BC"/>
    <w:rsid w:val="002D3BC5"/>
    <w:rsid w:val="002D4B10"/>
    <w:rsid w:val="002D5714"/>
    <w:rsid w:val="002E0098"/>
    <w:rsid w:val="002E1A09"/>
    <w:rsid w:val="002E4618"/>
    <w:rsid w:val="002E4BAD"/>
    <w:rsid w:val="002F15AA"/>
    <w:rsid w:val="002F30D3"/>
    <w:rsid w:val="002F310B"/>
    <w:rsid w:val="002F44A6"/>
    <w:rsid w:val="002F4AAA"/>
    <w:rsid w:val="002F6753"/>
    <w:rsid w:val="002F752B"/>
    <w:rsid w:val="00301043"/>
    <w:rsid w:val="003018BD"/>
    <w:rsid w:val="00316EBD"/>
    <w:rsid w:val="00317709"/>
    <w:rsid w:val="00322BCD"/>
    <w:rsid w:val="00326537"/>
    <w:rsid w:val="00327150"/>
    <w:rsid w:val="00331A2F"/>
    <w:rsid w:val="00332760"/>
    <w:rsid w:val="00334D56"/>
    <w:rsid w:val="00336C3E"/>
    <w:rsid w:val="00342F32"/>
    <w:rsid w:val="00353C70"/>
    <w:rsid w:val="00354DCA"/>
    <w:rsid w:val="00357090"/>
    <w:rsid w:val="00360018"/>
    <w:rsid w:val="0036030F"/>
    <w:rsid w:val="003608DA"/>
    <w:rsid w:val="00360A9F"/>
    <w:rsid w:val="00365D87"/>
    <w:rsid w:val="0036781D"/>
    <w:rsid w:val="0037465D"/>
    <w:rsid w:val="00374963"/>
    <w:rsid w:val="00374D1D"/>
    <w:rsid w:val="0037537C"/>
    <w:rsid w:val="003762A9"/>
    <w:rsid w:val="00390941"/>
    <w:rsid w:val="00390C15"/>
    <w:rsid w:val="00393617"/>
    <w:rsid w:val="003970F1"/>
    <w:rsid w:val="003A05D4"/>
    <w:rsid w:val="003A1A70"/>
    <w:rsid w:val="003A1B55"/>
    <w:rsid w:val="003C1391"/>
    <w:rsid w:val="003C1A55"/>
    <w:rsid w:val="003C1CE5"/>
    <w:rsid w:val="003C3687"/>
    <w:rsid w:val="003C37B3"/>
    <w:rsid w:val="003C6790"/>
    <w:rsid w:val="003C6794"/>
    <w:rsid w:val="003C7E4D"/>
    <w:rsid w:val="003D4800"/>
    <w:rsid w:val="003E03F8"/>
    <w:rsid w:val="003E3418"/>
    <w:rsid w:val="003F0FE4"/>
    <w:rsid w:val="003F35E9"/>
    <w:rsid w:val="003F479B"/>
    <w:rsid w:val="003F6F0C"/>
    <w:rsid w:val="003F7783"/>
    <w:rsid w:val="00402071"/>
    <w:rsid w:val="004022BC"/>
    <w:rsid w:val="00413F40"/>
    <w:rsid w:val="00417F5A"/>
    <w:rsid w:val="00421EF4"/>
    <w:rsid w:val="00423D83"/>
    <w:rsid w:val="00426563"/>
    <w:rsid w:val="0043701C"/>
    <w:rsid w:val="004372CD"/>
    <w:rsid w:val="00443640"/>
    <w:rsid w:val="004456A6"/>
    <w:rsid w:val="0044657E"/>
    <w:rsid w:val="00450CEC"/>
    <w:rsid w:val="00453958"/>
    <w:rsid w:val="004552A2"/>
    <w:rsid w:val="00455343"/>
    <w:rsid w:val="004567CE"/>
    <w:rsid w:val="00461AF7"/>
    <w:rsid w:val="00465B89"/>
    <w:rsid w:val="00467D53"/>
    <w:rsid w:val="00471CE9"/>
    <w:rsid w:val="004733FB"/>
    <w:rsid w:val="0047738C"/>
    <w:rsid w:val="00477992"/>
    <w:rsid w:val="00483998"/>
    <w:rsid w:val="004841E8"/>
    <w:rsid w:val="004A058E"/>
    <w:rsid w:val="004A5919"/>
    <w:rsid w:val="004A6C52"/>
    <w:rsid w:val="004A6FE7"/>
    <w:rsid w:val="004A7944"/>
    <w:rsid w:val="004B13A1"/>
    <w:rsid w:val="004B47EF"/>
    <w:rsid w:val="004B6193"/>
    <w:rsid w:val="004C33F9"/>
    <w:rsid w:val="004C5FD9"/>
    <w:rsid w:val="004D2896"/>
    <w:rsid w:val="004D2900"/>
    <w:rsid w:val="004D2ECB"/>
    <w:rsid w:val="004D4A91"/>
    <w:rsid w:val="004E0DE9"/>
    <w:rsid w:val="004E1553"/>
    <w:rsid w:val="004E1F81"/>
    <w:rsid w:val="004E35EB"/>
    <w:rsid w:val="004E5276"/>
    <w:rsid w:val="004E5588"/>
    <w:rsid w:val="004E7526"/>
    <w:rsid w:val="004F0103"/>
    <w:rsid w:val="005010B9"/>
    <w:rsid w:val="00506C72"/>
    <w:rsid w:val="005104C3"/>
    <w:rsid w:val="005131E9"/>
    <w:rsid w:val="00517F83"/>
    <w:rsid w:val="0052441B"/>
    <w:rsid w:val="0052635B"/>
    <w:rsid w:val="00532EEF"/>
    <w:rsid w:val="00533F72"/>
    <w:rsid w:val="00535342"/>
    <w:rsid w:val="00537004"/>
    <w:rsid w:val="005448D5"/>
    <w:rsid w:val="0054547A"/>
    <w:rsid w:val="005460C8"/>
    <w:rsid w:val="0054777B"/>
    <w:rsid w:val="00553E8D"/>
    <w:rsid w:val="00554064"/>
    <w:rsid w:val="00556E00"/>
    <w:rsid w:val="00563CAA"/>
    <w:rsid w:val="00572979"/>
    <w:rsid w:val="0057370A"/>
    <w:rsid w:val="00575C4C"/>
    <w:rsid w:val="005911CA"/>
    <w:rsid w:val="00592A4E"/>
    <w:rsid w:val="00597087"/>
    <w:rsid w:val="005A0E06"/>
    <w:rsid w:val="005A1CD1"/>
    <w:rsid w:val="005B06ED"/>
    <w:rsid w:val="005B2458"/>
    <w:rsid w:val="005B2937"/>
    <w:rsid w:val="005B3A35"/>
    <w:rsid w:val="005C2DE1"/>
    <w:rsid w:val="005C511B"/>
    <w:rsid w:val="005C5416"/>
    <w:rsid w:val="005D5467"/>
    <w:rsid w:val="005E2B52"/>
    <w:rsid w:val="005E2BF1"/>
    <w:rsid w:val="005E3832"/>
    <w:rsid w:val="005E4CD8"/>
    <w:rsid w:val="005F0FD1"/>
    <w:rsid w:val="005F58FC"/>
    <w:rsid w:val="00600E7D"/>
    <w:rsid w:val="00601B50"/>
    <w:rsid w:val="00604C28"/>
    <w:rsid w:val="006065E0"/>
    <w:rsid w:val="00610E85"/>
    <w:rsid w:val="0061252E"/>
    <w:rsid w:val="00613D8B"/>
    <w:rsid w:val="006149C7"/>
    <w:rsid w:val="0062041C"/>
    <w:rsid w:val="00624223"/>
    <w:rsid w:val="00626BD4"/>
    <w:rsid w:val="006345C5"/>
    <w:rsid w:val="00640170"/>
    <w:rsid w:val="006448AD"/>
    <w:rsid w:val="00644FA8"/>
    <w:rsid w:val="00647C5D"/>
    <w:rsid w:val="00652599"/>
    <w:rsid w:val="00654761"/>
    <w:rsid w:val="006576A7"/>
    <w:rsid w:val="006623DA"/>
    <w:rsid w:val="006666B3"/>
    <w:rsid w:val="006678A6"/>
    <w:rsid w:val="00673767"/>
    <w:rsid w:val="00674746"/>
    <w:rsid w:val="00674DD3"/>
    <w:rsid w:val="00683C42"/>
    <w:rsid w:val="00684E10"/>
    <w:rsid w:val="00685875"/>
    <w:rsid w:val="00691A0C"/>
    <w:rsid w:val="00691E07"/>
    <w:rsid w:val="00693492"/>
    <w:rsid w:val="006957B8"/>
    <w:rsid w:val="00695DA9"/>
    <w:rsid w:val="006A09FD"/>
    <w:rsid w:val="006A1CB5"/>
    <w:rsid w:val="006B22ED"/>
    <w:rsid w:val="006B487E"/>
    <w:rsid w:val="006B4954"/>
    <w:rsid w:val="006B4D7A"/>
    <w:rsid w:val="006B6F55"/>
    <w:rsid w:val="006B774F"/>
    <w:rsid w:val="006B79AB"/>
    <w:rsid w:val="006C1A68"/>
    <w:rsid w:val="006C3666"/>
    <w:rsid w:val="006C78E4"/>
    <w:rsid w:val="006C7C7C"/>
    <w:rsid w:val="006C7EA7"/>
    <w:rsid w:val="006D2CB0"/>
    <w:rsid w:val="006D5E3E"/>
    <w:rsid w:val="006E24C7"/>
    <w:rsid w:val="006E3CD1"/>
    <w:rsid w:val="006F23E4"/>
    <w:rsid w:val="006F42DD"/>
    <w:rsid w:val="006F6928"/>
    <w:rsid w:val="007023A5"/>
    <w:rsid w:val="0070263E"/>
    <w:rsid w:val="00706A43"/>
    <w:rsid w:val="00710ECA"/>
    <w:rsid w:val="00710F93"/>
    <w:rsid w:val="00712C60"/>
    <w:rsid w:val="007136C8"/>
    <w:rsid w:val="007147B1"/>
    <w:rsid w:val="00717A3F"/>
    <w:rsid w:val="007210DC"/>
    <w:rsid w:val="00725156"/>
    <w:rsid w:val="00725BD6"/>
    <w:rsid w:val="00726FAD"/>
    <w:rsid w:val="00727E82"/>
    <w:rsid w:val="00727FFC"/>
    <w:rsid w:val="0073130F"/>
    <w:rsid w:val="007366C2"/>
    <w:rsid w:val="00737A4B"/>
    <w:rsid w:val="00742772"/>
    <w:rsid w:val="00744019"/>
    <w:rsid w:val="007446B0"/>
    <w:rsid w:val="007462DF"/>
    <w:rsid w:val="00751B6C"/>
    <w:rsid w:val="0076114C"/>
    <w:rsid w:val="00761AA2"/>
    <w:rsid w:val="00766F9C"/>
    <w:rsid w:val="00767798"/>
    <w:rsid w:val="0077042A"/>
    <w:rsid w:val="007705DB"/>
    <w:rsid w:val="00773566"/>
    <w:rsid w:val="0077391E"/>
    <w:rsid w:val="00774559"/>
    <w:rsid w:val="00775D3D"/>
    <w:rsid w:val="00776E00"/>
    <w:rsid w:val="00781494"/>
    <w:rsid w:val="00782245"/>
    <w:rsid w:val="00784E98"/>
    <w:rsid w:val="007940BC"/>
    <w:rsid w:val="00794F1F"/>
    <w:rsid w:val="007A2E74"/>
    <w:rsid w:val="007A6746"/>
    <w:rsid w:val="007B1783"/>
    <w:rsid w:val="007B62E2"/>
    <w:rsid w:val="007B670E"/>
    <w:rsid w:val="007B6746"/>
    <w:rsid w:val="007B69E4"/>
    <w:rsid w:val="007B6B39"/>
    <w:rsid w:val="007C1B9E"/>
    <w:rsid w:val="007C3106"/>
    <w:rsid w:val="007C57A4"/>
    <w:rsid w:val="007C66CB"/>
    <w:rsid w:val="007C755A"/>
    <w:rsid w:val="007D1F36"/>
    <w:rsid w:val="007D2E74"/>
    <w:rsid w:val="007D3F92"/>
    <w:rsid w:val="007D5043"/>
    <w:rsid w:val="007D55B2"/>
    <w:rsid w:val="007D67D9"/>
    <w:rsid w:val="007D7430"/>
    <w:rsid w:val="007E23F8"/>
    <w:rsid w:val="007E298A"/>
    <w:rsid w:val="007E2EB2"/>
    <w:rsid w:val="007E3F1D"/>
    <w:rsid w:val="007E78F7"/>
    <w:rsid w:val="007F0482"/>
    <w:rsid w:val="007F2183"/>
    <w:rsid w:val="007F3321"/>
    <w:rsid w:val="007F5F1F"/>
    <w:rsid w:val="00802086"/>
    <w:rsid w:val="00803D63"/>
    <w:rsid w:val="00805E22"/>
    <w:rsid w:val="00807551"/>
    <w:rsid w:val="00811518"/>
    <w:rsid w:val="00813230"/>
    <w:rsid w:val="0081404A"/>
    <w:rsid w:val="00824153"/>
    <w:rsid w:val="008262D1"/>
    <w:rsid w:val="008328BC"/>
    <w:rsid w:val="0084581E"/>
    <w:rsid w:val="008472E1"/>
    <w:rsid w:val="00854955"/>
    <w:rsid w:val="0086370C"/>
    <w:rsid w:val="00864A52"/>
    <w:rsid w:val="0086549E"/>
    <w:rsid w:val="00865ADA"/>
    <w:rsid w:val="008730F1"/>
    <w:rsid w:val="008736A0"/>
    <w:rsid w:val="0087634C"/>
    <w:rsid w:val="0088011B"/>
    <w:rsid w:val="00880A54"/>
    <w:rsid w:val="00883B1C"/>
    <w:rsid w:val="00886801"/>
    <w:rsid w:val="008918B0"/>
    <w:rsid w:val="008922EC"/>
    <w:rsid w:val="00893932"/>
    <w:rsid w:val="008B1DCF"/>
    <w:rsid w:val="008C09D2"/>
    <w:rsid w:val="008C5BE5"/>
    <w:rsid w:val="008D09C5"/>
    <w:rsid w:val="008D480C"/>
    <w:rsid w:val="008D54BE"/>
    <w:rsid w:val="008D5959"/>
    <w:rsid w:val="008D5E54"/>
    <w:rsid w:val="008E653C"/>
    <w:rsid w:val="008F28CA"/>
    <w:rsid w:val="008F4746"/>
    <w:rsid w:val="00901B54"/>
    <w:rsid w:val="0090319C"/>
    <w:rsid w:val="00903B6B"/>
    <w:rsid w:val="0090572E"/>
    <w:rsid w:val="009063BB"/>
    <w:rsid w:val="00913837"/>
    <w:rsid w:val="00915402"/>
    <w:rsid w:val="009170CE"/>
    <w:rsid w:val="00917348"/>
    <w:rsid w:val="00917D8B"/>
    <w:rsid w:val="00921E65"/>
    <w:rsid w:val="00923964"/>
    <w:rsid w:val="00923DB2"/>
    <w:rsid w:val="009278AA"/>
    <w:rsid w:val="009316FC"/>
    <w:rsid w:val="00931BC5"/>
    <w:rsid w:val="009409CA"/>
    <w:rsid w:val="009455C8"/>
    <w:rsid w:val="00950336"/>
    <w:rsid w:val="0095039D"/>
    <w:rsid w:val="009512C0"/>
    <w:rsid w:val="00957220"/>
    <w:rsid w:val="009640C2"/>
    <w:rsid w:val="00970610"/>
    <w:rsid w:val="009725CF"/>
    <w:rsid w:val="00974095"/>
    <w:rsid w:val="00974A92"/>
    <w:rsid w:val="00976A1E"/>
    <w:rsid w:val="009818AC"/>
    <w:rsid w:val="0098380E"/>
    <w:rsid w:val="00983E3A"/>
    <w:rsid w:val="009859DF"/>
    <w:rsid w:val="00985F42"/>
    <w:rsid w:val="009966FE"/>
    <w:rsid w:val="009A2313"/>
    <w:rsid w:val="009A333D"/>
    <w:rsid w:val="009A4B90"/>
    <w:rsid w:val="009A64E7"/>
    <w:rsid w:val="009A7B6B"/>
    <w:rsid w:val="009B0EA4"/>
    <w:rsid w:val="009B0EFD"/>
    <w:rsid w:val="009C3BF9"/>
    <w:rsid w:val="009C4C75"/>
    <w:rsid w:val="009C6A27"/>
    <w:rsid w:val="009C764A"/>
    <w:rsid w:val="009D24EE"/>
    <w:rsid w:val="009D270A"/>
    <w:rsid w:val="009D3592"/>
    <w:rsid w:val="009D6E4F"/>
    <w:rsid w:val="009D70EE"/>
    <w:rsid w:val="009D7D82"/>
    <w:rsid w:val="009E1CC8"/>
    <w:rsid w:val="009E1E73"/>
    <w:rsid w:val="009E3B9F"/>
    <w:rsid w:val="009E402A"/>
    <w:rsid w:val="009F1308"/>
    <w:rsid w:val="009F3452"/>
    <w:rsid w:val="00A01303"/>
    <w:rsid w:val="00A02560"/>
    <w:rsid w:val="00A0383F"/>
    <w:rsid w:val="00A055F2"/>
    <w:rsid w:val="00A05CC6"/>
    <w:rsid w:val="00A1100D"/>
    <w:rsid w:val="00A11EFA"/>
    <w:rsid w:val="00A14C6C"/>
    <w:rsid w:val="00A15328"/>
    <w:rsid w:val="00A161DE"/>
    <w:rsid w:val="00A21987"/>
    <w:rsid w:val="00A24A29"/>
    <w:rsid w:val="00A27B1D"/>
    <w:rsid w:val="00A30A44"/>
    <w:rsid w:val="00A33B51"/>
    <w:rsid w:val="00A3757B"/>
    <w:rsid w:val="00A4203E"/>
    <w:rsid w:val="00A43ACB"/>
    <w:rsid w:val="00A44077"/>
    <w:rsid w:val="00A455C5"/>
    <w:rsid w:val="00A45976"/>
    <w:rsid w:val="00A46B28"/>
    <w:rsid w:val="00A477DE"/>
    <w:rsid w:val="00A50976"/>
    <w:rsid w:val="00A54C6C"/>
    <w:rsid w:val="00A54FF8"/>
    <w:rsid w:val="00A56CC2"/>
    <w:rsid w:val="00A579D8"/>
    <w:rsid w:val="00A63186"/>
    <w:rsid w:val="00A6429D"/>
    <w:rsid w:val="00A67A25"/>
    <w:rsid w:val="00A704D3"/>
    <w:rsid w:val="00A72F1E"/>
    <w:rsid w:val="00A737B2"/>
    <w:rsid w:val="00A74D97"/>
    <w:rsid w:val="00A77E08"/>
    <w:rsid w:val="00A83559"/>
    <w:rsid w:val="00A8746F"/>
    <w:rsid w:val="00A929DF"/>
    <w:rsid w:val="00A9444A"/>
    <w:rsid w:val="00AA0EC5"/>
    <w:rsid w:val="00AA5F65"/>
    <w:rsid w:val="00AA6177"/>
    <w:rsid w:val="00AB2072"/>
    <w:rsid w:val="00AB3569"/>
    <w:rsid w:val="00AB39FC"/>
    <w:rsid w:val="00AB560E"/>
    <w:rsid w:val="00AB6BB4"/>
    <w:rsid w:val="00AB7A87"/>
    <w:rsid w:val="00AC0DA2"/>
    <w:rsid w:val="00AC2719"/>
    <w:rsid w:val="00AC2DF5"/>
    <w:rsid w:val="00AC66CE"/>
    <w:rsid w:val="00AC750B"/>
    <w:rsid w:val="00AD24B6"/>
    <w:rsid w:val="00AD3D52"/>
    <w:rsid w:val="00AD5C05"/>
    <w:rsid w:val="00AE1854"/>
    <w:rsid w:val="00AE292F"/>
    <w:rsid w:val="00AE524A"/>
    <w:rsid w:val="00AF13C8"/>
    <w:rsid w:val="00AF17DD"/>
    <w:rsid w:val="00AF2F44"/>
    <w:rsid w:val="00AF40B6"/>
    <w:rsid w:val="00AF455F"/>
    <w:rsid w:val="00AF5507"/>
    <w:rsid w:val="00AF6420"/>
    <w:rsid w:val="00AF642F"/>
    <w:rsid w:val="00B015F5"/>
    <w:rsid w:val="00B02ED7"/>
    <w:rsid w:val="00B10B5C"/>
    <w:rsid w:val="00B1103D"/>
    <w:rsid w:val="00B17112"/>
    <w:rsid w:val="00B20B20"/>
    <w:rsid w:val="00B20E53"/>
    <w:rsid w:val="00B24EBC"/>
    <w:rsid w:val="00B3307F"/>
    <w:rsid w:val="00B35DE6"/>
    <w:rsid w:val="00B36243"/>
    <w:rsid w:val="00B43519"/>
    <w:rsid w:val="00B43C76"/>
    <w:rsid w:val="00B51B3E"/>
    <w:rsid w:val="00B5618A"/>
    <w:rsid w:val="00B643A6"/>
    <w:rsid w:val="00B73B80"/>
    <w:rsid w:val="00B76F74"/>
    <w:rsid w:val="00B80109"/>
    <w:rsid w:val="00B80248"/>
    <w:rsid w:val="00B85702"/>
    <w:rsid w:val="00B862DA"/>
    <w:rsid w:val="00B86A2C"/>
    <w:rsid w:val="00B92257"/>
    <w:rsid w:val="00B92700"/>
    <w:rsid w:val="00B94F0F"/>
    <w:rsid w:val="00B97AFD"/>
    <w:rsid w:val="00BA060C"/>
    <w:rsid w:val="00BA0B3D"/>
    <w:rsid w:val="00BA0DF1"/>
    <w:rsid w:val="00BA0FA0"/>
    <w:rsid w:val="00BA4732"/>
    <w:rsid w:val="00BA4FCC"/>
    <w:rsid w:val="00BA601A"/>
    <w:rsid w:val="00BA6661"/>
    <w:rsid w:val="00BA6779"/>
    <w:rsid w:val="00BB2EAD"/>
    <w:rsid w:val="00BC4E47"/>
    <w:rsid w:val="00BC55B8"/>
    <w:rsid w:val="00BD0E7E"/>
    <w:rsid w:val="00BD1645"/>
    <w:rsid w:val="00BD29CE"/>
    <w:rsid w:val="00BD3E94"/>
    <w:rsid w:val="00BE76E4"/>
    <w:rsid w:val="00BF0855"/>
    <w:rsid w:val="00BF274C"/>
    <w:rsid w:val="00BF50D5"/>
    <w:rsid w:val="00C03E73"/>
    <w:rsid w:val="00C0627A"/>
    <w:rsid w:val="00C06EED"/>
    <w:rsid w:val="00C07983"/>
    <w:rsid w:val="00C07CAA"/>
    <w:rsid w:val="00C10CBE"/>
    <w:rsid w:val="00C11A4E"/>
    <w:rsid w:val="00C20F74"/>
    <w:rsid w:val="00C21020"/>
    <w:rsid w:val="00C22751"/>
    <w:rsid w:val="00C25A7B"/>
    <w:rsid w:val="00C2608C"/>
    <w:rsid w:val="00C3103C"/>
    <w:rsid w:val="00C342F0"/>
    <w:rsid w:val="00C371BF"/>
    <w:rsid w:val="00C40C10"/>
    <w:rsid w:val="00C426C2"/>
    <w:rsid w:val="00C42A1C"/>
    <w:rsid w:val="00C47517"/>
    <w:rsid w:val="00C514AD"/>
    <w:rsid w:val="00C51C8B"/>
    <w:rsid w:val="00C57675"/>
    <w:rsid w:val="00C57D92"/>
    <w:rsid w:val="00C64650"/>
    <w:rsid w:val="00C66FBB"/>
    <w:rsid w:val="00C704FF"/>
    <w:rsid w:val="00C75FD1"/>
    <w:rsid w:val="00C8230F"/>
    <w:rsid w:val="00C977A7"/>
    <w:rsid w:val="00CA1A06"/>
    <w:rsid w:val="00CA4884"/>
    <w:rsid w:val="00CA7076"/>
    <w:rsid w:val="00CB012F"/>
    <w:rsid w:val="00CB45D9"/>
    <w:rsid w:val="00CC0B8D"/>
    <w:rsid w:val="00CC4CF0"/>
    <w:rsid w:val="00CC5755"/>
    <w:rsid w:val="00CC7647"/>
    <w:rsid w:val="00CD0CA0"/>
    <w:rsid w:val="00CD0E59"/>
    <w:rsid w:val="00CE01AE"/>
    <w:rsid w:val="00CE1B7B"/>
    <w:rsid w:val="00CE5622"/>
    <w:rsid w:val="00CE67B6"/>
    <w:rsid w:val="00CF276A"/>
    <w:rsid w:val="00CF718F"/>
    <w:rsid w:val="00D00543"/>
    <w:rsid w:val="00D00DA3"/>
    <w:rsid w:val="00D02888"/>
    <w:rsid w:val="00D047F7"/>
    <w:rsid w:val="00D050F9"/>
    <w:rsid w:val="00D10815"/>
    <w:rsid w:val="00D115A3"/>
    <w:rsid w:val="00D17065"/>
    <w:rsid w:val="00D3188F"/>
    <w:rsid w:val="00D32B82"/>
    <w:rsid w:val="00D372A8"/>
    <w:rsid w:val="00D412FB"/>
    <w:rsid w:val="00D41810"/>
    <w:rsid w:val="00D4239D"/>
    <w:rsid w:val="00D437F2"/>
    <w:rsid w:val="00D43B55"/>
    <w:rsid w:val="00D46422"/>
    <w:rsid w:val="00D471AB"/>
    <w:rsid w:val="00D47351"/>
    <w:rsid w:val="00D547F4"/>
    <w:rsid w:val="00D57131"/>
    <w:rsid w:val="00D603D4"/>
    <w:rsid w:val="00D60A12"/>
    <w:rsid w:val="00D61124"/>
    <w:rsid w:val="00D70824"/>
    <w:rsid w:val="00D72297"/>
    <w:rsid w:val="00D7451F"/>
    <w:rsid w:val="00D85B57"/>
    <w:rsid w:val="00D85CDD"/>
    <w:rsid w:val="00D9353C"/>
    <w:rsid w:val="00D94909"/>
    <w:rsid w:val="00DA1697"/>
    <w:rsid w:val="00DA335F"/>
    <w:rsid w:val="00DA46BD"/>
    <w:rsid w:val="00DA6A1F"/>
    <w:rsid w:val="00DA6B1A"/>
    <w:rsid w:val="00DB115B"/>
    <w:rsid w:val="00DB71D4"/>
    <w:rsid w:val="00DC309A"/>
    <w:rsid w:val="00DC6659"/>
    <w:rsid w:val="00DD3B4C"/>
    <w:rsid w:val="00DE4021"/>
    <w:rsid w:val="00DF23D8"/>
    <w:rsid w:val="00E00B14"/>
    <w:rsid w:val="00E01709"/>
    <w:rsid w:val="00E07446"/>
    <w:rsid w:val="00E078A9"/>
    <w:rsid w:val="00E07BFF"/>
    <w:rsid w:val="00E1013E"/>
    <w:rsid w:val="00E124FA"/>
    <w:rsid w:val="00E21F64"/>
    <w:rsid w:val="00E3490A"/>
    <w:rsid w:val="00E41FAB"/>
    <w:rsid w:val="00E46122"/>
    <w:rsid w:val="00E569F5"/>
    <w:rsid w:val="00E60B03"/>
    <w:rsid w:val="00E622C2"/>
    <w:rsid w:val="00E668EE"/>
    <w:rsid w:val="00E71C47"/>
    <w:rsid w:val="00E72455"/>
    <w:rsid w:val="00E74367"/>
    <w:rsid w:val="00E7680C"/>
    <w:rsid w:val="00E80BFA"/>
    <w:rsid w:val="00E8205B"/>
    <w:rsid w:val="00E84F7F"/>
    <w:rsid w:val="00E95356"/>
    <w:rsid w:val="00EA0FFE"/>
    <w:rsid w:val="00EA3405"/>
    <w:rsid w:val="00EA3F78"/>
    <w:rsid w:val="00EA7337"/>
    <w:rsid w:val="00EB1063"/>
    <w:rsid w:val="00EB4DCD"/>
    <w:rsid w:val="00EB5067"/>
    <w:rsid w:val="00EB7AD2"/>
    <w:rsid w:val="00EC16D5"/>
    <w:rsid w:val="00EC7AA1"/>
    <w:rsid w:val="00ED1C92"/>
    <w:rsid w:val="00ED5DA3"/>
    <w:rsid w:val="00EE26D8"/>
    <w:rsid w:val="00EE2780"/>
    <w:rsid w:val="00EE2C94"/>
    <w:rsid w:val="00EE399A"/>
    <w:rsid w:val="00EE3BCF"/>
    <w:rsid w:val="00EE6E76"/>
    <w:rsid w:val="00F00FED"/>
    <w:rsid w:val="00F03BA8"/>
    <w:rsid w:val="00F04898"/>
    <w:rsid w:val="00F113DB"/>
    <w:rsid w:val="00F11B0E"/>
    <w:rsid w:val="00F12DDB"/>
    <w:rsid w:val="00F217E9"/>
    <w:rsid w:val="00F269A8"/>
    <w:rsid w:val="00F3238A"/>
    <w:rsid w:val="00F34527"/>
    <w:rsid w:val="00F40450"/>
    <w:rsid w:val="00F41219"/>
    <w:rsid w:val="00F439E1"/>
    <w:rsid w:val="00F4465C"/>
    <w:rsid w:val="00F45993"/>
    <w:rsid w:val="00F51EFC"/>
    <w:rsid w:val="00F57257"/>
    <w:rsid w:val="00F6406A"/>
    <w:rsid w:val="00F6454C"/>
    <w:rsid w:val="00F6701C"/>
    <w:rsid w:val="00F71CE6"/>
    <w:rsid w:val="00F73B34"/>
    <w:rsid w:val="00F74F3D"/>
    <w:rsid w:val="00F80AC0"/>
    <w:rsid w:val="00F86A3B"/>
    <w:rsid w:val="00F97088"/>
    <w:rsid w:val="00FA36F3"/>
    <w:rsid w:val="00FA4CCD"/>
    <w:rsid w:val="00FA61A2"/>
    <w:rsid w:val="00FA79FC"/>
    <w:rsid w:val="00FA7CB8"/>
    <w:rsid w:val="00FB0EEC"/>
    <w:rsid w:val="00FB3CE5"/>
    <w:rsid w:val="00FB3FFC"/>
    <w:rsid w:val="00FC3807"/>
    <w:rsid w:val="00FC3AC0"/>
    <w:rsid w:val="00FC768B"/>
    <w:rsid w:val="00FD1998"/>
    <w:rsid w:val="00FD4C66"/>
    <w:rsid w:val="00FD5C29"/>
    <w:rsid w:val="00FE23DE"/>
    <w:rsid w:val="00FE45C7"/>
    <w:rsid w:val="00FE606C"/>
    <w:rsid w:val="00FF0FD4"/>
    <w:rsid w:val="00FF1AD6"/>
    <w:rsid w:val="00FF5A93"/>
    <w:rsid w:val="00FF77B1"/>
    <w:rsid w:val="0104E124"/>
    <w:rsid w:val="01660CB7"/>
    <w:rsid w:val="01D351F8"/>
    <w:rsid w:val="020EDD60"/>
    <w:rsid w:val="02A70AA0"/>
    <w:rsid w:val="035786BB"/>
    <w:rsid w:val="038DB788"/>
    <w:rsid w:val="03E3F737"/>
    <w:rsid w:val="03F9A47A"/>
    <w:rsid w:val="0438529B"/>
    <w:rsid w:val="04394123"/>
    <w:rsid w:val="04546FCF"/>
    <w:rsid w:val="04DF2980"/>
    <w:rsid w:val="0505507D"/>
    <w:rsid w:val="0529A1A9"/>
    <w:rsid w:val="05490376"/>
    <w:rsid w:val="061E5DF3"/>
    <w:rsid w:val="0698AA95"/>
    <w:rsid w:val="06A3D9AB"/>
    <w:rsid w:val="06BFB59A"/>
    <w:rsid w:val="070A215C"/>
    <w:rsid w:val="073515F6"/>
    <w:rsid w:val="076DDE31"/>
    <w:rsid w:val="077A5C9B"/>
    <w:rsid w:val="078ABCAA"/>
    <w:rsid w:val="07A30D94"/>
    <w:rsid w:val="07A8CA16"/>
    <w:rsid w:val="07BA3077"/>
    <w:rsid w:val="07E114C7"/>
    <w:rsid w:val="07FFC803"/>
    <w:rsid w:val="08497F6A"/>
    <w:rsid w:val="088DA117"/>
    <w:rsid w:val="08920A71"/>
    <w:rsid w:val="08BB209D"/>
    <w:rsid w:val="090C45AB"/>
    <w:rsid w:val="0938E557"/>
    <w:rsid w:val="09959BA9"/>
    <w:rsid w:val="09B7D527"/>
    <w:rsid w:val="09E4B126"/>
    <w:rsid w:val="0A345006"/>
    <w:rsid w:val="0A358154"/>
    <w:rsid w:val="0AA88524"/>
    <w:rsid w:val="0B0976EA"/>
    <w:rsid w:val="0B4ACEB5"/>
    <w:rsid w:val="0BB666C3"/>
    <w:rsid w:val="0C2CD79F"/>
    <w:rsid w:val="0CAF57FA"/>
    <w:rsid w:val="0CB1581B"/>
    <w:rsid w:val="0D64C9D2"/>
    <w:rsid w:val="0D8C1FD9"/>
    <w:rsid w:val="0DCFC067"/>
    <w:rsid w:val="0DDBC36C"/>
    <w:rsid w:val="0E0D1E48"/>
    <w:rsid w:val="0E0FB5C5"/>
    <w:rsid w:val="0E47FBD3"/>
    <w:rsid w:val="0E92FFE5"/>
    <w:rsid w:val="0EA61135"/>
    <w:rsid w:val="0F42316B"/>
    <w:rsid w:val="0F8966CC"/>
    <w:rsid w:val="1011599C"/>
    <w:rsid w:val="10903040"/>
    <w:rsid w:val="10A6EED7"/>
    <w:rsid w:val="10AA3605"/>
    <w:rsid w:val="10D59E98"/>
    <w:rsid w:val="1114D4D0"/>
    <w:rsid w:val="113377EA"/>
    <w:rsid w:val="1194E561"/>
    <w:rsid w:val="11C5EA72"/>
    <w:rsid w:val="1365AFBE"/>
    <w:rsid w:val="139459DB"/>
    <w:rsid w:val="13CCC9EA"/>
    <w:rsid w:val="14A4A7B3"/>
    <w:rsid w:val="14D4D22D"/>
    <w:rsid w:val="14E2F5D3"/>
    <w:rsid w:val="151FF770"/>
    <w:rsid w:val="15444B86"/>
    <w:rsid w:val="155C54C4"/>
    <w:rsid w:val="15AAC611"/>
    <w:rsid w:val="15C2E3DD"/>
    <w:rsid w:val="16025571"/>
    <w:rsid w:val="165EBE58"/>
    <w:rsid w:val="16DA1804"/>
    <w:rsid w:val="17490342"/>
    <w:rsid w:val="17806797"/>
    <w:rsid w:val="180347F0"/>
    <w:rsid w:val="1897751F"/>
    <w:rsid w:val="18CFBCDD"/>
    <w:rsid w:val="18E23610"/>
    <w:rsid w:val="1957030A"/>
    <w:rsid w:val="19BE1393"/>
    <w:rsid w:val="1A0AC30D"/>
    <w:rsid w:val="1A46E2D7"/>
    <w:rsid w:val="1A53736B"/>
    <w:rsid w:val="1A8DC2EA"/>
    <w:rsid w:val="1A972299"/>
    <w:rsid w:val="1AB57AF6"/>
    <w:rsid w:val="1C52EB1F"/>
    <w:rsid w:val="1CB9648D"/>
    <w:rsid w:val="1CC63CE4"/>
    <w:rsid w:val="1CCAB669"/>
    <w:rsid w:val="1D3E8A3B"/>
    <w:rsid w:val="1D50088F"/>
    <w:rsid w:val="1D56A831"/>
    <w:rsid w:val="1DDDC00B"/>
    <w:rsid w:val="1DF88ADA"/>
    <w:rsid w:val="1E8C803D"/>
    <w:rsid w:val="1EA4CFA9"/>
    <w:rsid w:val="1F17E097"/>
    <w:rsid w:val="1F2827C3"/>
    <w:rsid w:val="1F31F0D8"/>
    <w:rsid w:val="1F97F454"/>
    <w:rsid w:val="1F9BF10E"/>
    <w:rsid w:val="1FCCCF08"/>
    <w:rsid w:val="1FEF2965"/>
    <w:rsid w:val="200A73F0"/>
    <w:rsid w:val="203D5CC2"/>
    <w:rsid w:val="2040E3DF"/>
    <w:rsid w:val="20880EB5"/>
    <w:rsid w:val="20899699"/>
    <w:rsid w:val="2098F901"/>
    <w:rsid w:val="20F36B5E"/>
    <w:rsid w:val="20F687C5"/>
    <w:rsid w:val="21236BCB"/>
    <w:rsid w:val="215B593B"/>
    <w:rsid w:val="216FABEE"/>
    <w:rsid w:val="2190C6C8"/>
    <w:rsid w:val="21C9B7D5"/>
    <w:rsid w:val="225CFCE5"/>
    <w:rsid w:val="228CD078"/>
    <w:rsid w:val="22B2ABFA"/>
    <w:rsid w:val="22D7B9A1"/>
    <w:rsid w:val="230C59ED"/>
    <w:rsid w:val="2335CA49"/>
    <w:rsid w:val="23C6101A"/>
    <w:rsid w:val="23FB483B"/>
    <w:rsid w:val="24089E72"/>
    <w:rsid w:val="24095A34"/>
    <w:rsid w:val="240D3303"/>
    <w:rsid w:val="241686DF"/>
    <w:rsid w:val="241CEE4C"/>
    <w:rsid w:val="2443E7D2"/>
    <w:rsid w:val="249AD196"/>
    <w:rsid w:val="25182CC3"/>
    <w:rsid w:val="2532E142"/>
    <w:rsid w:val="25E67B57"/>
    <w:rsid w:val="25F7432B"/>
    <w:rsid w:val="26493218"/>
    <w:rsid w:val="26BDF8CE"/>
    <w:rsid w:val="26C48CA2"/>
    <w:rsid w:val="26D8B1A8"/>
    <w:rsid w:val="2755FE8B"/>
    <w:rsid w:val="27592523"/>
    <w:rsid w:val="2759DF9D"/>
    <w:rsid w:val="278D5169"/>
    <w:rsid w:val="2790816B"/>
    <w:rsid w:val="2795D42F"/>
    <w:rsid w:val="27C7A336"/>
    <w:rsid w:val="2809F759"/>
    <w:rsid w:val="2811BBBE"/>
    <w:rsid w:val="281E7990"/>
    <w:rsid w:val="283CE015"/>
    <w:rsid w:val="28453B98"/>
    <w:rsid w:val="2875A5F5"/>
    <w:rsid w:val="28EAB64E"/>
    <w:rsid w:val="290964EC"/>
    <w:rsid w:val="29552A0B"/>
    <w:rsid w:val="29735BBA"/>
    <w:rsid w:val="2A8C8845"/>
    <w:rsid w:val="2AAE2235"/>
    <w:rsid w:val="2AFE1DE4"/>
    <w:rsid w:val="2B01451F"/>
    <w:rsid w:val="2B21E10B"/>
    <w:rsid w:val="2BCBA0A0"/>
    <w:rsid w:val="2BF298E7"/>
    <w:rsid w:val="2C63180A"/>
    <w:rsid w:val="2CA08987"/>
    <w:rsid w:val="2CE74F21"/>
    <w:rsid w:val="2D79AE50"/>
    <w:rsid w:val="2D7A3669"/>
    <w:rsid w:val="2D93CFAC"/>
    <w:rsid w:val="2DD805AF"/>
    <w:rsid w:val="2DE03D31"/>
    <w:rsid w:val="2DE50FEE"/>
    <w:rsid w:val="2DFB135C"/>
    <w:rsid w:val="2E6FEC2C"/>
    <w:rsid w:val="2EBE5EA1"/>
    <w:rsid w:val="2ED6A4CA"/>
    <w:rsid w:val="2F15668F"/>
    <w:rsid w:val="2F57AD51"/>
    <w:rsid w:val="2FF70442"/>
    <w:rsid w:val="300C6D07"/>
    <w:rsid w:val="30110683"/>
    <w:rsid w:val="30198C5F"/>
    <w:rsid w:val="302021A8"/>
    <w:rsid w:val="304F758F"/>
    <w:rsid w:val="312FB823"/>
    <w:rsid w:val="31948433"/>
    <w:rsid w:val="31BD5104"/>
    <w:rsid w:val="31C1FD00"/>
    <w:rsid w:val="31E85135"/>
    <w:rsid w:val="31F3D2F7"/>
    <w:rsid w:val="32632C86"/>
    <w:rsid w:val="32883AE8"/>
    <w:rsid w:val="32986829"/>
    <w:rsid w:val="32AD4FF9"/>
    <w:rsid w:val="32B47CFF"/>
    <w:rsid w:val="32B93F4E"/>
    <w:rsid w:val="335DB71C"/>
    <w:rsid w:val="346425A7"/>
    <w:rsid w:val="346D6AC5"/>
    <w:rsid w:val="35166F1A"/>
    <w:rsid w:val="35C4046B"/>
    <w:rsid w:val="35E1EE61"/>
    <w:rsid w:val="3603EC23"/>
    <w:rsid w:val="361F8C0A"/>
    <w:rsid w:val="367E75C5"/>
    <w:rsid w:val="3696E369"/>
    <w:rsid w:val="377ED948"/>
    <w:rsid w:val="3790D89E"/>
    <w:rsid w:val="3797A6C4"/>
    <w:rsid w:val="37DEBC49"/>
    <w:rsid w:val="37F20EC2"/>
    <w:rsid w:val="381C007A"/>
    <w:rsid w:val="38274F89"/>
    <w:rsid w:val="383965C6"/>
    <w:rsid w:val="388A6217"/>
    <w:rsid w:val="38BCA423"/>
    <w:rsid w:val="38BD5759"/>
    <w:rsid w:val="38D93892"/>
    <w:rsid w:val="399BDC56"/>
    <w:rsid w:val="39C06056"/>
    <w:rsid w:val="39C4DE85"/>
    <w:rsid w:val="3A8C7DFC"/>
    <w:rsid w:val="3A9BA35F"/>
    <w:rsid w:val="3A9D2A6D"/>
    <w:rsid w:val="3A9DCF28"/>
    <w:rsid w:val="3AF13E98"/>
    <w:rsid w:val="3B10810D"/>
    <w:rsid w:val="3B16FCDE"/>
    <w:rsid w:val="3B439497"/>
    <w:rsid w:val="3B775434"/>
    <w:rsid w:val="3B8C0F06"/>
    <w:rsid w:val="3C981A5B"/>
    <w:rsid w:val="3D2DFFD2"/>
    <w:rsid w:val="3D77F543"/>
    <w:rsid w:val="3D9F3016"/>
    <w:rsid w:val="3D9FE8D0"/>
    <w:rsid w:val="3E2667AE"/>
    <w:rsid w:val="3E367CD9"/>
    <w:rsid w:val="3E92EABE"/>
    <w:rsid w:val="3F1D555D"/>
    <w:rsid w:val="3F2B9A38"/>
    <w:rsid w:val="3F8D17BB"/>
    <w:rsid w:val="3FFDED72"/>
    <w:rsid w:val="400F5432"/>
    <w:rsid w:val="41319440"/>
    <w:rsid w:val="41379A32"/>
    <w:rsid w:val="41760642"/>
    <w:rsid w:val="41AB0921"/>
    <w:rsid w:val="41C8B196"/>
    <w:rsid w:val="42228A72"/>
    <w:rsid w:val="4226A18F"/>
    <w:rsid w:val="42619077"/>
    <w:rsid w:val="42F8DC04"/>
    <w:rsid w:val="432160D0"/>
    <w:rsid w:val="436B110E"/>
    <w:rsid w:val="43817917"/>
    <w:rsid w:val="444E1AF2"/>
    <w:rsid w:val="44683455"/>
    <w:rsid w:val="447F5A85"/>
    <w:rsid w:val="451796B4"/>
    <w:rsid w:val="45647A42"/>
    <w:rsid w:val="4584BFF9"/>
    <w:rsid w:val="458F0507"/>
    <w:rsid w:val="459FDAE1"/>
    <w:rsid w:val="45A18247"/>
    <w:rsid w:val="45A50C33"/>
    <w:rsid w:val="46183D28"/>
    <w:rsid w:val="462EC211"/>
    <w:rsid w:val="4667A1BF"/>
    <w:rsid w:val="466C7536"/>
    <w:rsid w:val="468EA065"/>
    <w:rsid w:val="46C287B1"/>
    <w:rsid w:val="46D61403"/>
    <w:rsid w:val="4753258D"/>
    <w:rsid w:val="47B4C8D2"/>
    <w:rsid w:val="47D2016D"/>
    <w:rsid w:val="47F4BE39"/>
    <w:rsid w:val="480015FC"/>
    <w:rsid w:val="48039144"/>
    <w:rsid w:val="48A476E4"/>
    <w:rsid w:val="48D48461"/>
    <w:rsid w:val="48D990D9"/>
    <w:rsid w:val="48EF1F65"/>
    <w:rsid w:val="491B5F26"/>
    <w:rsid w:val="493B54B1"/>
    <w:rsid w:val="49579812"/>
    <w:rsid w:val="498A167C"/>
    <w:rsid w:val="49BFC363"/>
    <w:rsid w:val="49DF4806"/>
    <w:rsid w:val="49F38D58"/>
    <w:rsid w:val="4A1AC78C"/>
    <w:rsid w:val="4ADE2FF3"/>
    <w:rsid w:val="4B14C822"/>
    <w:rsid w:val="4B38A73A"/>
    <w:rsid w:val="4B5B1E3A"/>
    <w:rsid w:val="4B740FCE"/>
    <w:rsid w:val="4B9663E3"/>
    <w:rsid w:val="4BC42B9F"/>
    <w:rsid w:val="4C7C7207"/>
    <w:rsid w:val="4CA0F4C9"/>
    <w:rsid w:val="4CB7F983"/>
    <w:rsid w:val="4CB94799"/>
    <w:rsid w:val="4D10193B"/>
    <w:rsid w:val="4D4AEAFF"/>
    <w:rsid w:val="4D64B3AE"/>
    <w:rsid w:val="4DE6F4ED"/>
    <w:rsid w:val="4DE85667"/>
    <w:rsid w:val="4E57C557"/>
    <w:rsid w:val="4EA6927D"/>
    <w:rsid w:val="4EEF7D89"/>
    <w:rsid w:val="4EF71411"/>
    <w:rsid w:val="4F824BF6"/>
    <w:rsid w:val="4FB2B7F2"/>
    <w:rsid w:val="4FD0B54E"/>
    <w:rsid w:val="506AAE0D"/>
    <w:rsid w:val="507B0E15"/>
    <w:rsid w:val="50BB3AAF"/>
    <w:rsid w:val="50FC6DDF"/>
    <w:rsid w:val="513A475A"/>
    <w:rsid w:val="51627A2D"/>
    <w:rsid w:val="5178E734"/>
    <w:rsid w:val="5179EB9E"/>
    <w:rsid w:val="51B37F57"/>
    <w:rsid w:val="529D6ABB"/>
    <w:rsid w:val="52A734C7"/>
    <w:rsid w:val="5301A284"/>
    <w:rsid w:val="5310E3C2"/>
    <w:rsid w:val="53697D20"/>
    <w:rsid w:val="5422B87D"/>
    <w:rsid w:val="544C986C"/>
    <w:rsid w:val="545C5850"/>
    <w:rsid w:val="54B26F9A"/>
    <w:rsid w:val="54EE6352"/>
    <w:rsid w:val="5629A66B"/>
    <w:rsid w:val="567FBCDF"/>
    <w:rsid w:val="56D2AC90"/>
    <w:rsid w:val="5736D8AB"/>
    <w:rsid w:val="575A62AD"/>
    <w:rsid w:val="5798F10C"/>
    <w:rsid w:val="58733AC6"/>
    <w:rsid w:val="58AFF49F"/>
    <w:rsid w:val="595B4410"/>
    <w:rsid w:val="5971C7C3"/>
    <w:rsid w:val="5A4C6E15"/>
    <w:rsid w:val="5A60A883"/>
    <w:rsid w:val="5A65955D"/>
    <w:rsid w:val="5A6FFEF6"/>
    <w:rsid w:val="5A750759"/>
    <w:rsid w:val="5A7D1DF0"/>
    <w:rsid w:val="5A9FA8F8"/>
    <w:rsid w:val="5A9FCEA1"/>
    <w:rsid w:val="5AAEFD37"/>
    <w:rsid w:val="5AE445E1"/>
    <w:rsid w:val="5B0F1AAB"/>
    <w:rsid w:val="5B16B695"/>
    <w:rsid w:val="5B2E868F"/>
    <w:rsid w:val="5B30FAC4"/>
    <w:rsid w:val="5BC5B492"/>
    <w:rsid w:val="5BF0608D"/>
    <w:rsid w:val="5BF4CEAB"/>
    <w:rsid w:val="5C33228D"/>
    <w:rsid w:val="5CA22C96"/>
    <w:rsid w:val="5CF38451"/>
    <w:rsid w:val="5D2B00F6"/>
    <w:rsid w:val="5D6C0C4D"/>
    <w:rsid w:val="5E59169F"/>
    <w:rsid w:val="5EAA79E1"/>
    <w:rsid w:val="5F230EBF"/>
    <w:rsid w:val="5F2FE265"/>
    <w:rsid w:val="5F40BADF"/>
    <w:rsid w:val="5F4B2358"/>
    <w:rsid w:val="5F6BFDD6"/>
    <w:rsid w:val="60048495"/>
    <w:rsid w:val="604A38C4"/>
    <w:rsid w:val="60DD6E66"/>
    <w:rsid w:val="60F63FBE"/>
    <w:rsid w:val="610B9EF9"/>
    <w:rsid w:val="613E4C8F"/>
    <w:rsid w:val="62698013"/>
    <w:rsid w:val="6343310B"/>
    <w:rsid w:val="640A2A61"/>
    <w:rsid w:val="6448E589"/>
    <w:rsid w:val="64CCB4A2"/>
    <w:rsid w:val="65D5526C"/>
    <w:rsid w:val="65F9AC12"/>
    <w:rsid w:val="667B4E37"/>
    <w:rsid w:val="66C7B947"/>
    <w:rsid w:val="66DD8809"/>
    <w:rsid w:val="672EF569"/>
    <w:rsid w:val="6772D8CE"/>
    <w:rsid w:val="67CA20C2"/>
    <w:rsid w:val="6808D227"/>
    <w:rsid w:val="680C8754"/>
    <w:rsid w:val="68D06072"/>
    <w:rsid w:val="68E87D3F"/>
    <w:rsid w:val="69376396"/>
    <w:rsid w:val="696447AE"/>
    <w:rsid w:val="6965C958"/>
    <w:rsid w:val="696DBC5C"/>
    <w:rsid w:val="699D7B25"/>
    <w:rsid w:val="69C1DFFB"/>
    <w:rsid w:val="6A273571"/>
    <w:rsid w:val="6A2C24EE"/>
    <w:rsid w:val="6A5F26C9"/>
    <w:rsid w:val="6A7AF6C0"/>
    <w:rsid w:val="6AB39460"/>
    <w:rsid w:val="6B00430F"/>
    <w:rsid w:val="6B295194"/>
    <w:rsid w:val="6B33820F"/>
    <w:rsid w:val="6B799396"/>
    <w:rsid w:val="6B7C532E"/>
    <w:rsid w:val="6B977F97"/>
    <w:rsid w:val="6BEAF372"/>
    <w:rsid w:val="6C15ED3A"/>
    <w:rsid w:val="6C70335C"/>
    <w:rsid w:val="6CB05851"/>
    <w:rsid w:val="6CF5B2B1"/>
    <w:rsid w:val="6D3A661B"/>
    <w:rsid w:val="6D4DF5EE"/>
    <w:rsid w:val="6D54BC70"/>
    <w:rsid w:val="6D5F3A34"/>
    <w:rsid w:val="6D797A60"/>
    <w:rsid w:val="6DD65F2C"/>
    <w:rsid w:val="6EBA6FAF"/>
    <w:rsid w:val="6F300E24"/>
    <w:rsid w:val="6F4A9924"/>
    <w:rsid w:val="6FE4C5AF"/>
    <w:rsid w:val="70026B8D"/>
    <w:rsid w:val="700EF309"/>
    <w:rsid w:val="70A0C679"/>
    <w:rsid w:val="70BE16FF"/>
    <w:rsid w:val="70D11207"/>
    <w:rsid w:val="70E5495E"/>
    <w:rsid w:val="7157E745"/>
    <w:rsid w:val="71911CC1"/>
    <w:rsid w:val="7311F598"/>
    <w:rsid w:val="735E2F94"/>
    <w:rsid w:val="73D7E150"/>
    <w:rsid w:val="73E032BB"/>
    <w:rsid w:val="74529118"/>
    <w:rsid w:val="7469FD84"/>
    <w:rsid w:val="74AEEC40"/>
    <w:rsid w:val="74DFD78B"/>
    <w:rsid w:val="757DE093"/>
    <w:rsid w:val="7606F343"/>
    <w:rsid w:val="76192027"/>
    <w:rsid w:val="76231E8C"/>
    <w:rsid w:val="76393936"/>
    <w:rsid w:val="764653C1"/>
    <w:rsid w:val="7680B8A2"/>
    <w:rsid w:val="76848AF8"/>
    <w:rsid w:val="77BB0CC8"/>
    <w:rsid w:val="77D36D52"/>
    <w:rsid w:val="780CE897"/>
    <w:rsid w:val="7834FDAA"/>
    <w:rsid w:val="78451A9F"/>
    <w:rsid w:val="78C98354"/>
    <w:rsid w:val="78CF4E33"/>
    <w:rsid w:val="7911F3FC"/>
    <w:rsid w:val="79439D2C"/>
    <w:rsid w:val="79B240C5"/>
    <w:rsid w:val="79C3194E"/>
    <w:rsid w:val="79CF1643"/>
    <w:rsid w:val="79E5D3A0"/>
    <w:rsid w:val="7A4A6CC2"/>
    <w:rsid w:val="7A784841"/>
    <w:rsid w:val="7AC1C38B"/>
    <w:rsid w:val="7B016152"/>
    <w:rsid w:val="7B130866"/>
    <w:rsid w:val="7B15400C"/>
    <w:rsid w:val="7BA0146A"/>
    <w:rsid w:val="7BB7D955"/>
    <w:rsid w:val="7BD4BB2B"/>
    <w:rsid w:val="7BEB3D78"/>
    <w:rsid w:val="7C0F16D1"/>
    <w:rsid w:val="7C525B7C"/>
    <w:rsid w:val="7CE5587F"/>
    <w:rsid w:val="7CF2F4CE"/>
    <w:rsid w:val="7D87FD88"/>
    <w:rsid w:val="7DDBB41E"/>
    <w:rsid w:val="7DE19069"/>
    <w:rsid w:val="7E1224ED"/>
    <w:rsid w:val="7E69AED7"/>
    <w:rsid w:val="7E6C79ED"/>
    <w:rsid w:val="7E7CE45D"/>
    <w:rsid w:val="7E804F41"/>
    <w:rsid w:val="7EEC9D30"/>
    <w:rsid w:val="7F304573"/>
    <w:rsid w:val="7F390FEE"/>
    <w:rsid w:val="7F86E639"/>
    <w:rsid w:val="7F995C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630ED861"/>
  <w15:chartTrackingRefBased/>
  <w15:docId w15:val="{A7070E2C-5EA5-439C-96EE-757188D0A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Book Antiqua" w:hAnsi="Book Antiqua"/>
      <w:sz w:val="24"/>
      <w:lang w:val="es-ES_tradnl"/>
    </w:rPr>
  </w:style>
  <w:style w:type="paragraph" w:styleId="Ttulo1">
    <w:name w:val="heading 1"/>
    <w:basedOn w:val="Normal"/>
    <w:next w:val="Normal"/>
    <w:qFormat/>
    <w:pPr>
      <w:keepNext/>
      <w:outlineLvl w:val="0"/>
    </w:pPr>
    <w:rPr>
      <w:rFonts w:ascii="Arial" w:hAnsi="Arial"/>
      <w:b/>
      <w:sz w:val="144"/>
    </w:rPr>
  </w:style>
  <w:style w:type="paragraph" w:styleId="Ttulo2">
    <w:name w:val="heading 2"/>
    <w:basedOn w:val="Normal"/>
    <w:next w:val="Normal"/>
    <w:qFormat/>
    <w:pPr>
      <w:keepNext/>
      <w:jc w:val="center"/>
      <w:outlineLvl w:val="1"/>
    </w:pPr>
    <w:rPr>
      <w:rFonts w:ascii="Arial" w:hAnsi="Arial"/>
      <w:b/>
    </w:rPr>
  </w:style>
  <w:style w:type="paragraph" w:styleId="Ttulo3">
    <w:name w:val="heading 3"/>
    <w:basedOn w:val="Normal"/>
    <w:next w:val="Normal"/>
    <w:qFormat/>
    <w:pPr>
      <w:keepNext/>
      <w:jc w:val="center"/>
      <w:outlineLvl w:val="2"/>
    </w:pPr>
    <w:rPr>
      <w:rFonts w:ascii="Arial" w:hAnsi="Arial"/>
      <w:b/>
      <w:i/>
      <w:sz w:val="36"/>
      <w:bdr w:val="single" w:sz="4" w:space="0" w:color="auto"/>
    </w:rPr>
  </w:style>
  <w:style w:type="paragraph" w:styleId="Ttulo4">
    <w:name w:val="heading 4"/>
    <w:basedOn w:val="Normal"/>
    <w:next w:val="Normal"/>
    <w:qFormat/>
    <w:pPr>
      <w:keepNext/>
      <w:jc w:val="center"/>
      <w:outlineLvl w:val="3"/>
    </w:pPr>
    <w:rPr>
      <w:rFonts w:ascii="Arial" w:hAnsi="Arial"/>
      <w:b/>
      <w:sz w:val="20"/>
    </w:rPr>
  </w:style>
  <w:style w:type="paragraph" w:styleId="Ttulo5">
    <w:name w:val="heading 5"/>
    <w:basedOn w:val="Normal"/>
    <w:next w:val="Normal"/>
    <w:qFormat/>
    <w:pPr>
      <w:keepNext/>
      <w:outlineLvl w:val="4"/>
    </w:pPr>
    <w:rPr>
      <w:rFonts w:ascii="Arial" w:hAnsi="Arial"/>
      <w:u w:val="single"/>
    </w:rPr>
  </w:style>
  <w:style w:type="paragraph" w:styleId="Ttulo6">
    <w:name w:val="heading 6"/>
    <w:basedOn w:val="Normal"/>
    <w:next w:val="Normal"/>
    <w:qFormat/>
    <w:pPr>
      <w:keepNext/>
      <w:jc w:val="center"/>
      <w:outlineLvl w:val="5"/>
    </w:pPr>
    <w:rPr>
      <w:rFonts w:ascii="Arial" w:hAnsi="Arial"/>
      <w:i/>
      <w:sz w:val="20"/>
      <w:u w:val="single"/>
    </w:rPr>
  </w:style>
  <w:style w:type="paragraph" w:styleId="Ttulo7">
    <w:name w:val="heading 7"/>
    <w:basedOn w:val="Normal"/>
    <w:next w:val="Normal"/>
    <w:qFormat/>
    <w:pPr>
      <w:keepNext/>
      <w:jc w:val="both"/>
      <w:outlineLvl w:val="6"/>
    </w:pPr>
    <w:rPr>
      <w:rFonts w:ascii="Arial" w:hAnsi="Arial"/>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Hipervnculo">
    <w:name w:val="Hyperlink"/>
    <w:rPr>
      <w:color w:val="0000FF"/>
      <w:u w:val="single"/>
    </w:rPr>
  </w:style>
  <w:style w:type="character" w:styleId="Hipervnculovisitado">
    <w:name w:val="FollowedHyperlink"/>
    <w:rPr>
      <w:color w:val="800080"/>
      <w:u w:val="single"/>
    </w:rPr>
  </w:style>
  <w:style w:type="paragraph" w:styleId="Textoindependiente">
    <w:name w:val="Body Text"/>
    <w:basedOn w:val="Normal"/>
    <w:pPr>
      <w:jc w:val="both"/>
    </w:pPr>
    <w:rPr>
      <w:rFonts w:ascii="Arial Black" w:hAnsi="Arial Black"/>
    </w:rPr>
  </w:style>
  <w:style w:type="paragraph" w:styleId="Textoindependiente2">
    <w:name w:val="Body Text 2"/>
    <w:basedOn w:val="Normal"/>
    <w:pPr>
      <w:jc w:val="center"/>
    </w:pPr>
    <w:rPr>
      <w:rFonts w:ascii="Arial" w:hAnsi="Arial"/>
      <w:b/>
      <w:u w:val="single"/>
    </w:rPr>
  </w:style>
  <w:style w:type="paragraph" w:styleId="Textoindependiente3">
    <w:name w:val="Body Text 3"/>
    <w:basedOn w:val="Normal"/>
    <w:pPr>
      <w:jc w:val="both"/>
    </w:pPr>
    <w:rPr>
      <w:rFonts w:ascii="Arial" w:hAnsi="Arial"/>
      <w:i/>
      <w:sz w:val="20"/>
    </w:rPr>
  </w:style>
  <w:style w:type="paragraph" w:styleId="Textodeglobo">
    <w:name w:val="Balloon Text"/>
    <w:basedOn w:val="Normal"/>
    <w:semiHidden/>
    <w:rsid w:val="00A161DE"/>
    <w:rPr>
      <w:rFonts w:ascii="Tahoma" w:hAnsi="Tahoma" w:cs="Tahoma"/>
      <w:sz w:val="16"/>
      <w:szCs w:val="16"/>
    </w:rPr>
  </w:style>
  <w:style w:type="paragraph" w:styleId="NormalWeb">
    <w:name w:val="Normal (Web)"/>
    <w:basedOn w:val="Normal"/>
    <w:uiPriority w:val="99"/>
    <w:rsid w:val="009C6A27"/>
    <w:pPr>
      <w:spacing w:before="100" w:beforeAutospacing="1" w:after="100" w:afterAutospacing="1"/>
    </w:pPr>
    <w:rPr>
      <w:rFonts w:ascii="Times New Roman" w:hAnsi="Times New Roman"/>
      <w:szCs w:val="24"/>
      <w:lang w:val="es-ES"/>
    </w:rPr>
  </w:style>
  <w:style w:type="table" w:styleId="Tablaconcuadrcula">
    <w:name w:val="Table Grid"/>
    <w:basedOn w:val="Tablanormal"/>
    <w:rsid w:val="002A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6678A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643A6"/>
    <w:pPr>
      <w:ind w:left="720"/>
      <w:contextualSpacing/>
    </w:pPr>
  </w:style>
  <w:style w:type="character" w:styleId="Refdecomentario">
    <w:name w:val="annotation reference"/>
    <w:basedOn w:val="Fuentedeprrafopredeter"/>
    <w:rsid w:val="006B4D7A"/>
    <w:rPr>
      <w:sz w:val="16"/>
      <w:szCs w:val="16"/>
    </w:rPr>
  </w:style>
  <w:style w:type="paragraph" w:styleId="Textocomentario">
    <w:name w:val="annotation text"/>
    <w:basedOn w:val="Normal"/>
    <w:link w:val="TextocomentarioCar"/>
    <w:rsid w:val="006B4D7A"/>
    <w:rPr>
      <w:sz w:val="20"/>
    </w:rPr>
  </w:style>
  <w:style w:type="character" w:customStyle="1" w:styleId="TextocomentarioCar">
    <w:name w:val="Texto comentario Car"/>
    <w:basedOn w:val="Fuentedeprrafopredeter"/>
    <w:link w:val="Textocomentario"/>
    <w:rsid w:val="006B4D7A"/>
    <w:rPr>
      <w:rFonts w:ascii="Book Antiqua" w:hAnsi="Book Antiqua"/>
      <w:lang w:val="es-ES_tradnl"/>
    </w:rPr>
  </w:style>
  <w:style w:type="paragraph" w:styleId="Asuntodelcomentario">
    <w:name w:val="annotation subject"/>
    <w:basedOn w:val="Textocomentario"/>
    <w:next w:val="Textocomentario"/>
    <w:link w:val="AsuntodelcomentarioCar"/>
    <w:semiHidden/>
    <w:unhideWhenUsed/>
    <w:rsid w:val="006B4D7A"/>
    <w:rPr>
      <w:b/>
      <w:bCs/>
    </w:rPr>
  </w:style>
  <w:style w:type="character" w:customStyle="1" w:styleId="AsuntodelcomentarioCar">
    <w:name w:val="Asunto del comentario Car"/>
    <w:basedOn w:val="TextocomentarioCar"/>
    <w:link w:val="Asuntodelcomentario"/>
    <w:semiHidden/>
    <w:rsid w:val="006B4D7A"/>
    <w:rPr>
      <w:rFonts w:ascii="Book Antiqua" w:hAnsi="Book Antiqua"/>
      <w:b/>
      <w:bCs/>
      <w:lang w:val="es-ES_tradnl"/>
    </w:rPr>
  </w:style>
  <w:style w:type="paragraph" w:customStyle="1" w:styleId="isselectedend">
    <w:name w:val="isselectedend"/>
    <w:basedOn w:val="Normal"/>
    <w:rsid w:val="00CE5622"/>
    <w:pPr>
      <w:spacing w:before="100" w:beforeAutospacing="1" w:after="100" w:afterAutospacing="1"/>
    </w:pPr>
    <w:rPr>
      <w:rFonts w:ascii="Times New Roman" w:hAnsi="Times New Roman"/>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127794">
      <w:bodyDiv w:val="1"/>
      <w:marLeft w:val="0"/>
      <w:marRight w:val="0"/>
      <w:marTop w:val="0"/>
      <w:marBottom w:val="0"/>
      <w:divBdr>
        <w:top w:val="none" w:sz="0" w:space="0" w:color="auto"/>
        <w:left w:val="none" w:sz="0" w:space="0" w:color="auto"/>
        <w:bottom w:val="none" w:sz="0" w:space="0" w:color="auto"/>
        <w:right w:val="none" w:sz="0" w:space="0" w:color="auto"/>
      </w:divBdr>
      <w:divsChild>
        <w:div w:id="654073093">
          <w:marLeft w:val="0"/>
          <w:marRight w:val="0"/>
          <w:marTop w:val="0"/>
          <w:marBottom w:val="0"/>
          <w:divBdr>
            <w:top w:val="none" w:sz="0" w:space="0" w:color="auto"/>
            <w:left w:val="none" w:sz="0" w:space="0" w:color="auto"/>
            <w:bottom w:val="none" w:sz="0" w:space="0" w:color="auto"/>
            <w:right w:val="none" w:sz="0" w:space="0" w:color="auto"/>
          </w:divBdr>
          <w:divsChild>
            <w:div w:id="2136293051">
              <w:marLeft w:val="0"/>
              <w:marRight w:val="0"/>
              <w:marTop w:val="0"/>
              <w:marBottom w:val="0"/>
              <w:divBdr>
                <w:top w:val="none" w:sz="0" w:space="0" w:color="auto"/>
                <w:left w:val="none" w:sz="0" w:space="0" w:color="auto"/>
                <w:bottom w:val="none" w:sz="0" w:space="0" w:color="auto"/>
                <w:right w:val="none" w:sz="0" w:space="0" w:color="auto"/>
              </w:divBdr>
              <w:divsChild>
                <w:div w:id="1243293532">
                  <w:marLeft w:val="0"/>
                  <w:marRight w:val="0"/>
                  <w:marTop w:val="0"/>
                  <w:marBottom w:val="0"/>
                  <w:divBdr>
                    <w:top w:val="none" w:sz="0" w:space="0" w:color="auto"/>
                    <w:left w:val="none" w:sz="0" w:space="0" w:color="auto"/>
                    <w:bottom w:val="none" w:sz="0" w:space="0" w:color="auto"/>
                    <w:right w:val="none" w:sz="0" w:space="0" w:color="auto"/>
                  </w:divBdr>
                  <w:divsChild>
                    <w:div w:id="1273391503">
                      <w:marLeft w:val="0"/>
                      <w:marRight w:val="0"/>
                      <w:marTop w:val="0"/>
                      <w:marBottom w:val="0"/>
                      <w:divBdr>
                        <w:top w:val="none" w:sz="0" w:space="0" w:color="auto"/>
                        <w:left w:val="none" w:sz="0" w:space="0" w:color="auto"/>
                        <w:bottom w:val="none" w:sz="0" w:space="0" w:color="auto"/>
                        <w:right w:val="none" w:sz="0" w:space="0" w:color="auto"/>
                      </w:divBdr>
                      <w:divsChild>
                        <w:div w:id="977956018">
                          <w:marLeft w:val="0"/>
                          <w:marRight w:val="0"/>
                          <w:marTop w:val="0"/>
                          <w:marBottom w:val="0"/>
                          <w:divBdr>
                            <w:top w:val="none" w:sz="0" w:space="0" w:color="auto"/>
                            <w:left w:val="none" w:sz="0" w:space="0" w:color="auto"/>
                            <w:bottom w:val="none" w:sz="0" w:space="0" w:color="auto"/>
                            <w:right w:val="none" w:sz="0" w:space="0" w:color="auto"/>
                          </w:divBdr>
                          <w:divsChild>
                            <w:div w:id="863906667">
                              <w:marLeft w:val="0"/>
                              <w:marRight w:val="0"/>
                              <w:marTop w:val="0"/>
                              <w:marBottom w:val="0"/>
                              <w:divBdr>
                                <w:top w:val="none" w:sz="0" w:space="0" w:color="auto"/>
                                <w:left w:val="none" w:sz="0" w:space="0" w:color="auto"/>
                                <w:bottom w:val="none" w:sz="0" w:space="0" w:color="auto"/>
                                <w:right w:val="none" w:sz="0" w:space="0" w:color="auto"/>
                              </w:divBdr>
                              <w:divsChild>
                                <w:div w:id="1635982092">
                                  <w:marLeft w:val="0"/>
                                  <w:marRight w:val="0"/>
                                  <w:marTop w:val="0"/>
                                  <w:marBottom w:val="0"/>
                                  <w:divBdr>
                                    <w:top w:val="none" w:sz="0" w:space="0" w:color="auto"/>
                                    <w:left w:val="none" w:sz="0" w:space="0" w:color="auto"/>
                                    <w:bottom w:val="none" w:sz="0" w:space="0" w:color="auto"/>
                                    <w:right w:val="none" w:sz="0" w:space="0" w:color="auto"/>
                                  </w:divBdr>
                                  <w:divsChild>
                                    <w:div w:id="549807967">
                                      <w:marLeft w:val="0"/>
                                      <w:marRight w:val="0"/>
                                      <w:marTop w:val="0"/>
                                      <w:marBottom w:val="0"/>
                                      <w:divBdr>
                                        <w:top w:val="none" w:sz="0" w:space="0" w:color="auto"/>
                                        <w:left w:val="none" w:sz="0" w:space="0" w:color="auto"/>
                                        <w:bottom w:val="none" w:sz="0" w:space="0" w:color="auto"/>
                                        <w:right w:val="none" w:sz="0" w:space="0" w:color="auto"/>
                                      </w:divBdr>
                                      <w:divsChild>
                                        <w:div w:id="497694247">
                                          <w:marLeft w:val="0"/>
                                          <w:marRight w:val="0"/>
                                          <w:marTop w:val="0"/>
                                          <w:marBottom w:val="0"/>
                                          <w:divBdr>
                                            <w:top w:val="none" w:sz="0" w:space="0" w:color="auto"/>
                                            <w:left w:val="none" w:sz="0" w:space="0" w:color="auto"/>
                                            <w:bottom w:val="none" w:sz="0" w:space="0" w:color="auto"/>
                                            <w:right w:val="none" w:sz="0" w:space="0" w:color="auto"/>
                                          </w:divBdr>
                                          <w:divsChild>
                                            <w:div w:id="151063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388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0045017">
          <w:marLeft w:val="0"/>
          <w:marRight w:val="0"/>
          <w:marTop w:val="0"/>
          <w:marBottom w:val="0"/>
          <w:divBdr>
            <w:top w:val="none" w:sz="0" w:space="0" w:color="auto"/>
            <w:left w:val="none" w:sz="0" w:space="0" w:color="auto"/>
            <w:bottom w:val="none" w:sz="0" w:space="0" w:color="auto"/>
            <w:right w:val="none" w:sz="0" w:space="0" w:color="auto"/>
          </w:divBdr>
          <w:divsChild>
            <w:div w:id="1962375317">
              <w:marLeft w:val="0"/>
              <w:marRight w:val="0"/>
              <w:marTop w:val="0"/>
              <w:marBottom w:val="0"/>
              <w:divBdr>
                <w:top w:val="none" w:sz="0" w:space="0" w:color="auto"/>
                <w:left w:val="none" w:sz="0" w:space="0" w:color="auto"/>
                <w:bottom w:val="none" w:sz="0" w:space="0" w:color="auto"/>
                <w:right w:val="none" w:sz="0" w:space="0" w:color="auto"/>
              </w:divBdr>
            </w:div>
            <w:div w:id="83329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210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enkarterri.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pe\Documents\Plantillas%20personalizadas%20de%20Office\Plantilla%20Mancomunid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46ff964-9960-4eb6-bffd-fb95079fe03c" xsi:nil="true"/>
    <lcf76f155ced4ddcb4097134ff3c332f xmlns="8d12dccd-5673-4190-840b-39b618da93b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9EB2B2F45AB8641AEBAB4559AFFD03C" ma:contentTypeVersion="15" ma:contentTypeDescription="Crear nuevo documento." ma:contentTypeScope="" ma:versionID="ac39f6bd831d83f43df94fc7558f6a25">
  <xsd:schema xmlns:xsd="http://www.w3.org/2001/XMLSchema" xmlns:xs="http://www.w3.org/2001/XMLSchema" xmlns:p="http://schemas.microsoft.com/office/2006/metadata/properties" xmlns:ns2="8d12dccd-5673-4190-840b-39b618da93b8" xmlns:ns3="746ff964-9960-4eb6-bffd-fb95079fe03c" targetNamespace="http://schemas.microsoft.com/office/2006/metadata/properties" ma:root="true" ma:fieldsID="9c43b775d0afb54551d961b5696cfd33" ns2:_="" ns3:_="">
    <xsd:import namespace="8d12dccd-5673-4190-840b-39b618da93b8"/>
    <xsd:import namespace="746ff964-9960-4eb6-bffd-fb95079fe0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12dccd-5673-4190-840b-39b618da93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452f0158-3271-4435-8f77-16793fa6b5f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6ff964-9960-4eb6-bffd-fb95079fe03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26c5db9-f776-4975-9284-697324c09798}" ma:internalName="TaxCatchAll" ma:showField="CatchAllData" ma:web="746ff964-9960-4eb6-bffd-fb95079fe03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BDA30-62EC-4A1B-88B4-F2007557FBA3}">
  <ds:schemaRefs>
    <ds:schemaRef ds:uri="http://schemas.microsoft.com/office/2006/metadata/properties"/>
    <ds:schemaRef ds:uri="http://schemas.microsoft.com/office/infopath/2007/PartnerControls"/>
    <ds:schemaRef ds:uri="746ff964-9960-4eb6-bffd-fb95079fe03c"/>
    <ds:schemaRef ds:uri="8d12dccd-5673-4190-840b-39b618da93b8"/>
  </ds:schemaRefs>
</ds:datastoreItem>
</file>

<file path=customXml/itemProps2.xml><?xml version="1.0" encoding="utf-8"?>
<ds:datastoreItem xmlns:ds="http://schemas.openxmlformats.org/officeDocument/2006/customXml" ds:itemID="{497E8F96-CDCE-4EA3-8965-343485C08B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12dccd-5673-4190-840b-39b618da93b8"/>
    <ds:schemaRef ds:uri="746ff964-9960-4eb6-bffd-fb95079fe0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F77626-67E5-439E-A7A2-18DA614A8C23}">
  <ds:schemaRefs>
    <ds:schemaRef ds:uri="http://schemas.microsoft.com/sharepoint/v3/contenttype/forms"/>
  </ds:schemaRefs>
</ds:datastoreItem>
</file>

<file path=customXml/itemProps4.xml><?xml version="1.0" encoding="utf-8"?>
<ds:datastoreItem xmlns:ds="http://schemas.openxmlformats.org/officeDocument/2006/customXml" ds:itemID="{6DDB4C4A-20AE-4D99-8C73-E2F7EBA81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Mancomunidad</Template>
  <TotalTime>46</TotalTime>
  <Pages>22</Pages>
  <Words>7098</Words>
  <Characters>39042</Characters>
  <Application>Microsoft Office Word</Application>
  <DocSecurity>0</DocSecurity>
  <Lines>325</Lines>
  <Paragraphs>92</Paragraphs>
  <ScaleCrop>false</ScaleCrop>
  <Company>ayto</Company>
  <LinksUpToDate>false</LinksUpToDate>
  <CharactersWithSpaces>46048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Fax</dc:title>
  <dc:subject/>
  <dc:creator>espe</dc:creator>
  <cp:keywords/>
  <cp:lastModifiedBy>Ainhoa Ibañez</cp:lastModifiedBy>
  <cp:revision>326</cp:revision>
  <cp:lastPrinted>2026-06-04T10:38:00Z</cp:lastPrinted>
  <dcterms:created xsi:type="dcterms:W3CDTF">2026-05-29T06:52:00Z</dcterms:created>
  <dcterms:modified xsi:type="dcterms:W3CDTF">2026-07-14T08:34:00Z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0x010100E9EB2B2F45AB8641AEBAB4559AFFD03C</vt:lpwstr>
  </property>
  <property fmtid="{D5CDD505-2E9C-101B-9397-08002B2CF9AE}" pid="3" name="MediaServiceImageTags">
    <vt:lpwstr/>
  </property>
</Properties>
</file>