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9F2F7" w14:textId="77777777" w:rsidR="00593A1B" w:rsidRPr="00DF6BD1" w:rsidRDefault="00593A1B" w:rsidP="00593A1B"/>
    <w:p w14:paraId="76FADEB8" w14:textId="77777777" w:rsidR="00593A1B" w:rsidRPr="00DF6BD1" w:rsidRDefault="00593A1B" w:rsidP="00593A1B"/>
    <w:p w14:paraId="113F35C1" w14:textId="77777777" w:rsidR="00593A1B" w:rsidRPr="00DF6BD1" w:rsidRDefault="00593A1B" w:rsidP="00593A1B"/>
    <w:p w14:paraId="40FDD8CC" w14:textId="77777777" w:rsidR="00593A1B" w:rsidRPr="00DF6BD1" w:rsidRDefault="00593A1B" w:rsidP="00593A1B"/>
    <w:p w14:paraId="6572DFFA" w14:textId="77777777" w:rsidR="00593A1B" w:rsidRPr="002D226B" w:rsidRDefault="00593A1B" w:rsidP="00593A1B">
      <w:pPr>
        <w:pStyle w:val="Gorputz-testua"/>
        <w:spacing w:before="2"/>
      </w:pPr>
    </w:p>
    <w:p w14:paraId="030759CF" w14:textId="77777777" w:rsidR="00593A1B" w:rsidRPr="002D226B" w:rsidRDefault="00593A1B" w:rsidP="00593A1B">
      <w:pPr>
        <w:tabs>
          <w:tab w:val="left" w:pos="7543"/>
        </w:tabs>
        <w:ind w:left="655"/>
      </w:pPr>
      <w:r w:rsidRPr="002D226B">
        <w:rPr>
          <w:noProof/>
          <w:lang w:val="es-ES"/>
        </w:rPr>
        <w:drawing>
          <wp:inline distT="0" distB="0" distL="0" distR="0" wp14:anchorId="576B8D0D" wp14:editId="540F14EC">
            <wp:extent cx="1966225" cy="644990"/>
            <wp:effectExtent l="0" t="0" r="0" b="3175"/>
            <wp:docPr id="1" name="image1.png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Icono&#10;&#10;Descripción generada automáticamente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3510" cy="64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D226B">
        <w:t xml:space="preserve">                                     </w:t>
      </w:r>
      <w:r w:rsidRPr="002D226B">
        <w:rPr>
          <w:noProof/>
          <w:lang w:val="es-ES"/>
        </w:rPr>
        <w:drawing>
          <wp:inline distT="0" distB="0" distL="0" distR="0" wp14:anchorId="61A27C79" wp14:editId="318E0686">
            <wp:extent cx="1596848" cy="483298"/>
            <wp:effectExtent l="0" t="0" r="0" b="0"/>
            <wp:docPr id="3" name="image2.png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 descr="Interfaz de usuario gráfica&#10;&#10;Descripción generada automáticamente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6848" cy="483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D0176" w14:textId="77777777" w:rsidR="00593A1B" w:rsidRPr="002D226B" w:rsidRDefault="00593A1B" w:rsidP="00593A1B">
      <w:pPr>
        <w:pStyle w:val="Gorputz-testua"/>
        <w:spacing w:before="4"/>
      </w:pPr>
    </w:p>
    <w:p w14:paraId="29FDEC9B" w14:textId="77777777" w:rsidR="00593A1B" w:rsidRPr="002D226B" w:rsidRDefault="00593A1B" w:rsidP="00593A1B">
      <w:pPr>
        <w:pStyle w:val="Gorputz-testua"/>
        <w:spacing w:before="4"/>
      </w:pPr>
    </w:p>
    <w:p w14:paraId="0D6AAD89" w14:textId="77777777" w:rsidR="00593A1B" w:rsidRPr="002D226B" w:rsidRDefault="00593A1B" w:rsidP="00593A1B">
      <w:pPr>
        <w:pStyle w:val="Gorputz-testua"/>
        <w:spacing w:before="4"/>
      </w:pPr>
    </w:p>
    <w:p w14:paraId="50900F39" w14:textId="77777777" w:rsidR="00593A1B" w:rsidRDefault="00593A1B" w:rsidP="00593A1B">
      <w:pPr>
        <w:spacing w:before="80"/>
        <w:jc w:val="center"/>
        <w:rPr>
          <w:b/>
          <w:bCs/>
          <w:iCs/>
          <w:color w:val="2F5496"/>
          <w:sz w:val="36"/>
          <w:szCs w:val="36"/>
        </w:rPr>
      </w:pPr>
      <w:bookmarkStart w:id="0" w:name="_Hlk133486273"/>
      <w:r>
        <w:rPr>
          <w:b/>
          <w:bCs/>
          <w:iCs/>
          <w:color w:val="2F5496"/>
          <w:sz w:val="32"/>
          <w:szCs w:val="32"/>
        </w:rPr>
        <w:t>2026KOES0029</w:t>
      </w:r>
    </w:p>
    <w:p w14:paraId="41A4EF39" w14:textId="77777777" w:rsidR="00593A1B" w:rsidRDefault="00593A1B" w:rsidP="00593A1B">
      <w:pPr>
        <w:spacing w:before="80"/>
        <w:jc w:val="center"/>
        <w:rPr>
          <w:b/>
          <w:iCs/>
        </w:rPr>
      </w:pPr>
      <w:r>
        <w:rPr>
          <w:b/>
          <w:bCs/>
          <w:iCs/>
          <w:color w:val="2F5496"/>
          <w:sz w:val="36"/>
          <w:szCs w:val="36"/>
        </w:rPr>
        <w:t>Suscripción de licencias de Adobe</w:t>
      </w:r>
      <w:r>
        <w:rPr>
          <w:b/>
          <w:bCs/>
          <w:iCs/>
          <w:color w:val="2F5496"/>
          <w:sz w:val="36"/>
          <w:szCs w:val="36"/>
        </w:rPr>
        <w:br/>
      </w:r>
      <w:proofErr w:type="spellStart"/>
      <w:r>
        <w:rPr>
          <w:b/>
          <w:bCs/>
          <w:iCs/>
          <w:color w:val="2F5496"/>
          <w:sz w:val="36"/>
          <w:szCs w:val="36"/>
        </w:rPr>
        <w:t>Adobeko</w:t>
      </w:r>
      <w:proofErr w:type="spellEnd"/>
      <w:r>
        <w:rPr>
          <w:b/>
          <w:bCs/>
          <w:iCs/>
          <w:color w:val="2F5496"/>
          <w:sz w:val="36"/>
          <w:szCs w:val="36"/>
        </w:rPr>
        <w:t xml:space="preserve"> </w:t>
      </w:r>
      <w:proofErr w:type="spellStart"/>
      <w:r>
        <w:rPr>
          <w:b/>
          <w:bCs/>
          <w:iCs/>
          <w:color w:val="2F5496"/>
          <w:sz w:val="36"/>
          <w:szCs w:val="36"/>
        </w:rPr>
        <w:t>lizentzien</w:t>
      </w:r>
      <w:proofErr w:type="spellEnd"/>
      <w:r>
        <w:rPr>
          <w:b/>
          <w:bCs/>
          <w:iCs/>
          <w:color w:val="2F5496"/>
          <w:sz w:val="36"/>
          <w:szCs w:val="36"/>
        </w:rPr>
        <w:t xml:space="preserve"> </w:t>
      </w:r>
      <w:proofErr w:type="spellStart"/>
      <w:r>
        <w:rPr>
          <w:b/>
          <w:bCs/>
          <w:iCs/>
          <w:color w:val="2F5496"/>
          <w:sz w:val="36"/>
          <w:szCs w:val="36"/>
        </w:rPr>
        <w:t>harpidetza</w:t>
      </w:r>
      <w:proofErr w:type="spellEnd"/>
    </w:p>
    <w:bookmarkEnd w:id="0"/>
    <w:p w14:paraId="6F7A3EA9" w14:textId="77777777" w:rsidR="00593A1B" w:rsidRPr="00027033" w:rsidRDefault="00593A1B" w:rsidP="00593A1B">
      <w:pPr>
        <w:spacing w:before="101" w:line="309" w:lineRule="auto"/>
        <w:ind w:right="284" w:hanging="111"/>
        <w:jc w:val="center"/>
        <w:rPr>
          <w:b/>
          <w:sz w:val="36"/>
          <w:szCs w:val="36"/>
        </w:rPr>
      </w:pPr>
      <w:r w:rsidRPr="00027033">
        <w:rPr>
          <w:b/>
          <w:sz w:val="36"/>
          <w:szCs w:val="36"/>
        </w:rPr>
        <w:t>Pliego de prescripciones técnicas</w:t>
      </w:r>
    </w:p>
    <w:p w14:paraId="3FC2DB3F" w14:textId="77777777" w:rsidR="00593A1B" w:rsidRPr="002D226B" w:rsidRDefault="00593A1B" w:rsidP="00593A1B">
      <w:pPr>
        <w:pStyle w:val="Gorputz-testua"/>
      </w:pPr>
    </w:p>
    <w:p w14:paraId="3161D17C" w14:textId="77777777" w:rsidR="00593A1B" w:rsidRPr="00DF6BD1" w:rsidRDefault="00593A1B" w:rsidP="00593A1B">
      <w:pPr>
        <w:ind w:left="-1080"/>
        <w:rPr>
          <w:b/>
          <w:i/>
        </w:rPr>
      </w:pPr>
      <w:r>
        <w:tab/>
      </w:r>
      <w:r>
        <w:tab/>
      </w:r>
    </w:p>
    <w:p w14:paraId="10AE5479" w14:textId="77777777" w:rsidR="00593A1B" w:rsidRPr="00DF6BD1" w:rsidRDefault="00593A1B" w:rsidP="00593A1B">
      <w:pPr>
        <w:ind w:left="-1080"/>
      </w:pPr>
    </w:p>
    <w:p w14:paraId="0AEB51F2" w14:textId="77777777" w:rsidR="00593A1B" w:rsidRPr="00DF6BD1" w:rsidRDefault="00593A1B" w:rsidP="00593A1B">
      <w:pPr>
        <w:pBdr>
          <w:bottom w:val="single" w:sz="4" w:space="1" w:color="999999"/>
        </w:pBdr>
        <w:spacing w:line="120" w:lineRule="atLeast"/>
      </w:pPr>
    </w:p>
    <w:p w14:paraId="00B355EF" w14:textId="77777777" w:rsidR="00593A1B" w:rsidRPr="00DF6BD1" w:rsidRDefault="00593A1B" w:rsidP="00593A1B">
      <w:pPr>
        <w:keepLines w:val="0"/>
        <w:spacing w:after="0" w:line="240" w:lineRule="auto"/>
        <w:jc w:val="left"/>
        <w:sectPr w:rsidR="00593A1B" w:rsidRPr="00DF6BD1" w:rsidSect="00D8712F">
          <w:headerReference w:type="default" r:id="rId12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2"/>
          <w:szCs w:val="20"/>
          <w:lang w:val="es-ES_tradnl"/>
        </w:rPr>
        <w:id w:val="884908385"/>
        <w:docPartObj>
          <w:docPartGallery w:val="Table of Contents"/>
          <w:docPartUnique/>
        </w:docPartObj>
      </w:sdtPr>
      <w:sdtEndPr/>
      <w:sdtContent>
        <w:p w14:paraId="7AF45AF5" w14:textId="77777777" w:rsidR="00593A1B" w:rsidRPr="00DF6BD1" w:rsidRDefault="00593A1B" w:rsidP="00593A1B">
          <w:pPr>
            <w:pStyle w:val="TOCizenburua"/>
            <w:rPr>
              <w:rFonts w:ascii="Trebuchet MS" w:hAnsi="Trebuchet MS"/>
            </w:rPr>
          </w:pPr>
          <w:r w:rsidRPr="00DF6BD1">
            <w:rPr>
              <w:rFonts w:ascii="Trebuchet MS" w:hAnsi="Trebuchet MS"/>
            </w:rPr>
            <w:t>Contenido</w:t>
          </w:r>
        </w:p>
        <w:p w14:paraId="0B525E7F" w14:textId="77777777" w:rsidR="00593A1B" w:rsidRDefault="00593A1B" w:rsidP="00593A1B">
          <w:pPr>
            <w:pStyle w:val="EA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r w:rsidRPr="00DF6BD1">
            <w:fldChar w:fldCharType="begin"/>
          </w:r>
          <w:r w:rsidRPr="00DF6BD1">
            <w:instrText xml:space="preserve"> TOC \o "1-3" \h \z \u </w:instrText>
          </w:r>
          <w:r w:rsidRPr="00DF6BD1">
            <w:fldChar w:fldCharType="separate"/>
          </w:r>
          <w:hyperlink w:anchor="_Toc240356739" w:history="1">
            <w:r w:rsidRPr="004A3DFF">
              <w:rPr>
                <w:rStyle w:val="Hiperesteka"/>
                <w:noProof/>
              </w:rPr>
              <w:t>Perfil de la compañía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_Toc240356739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FFE5F5" w14:textId="77777777" w:rsidR="00593A1B" w:rsidRDefault="00593A1B" w:rsidP="00593A1B">
          <w:pPr>
            <w:pStyle w:val="EA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240356740" w:history="1">
            <w:r w:rsidRPr="004A3DFF">
              <w:rPr>
                <w:rStyle w:val="Hiperesteka"/>
                <w:noProof/>
              </w:rPr>
              <w:t>Antecedentes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_Toc240356740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25CE36" w14:textId="77777777" w:rsidR="00593A1B" w:rsidRDefault="00593A1B" w:rsidP="00593A1B">
          <w:pPr>
            <w:pStyle w:val="EA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240356741" w:history="1">
            <w:r w:rsidRPr="004A3DFF">
              <w:rPr>
                <w:rStyle w:val="Hiperesteka"/>
                <w:noProof/>
              </w:rPr>
              <w:t>Objeto del Expediente de Contratación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_Toc240356741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6497CE" w14:textId="77777777" w:rsidR="00593A1B" w:rsidRPr="00DF6BD1" w:rsidRDefault="00593A1B" w:rsidP="00593A1B">
          <w:r w:rsidRPr="00DF6BD1">
            <w:rPr>
              <w:b/>
              <w:bCs/>
            </w:rPr>
            <w:fldChar w:fldCharType="end"/>
          </w:r>
        </w:p>
      </w:sdtContent>
    </w:sdt>
    <w:p w14:paraId="0820776F" w14:textId="77777777" w:rsidR="00593A1B" w:rsidRPr="00DF6BD1" w:rsidRDefault="00593A1B" w:rsidP="00593A1B">
      <w:pPr>
        <w:sectPr w:rsidR="00593A1B" w:rsidRPr="00DF6BD1" w:rsidSect="00D8712F">
          <w:headerReference w:type="default" r:id="rId13"/>
          <w:footerReference w:type="default" r:id="rId14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p w14:paraId="609281C6" w14:textId="77777777" w:rsidR="00593A1B" w:rsidRDefault="00593A1B" w:rsidP="00593A1B">
      <w:pPr>
        <w:pStyle w:val="1izenburua"/>
      </w:pPr>
      <w:bookmarkStart w:id="1" w:name="_Toc388267465"/>
    </w:p>
    <w:p w14:paraId="6F898412" w14:textId="77777777" w:rsidR="00593A1B" w:rsidRPr="00DF6BD1" w:rsidRDefault="00593A1B" w:rsidP="00593A1B">
      <w:pPr>
        <w:pStyle w:val="1izenburua"/>
      </w:pPr>
      <w:bookmarkStart w:id="2" w:name="_Toc240356739"/>
      <w:r w:rsidRPr="00DF6BD1">
        <w:t>Perfil de la compañía</w:t>
      </w:r>
      <w:bookmarkEnd w:id="1"/>
      <w:bookmarkEnd w:id="2"/>
    </w:p>
    <w:p w14:paraId="099CA7B8" w14:textId="77777777" w:rsidR="00593A1B" w:rsidRPr="00DF6BD1" w:rsidRDefault="00593A1B" w:rsidP="00593A1B">
      <w:pPr>
        <w:rPr>
          <w:noProof/>
        </w:rPr>
      </w:pPr>
      <w:r>
        <w:rPr>
          <w:noProof/>
        </w:rPr>
        <w:t>INFORMATIKA ZERBITZUEN FORU ELKARTEA – SOCIEDAD FORAL DE SERVICIOS INFORMÁTICOS, S.A. (en adelante, Izfe)</w:t>
      </w:r>
      <w:r w:rsidRPr="00DF6BD1">
        <w:rPr>
          <w:noProof/>
        </w:rPr>
        <w:t xml:space="preserve"> tiene por objeto social la realización de alguno o algunos de los fines siguientes:</w:t>
      </w:r>
    </w:p>
    <w:p w14:paraId="59DAF703" w14:textId="77777777" w:rsidR="00593A1B" w:rsidRPr="00DF6BD1" w:rsidRDefault="00593A1B" w:rsidP="00593A1B">
      <w:pPr>
        <w:pStyle w:val="Zerrenda-paragrafoa"/>
        <w:keepLines w:val="0"/>
        <w:numPr>
          <w:ilvl w:val="0"/>
          <w:numId w:val="19"/>
        </w:numPr>
        <w:ind w:left="567" w:hanging="567"/>
        <w:rPr>
          <w:noProof/>
        </w:rPr>
      </w:pPr>
      <w:r w:rsidRPr="00DF6BD1">
        <w:rPr>
          <w:noProof/>
        </w:rPr>
        <w:t>El estudio, desarrollo y racionalización de los procesos de captura, almacenamiento, tratamiento y explotación de información mediante la utilización de tecnología de la información.</w:t>
      </w:r>
    </w:p>
    <w:p w14:paraId="40431EA2" w14:textId="77777777" w:rsidR="00593A1B" w:rsidRPr="00DF6BD1" w:rsidRDefault="00593A1B" w:rsidP="00593A1B">
      <w:pPr>
        <w:pStyle w:val="Zerrenda-paragrafoa"/>
        <w:keepLines w:val="0"/>
        <w:numPr>
          <w:ilvl w:val="0"/>
          <w:numId w:val="19"/>
        </w:numPr>
        <w:ind w:left="567" w:hanging="567"/>
        <w:rPr>
          <w:noProof/>
        </w:rPr>
      </w:pPr>
      <w:r w:rsidRPr="00DF6BD1">
        <w:rPr>
          <w:noProof/>
        </w:rPr>
        <w:t>La prestación de servicios informáticos a la Diputación Foral de Gipuzkoa</w:t>
      </w:r>
      <w:r>
        <w:rPr>
          <w:noProof/>
        </w:rPr>
        <w:t>, a entidades del sector público foral, a ayuntamientos y a entidades del sector público local de Gipuzkoa</w:t>
      </w:r>
      <w:r w:rsidRPr="00DF6BD1">
        <w:rPr>
          <w:noProof/>
        </w:rPr>
        <w:t xml:space="preserve"> y la colaboración con ella</w:t>
      </w:r>
      <w:r>
        <w:rPr>
          <w:noProof/>
        </w:rPr>
        <w:t>s</w:t>
      </w:r>
      <w:r w:rsidRPr="00DF6BD1">
        <w:rPr>
          <w:noProof/>
        </w:rPr>
        <w:t xml:space="preserve"> en la esfera propia de dichos servicios para el cumplimiento de sus fines.</w:t>
      </w:r>
    </w:p>
    <w:p w14:paraId="69FAFFF2" w14:textId="77777777" w:rsidR="00593A1B" w:rsidRPr="00DF6BD1" w:rsidRDefault="00593A1B" w:rsidP="00593A1B">
      <w:pPr>
        <w:pStyle w:val="Zerrenda-paragrafoa"/>
        <w:keepLines w:val="0"/>
        <w:numPr>
          <w:ilvl w:val="0"/>
          <w:numId w:val="19"/>
        </w:numPr>
        <w:ind w:left="567" w:hanging="567"/>
        <w:rPr>
          <w:noProof/>
        </w:rPr>
      </w:pPr>
      <w:r w:rsidRPr="00DF6BD1">
        <w:rPr>
          <w:noProof/>
        </w:rPr>
        <w:t>La cooperación en la realización de estudios e informes que se le requieran en materia de organización, implantación de nuevos servicios, programas y procesos.</w:t>
      </w:r>
    </w:p>
    <w:p w14:paraId="5D39D19C" w14:textId="77777777" w:rsidR="00593A1B" w:rsidRPr="00DF6BD1" w:rsidRDefault="00593A1B" w:rsidP="00593A1B">
      <w:pPr>
        <w:rPr>
          <w:noProof/>
        </w:rPr>
      </w:pPr>
      <w:r w:rsidRPr="00DF6BD1">
        <w:rPr>
          <w:noProof/>
        </w:rPr>
        <w:t>La sociedad tiene la condición de medio propio de la Diputación Foral de Gipuzkoa y del resto de entidades que integran el sector público foral</w:t>
      </w:r>
      <w:r>
        <w:rPr>
          <w:noProof/>
        </w:rPr>
        <w:t>,</w:t>
      </w:r>
      <w:r w:rsidRPr="00DF6BD1">
        <w:rPr>
          <w:noProof/>
        </w:rPr>
        <w:t xml:space="preserve"> pudiendo tanto la Diputación Foral de Gipuzkoa como las citadas entidades conferirle encomiendas y adjudicarle contratos en los términos y con las condiciones que se determinen por los órganos correspondientes en cada caso.</w:t>
      </w:r>
    </w:p>
    <w:p w14:paraId="0E2B40B1" w14:textId="77777777" w:rsidR="00593A1B" w:rsidRPr="00DF6BD1" w:rsidRDefault="00593A1B" w:rsidP="00593A1B">
      <w:pPr>
        <w:rPr>
          <w:noProof/>
        </w:rPr>
      </w:pPr>
      <w:r w:rsidRPr="00DF6BD1">
        <w:rPr>
          <w:noProof/>
        </w:rPr>
        <w:t>La sociedad es el instrumento del que se dota la organización de la Diputación Foral</w:t>
      </w:r>
      <w:r>
        <w:rPr>
          <w:noProof/>
        </w:rPr>
        <w:t xml:space="preserve"> de Gipuzkoa</w:t>
      </w:r>
      <w:r w:rsidRPr="00DF6BD1">
        <w:rPr>
          <w:noProof/>
        </w:rPr>
        <w:t xml:space="preserve"> para alcanzar los objetivos en relación a sus Sistemas y Tecnología de la Información, previstos en el modelo director de la función informática.</w:t>
      </w:r>
    </w:p>
    <w:p w14:paraId="2C5D72CF" w14:textId="77777777" w:rsidR="00593A1B" w:rsidRDefault="00593A1B" w:rsidP="00593A1B">
      <w:pPr>
        <w:pStyle w:val="1izenburua"/>
        <w:rPr>
          <w:noProof/>
        </w:rPr>
      </w:pPr>
      <w:r w:rsidRPr="00DF6BD1">
        <w:rPr>
          <w:noProof/>
        </w:rPr>
        <w:br w:type="page"/>
      </w:r>
      <w:bookmarkStart w:id="3" w:name="_Toc397082290"/>
    </w:p>
    <w:p w14:paraId="180A44FF" w14:textId="77777777" w:rsidR="00593A1B" w:rsidRDefault="00593A1B" w:rsidP="00593A1B">
      <w:pPr>
        <w:pStyle w:val="1izenburua"/>
        <w:spacing w:before="0" w:beforeAutospacing="0" w:after="120" w:afterAutospacing="0"/>
        <w:rPr>
          <w:noProof/>
        </w:rPr>
      </w:pPr>
    </w:p>
    <w:p w14:paraId="5D059D49" w14:textId="77777777" w:rsidR="00593A1B" w:rsidRDefault="00593A1B" w:rsidP="00593A1B">
      <w:pPr>
        <w:pStyle w:val="1izenburua"/>
        <w:spacing w:before="0" w:beforeAutospacing="0" w:after="120" w:afterAutospacing="0"/>
        <w:rPr>
          <w:noProof/>
        </w:rPr>
      </w:pPr>
      <w:bookmarkStart w:id="4" w:name="_Toc240356740"/>
      <w:r>
        <w:rPr>
          <w:noProof/>
        </w:rPr>
        <w:t>Antecedentes</w:t>
      </w:r>
      <w:bookmarkEnd w:id="4"/>
    </w:p>
    <w:p w14:paraId="3B6FF1A1" w14:textId="77777777" w:rsidR="00593A1B" w:rsidRDefault="00593A1B" w:rsidP="00593A1B">
      <w:pPr>
        <w:keepLines w:val="0"/>
        <w:rPr>
          <w:noProof/>
        </w:rPr>
      </w:pPr>
      <w:r>
        <w:rPr>
          <w:noProof/>
        </w:rPr>
        <w:t>Izfe dispone del contrato de licencias de Adobe mediante el cual  se viene gestionando el derecho de uso de las licencias de dicho fabricante.</w:t>
      </w:r>
    </w:p>
    <w:p w14:paraId="50958DD8" w14:textId="77777777" w:rsidR="00593A1B" w:rsidRPr="008538F5" w:rsidRDefault="00593A1B" w:rsidP="00593A1B">
      <w:pPr>
        <w:pStyle w:val="Zerrenda-paragrafoa"/>
        <w:keepLines w:val="0"/>
        <w:numPr>
          <w:ilvl w:val="0"/>
          <w:numId w:val="19"/>
        </w:numPr>
        <w:suppressAutoHyphens/>
        <w:spacing w:after="0" w:line="320" w:lineRule="atLeast"/>
        <w:contextualSpacing w:val="0"/>
        <w:rPr>
          <w:szCs w:val="22"/>
        </w:rPr>
      </w:pPr>
      <w:r>
        <w:rPr>
          <w:szCs w:val="22"/>
          <w:lang w:val="es-ES_tradnl"/>
        </w:rPr>
        <w:t xml:space="preserve">Contrato Adobe VIP </w:t>
      </w:r>
      <w:r w:rsidRPr="004F4919">
        <w:rPr>
          <w:rFonts w:cs="Trebuchet MS"/>
          <w:szCs w:val="22"/>
          <w:lang w:val="es-ES_tradnl" w:eastAsia="ar-SA"/>
        </w:rPr>
        <w:t>C0768B79EDCDCEFB587A</w:t>
      </w:r>
      <w:r>
        <w:rPr>
          <w:b/>
          <w:spacing w:val="-2"/>
          <w:sz w:val="20"/>
          <w:lang w:eastAsia="en-US"/>
        </w:rPr>
        <w:t>.</w:t>
      </w:r>
    </w:p>
    <w:p w14:paraId="146F87F0" w14:textId="77777777" w:rsidR="00593A1B" w:rsidRPr="00242932" w:rsidRDefault="00593A1B" w:rsidP="00593A1B">
      <w:pPr>
        <w:pStyle w:val="Zerrenda-paragrafoa"/>
        <w:keepLines w:val="0"/>
        <w:numPr>
          <w:ilvl w:val="0"/>
          <w:numId w:val="0"/>
        </w:numPr>
        <w:suppressAutoHyphens/>
        <w:spacing w:after="0" w:line="320" w:lineRule="atLeast"/>
        <w:ind w:left="720"/>
        <w:contextualSpacing w:val="0"/>
        <w:rPr>
          <w:szCs w:val="22"/>
        </w:rPr>
      </w:pPr>
    </w:p>
    <w:p w14:paraId="15BECE51" w14:textId="2A218887" w:rsidR="00593A1B" w:rsidRDefault="00593A1B" w:rsidP="00593A1B">
      <w:pPr>
        <w:keepLines w:val="0"/>
        <w:rPr>
          <w:noProof/>
        </w:rPr>
      </w:pPr>
      <w:r>
        <w:rPr>
          <w:noProof/>
        </w:rPr>
        <w:t xml:space="preserve">Hasta la fecha, Izfe ha venido renovando anualmente el referido contrato, de modo que los usuarios </w:t>
      </w:r>
      <w:r w:rsidR="00DB0D9C">
        <w:rPr>
          <w:noProof/>
        </w:rPr>
        <w:t>han tenido</w:t>
      </w:r>
      <w:r>
        <w:rPr>
          <w:noProof/>
        </w:rPr>
        <w:t xml:space="preserve"> el derecho de uso de la última versión de las diferentes herramientas de Adobe.</w:t>
      </w:r>
    </w:p>
    <w:p w14:paraId="53FDC1E1" w14:textId="77777777" w:rsidR="00593A1B" w:rsidRDefault="00593A1B" w:rsidP="00593A1B">
      <w:pPr>
        <w:pStyle w:val="1izenburua"/>
        <w:spacing w:before="0" w:beforeAutospacing="0" w:after="120" w:afterAutospacing="0"/>
      </w:pPr>
    </w:p>
    <w:p w14:paraId="4903C761" w14:textId="77777777" w:rsidR="00593A1B" w:rsidRDefault="00593A1B" w:rsidP="00593A1B">
      <w:pPr>
        <w:pStyle w:val="1izenburua"/>
        <w:spacing w:before="0" w:beforeAutospacing="0" w:after="120" w:afterAutospacing="0"/>
      </w:pPr>
      <w:bookmarkStart w:id="5" w:name="_Toc240356741"/>
      <w:r w:rsidRPr="003B301B">
        <w:t>Objeto del Expediente de Contratación</w:t>
      </w:r>
      <w:bookmarkEnd w:id="3"/>
      <w:bookmarkEnd w:id="5"/>
    </w:p>
    <w:p w14:paraId="3104AAA2" w14:textId="77777777" w:rsidR="00593A1B" w:rsidRPr="00986DA0" w:rsidRDefault="00593A1B" w:rsidP="00593A1B">
      <w:pPr>
        <w:spacing w:before="120"/>
        <w:rPr>
          <w:rFonts w:cs="Arial"/>
          <w:bCs/>
        </w:rPr>
      </w:pPr>
      <w:r w:rsidRPr="00FA3CED">
        <w:rPr>
          <w:rFonts w:cs="Arial"/>
          <w:bCs/>
        </w:rPr>
        <w:t>En este contexto, el objeto del contrato consiste en:</w:t>
      </w:r>
    </w:p>
    <w:p w14:paraId="1B12CCE4" w14:textId="3DA5BDAA" w:rsidR="00593A1B" w:rsidRDefault="00593A1B" w:rsidP="00593A1B">
      <w:pPr>
        <w:spacing w:after="0" w:line="320" w:lineRule="atLeast"/>
        <w:rPr>
          <w:szCs w:val="22"/>
        </w:rPr>
      </w:pPr>
      <w:r>
        <w:rPr>
          <w:szCs w:val="22"/>
        </w:rPr>
        <w:t>- Por un lado, la renovación del contrato de suscripción de las licencias de Adobe que se indican a continuación</w:t>
      </w:r>
      <w:r w:rsidR="00DB0D9C">
        <w:rPr>
          <w:szCs w:val="22"/>
        </w:rPr>
        <w:t xml:space="preserve"> (contrato </w:t>
      </w:r>
      <w:r>
        <w:rPr>
          <w:szCs w:val="22"/>
        </w:rPr>
        <w:t>Adobe VIP C0768B79EDCDCEFB587A</w:t>
      </w:r>
      <w:r w:rsidR="00DB0D9C">
        <w:rPr>
          <w:szCs w:val="22"/>
        </w:rPr>
        <w:t>)</w:t>
      </w:r>
      <w:r>
        <w:rPr>
          <w:szCs w:val="22"/>
        </w:rPr>
        <w:t>.</w:t>
      </w:r>
    </w:p>
    <w:p w14:paraId="3B4AF79B" w14:textId="77777777" w:rsidR="00593A1B" w:rsidRDefault="00593A1B" w:rsidP="00593A1B">
      <w:pPr>
        <w:pStyle w:val="Zerrenda-paragrafoa"/>
        <w:keepLines w:val="0"/>
        <w:numPr>
          <w:ilvl w:val="0"/>
          <w:numId w:val="0"/>
        </w:numPr>
        <w:tabs>
          <w:tab w:val="left" w:pos="708"/>
        </w:tabs>
        <w:spacing w:after="0" w:line="320" w:lineRule="atLeast"/>
        <w:ind w:left="567"/>
        <w:rPr>
          <w:szCs w:val="22"/>
        </w:rPr>
      </w:pPr>
    </w:p>
    <w:tbl>
      <w:tblPr>
        <w:tblW w:w="0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69"/>
        <w:gridCol w:w="1275"/>
      </w:tblGrid>
      <w:tr w:rsidR="00593A1B" w14:paraId="11BFC7D4" w14:textId="77777777" w:rsidTr="00234672">
        <w:trPr>
          <w:trHeight w:val="311"/>
        </w:trPr>
        <w:tc>
          <w:tcPr>
            <w:tcW w:w="6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/>
            <w:hideMark/>
          </w:tcPr>
          <w:p w14:paraId="4609D8AA" w14:textId="77777777" w:rsidR="00593A1B" w:rsidRDefault="00593A1B" w:rsidP="00234672">
            <w:pPr>
              <w:pStyle w:val="TableParagraph"/>
              <w:spacing w:before="60" w:after="60"/>
              <w:ind w:left="0"/>
              <w:jc w:val="center"/>
              <w:rPr>
                <w:b/>
                <w:spacing w:val="-2"/>
                <w:sz w:val="20"/>
                <w:szCs w:val="20"/>
              </w:rPr>
            </w:pPr>
            <w:r>
              <w:rPr>
                <w:b/>
                <w:spacing w:val="-2"/>
                <w:sz w:val="20"/>
                <w:szCs w:val="20"/>
              </w:rPr>
              <w:t>Nro. de contrato Adobe VIP C0768B79EDCDCEFB587A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/>
          </w:tcPr>
          <w:p w14:paraId="02C9C60E" w14:textId="77777777" w:rsidR="00593A1B" w:rsidRDefault="00593A1B" w:rsidP="00234672">
            <w:pPr>
              <w:pStyle w:val="TableParagraph"/>
              <w:spacing w:before="60" w:after="60"/>
              <w:ind w:left="218" w:right="206"/>
              <w:jc w:val="center"/>
              <w:rPr>
                <w:b/>
                <w:spacing w:val="-2"/>
                <w:sz w:val="20"/>
                <w:szCs w:val="20"/>
              </w:rPr>
            </w:pPr>
          </w:p>
        </w:tc>
      </w:tr>
      <w:tr w:rsidR="00593A1B" w14:paraId="48924C99" w14:textId="77777777" w:rsidTr="00234672">
        <w:trPr>
          <w:trHeight w:val="311"/>
        </w:trPr>
        <w:tc>
          <w:tcPr>
            <w:tcW w:w="6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/>
            <w:hideMark/>
          </w:tcPr>
          <w:p w14:paraId="0561C11A" w14:textId="77777777" w:rsidR="00593A1B" w:rsidRDefault="00593A1B" w:rsidP="00234672">
            <w:pPr>
              <w:pStyle w:val="TableParagraph"/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-2"/>
                <w:sz w:val="20"/>
                <w:szCs w:val="20"/>
              </w:rPr>
              <w:t>Licencia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/>
            <w:hideMark/>
          </w:tcPr>
          <w:p w14:paraId="1239A597" w14:textId="77777777" w:rsidR="00593A1B" w:rsidRDefault="00593A1B" w:rsidP="00234672">
            <w:pPr>
              <w:pStyle w:val="TableParagraph"/>
              <w:spacing w:before="60" w:after="60"/>
              <w:ind w:left="218" w:right="20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-2"/>
                <w:sz w:val="20"/>
                <w:szCs w:val="20"/>
              </w:rPr>
              <w:t>Unidades</w:t>
            </w:r>
          </w:p>
        </w:tc>
      </w:tr>
      <w:tr w:rsidR="00593A1B" w14:paraId="682C61ED" w14:textId="77777777" w:rsidTr="00234672">
        <w:trPr>
          <w:trHeight w:val="784"/>
        </w:trPr>
        <w:tc>
          <w:tcPr>
            <w:tcW w:w="6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917302" w14:textId="77777777" w:rsidR="00593A1B" w:rsidRDefault="00593A1B" w:rsidP="00234672">
            <w:pPr>
              <w:pStyle w:val="TableParagraph"/>
              <w:spacing w:before="60" w:after="60" w:line="242" w:lineRule="auto"/>
              <w:ind w:right="63"/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Acrobat Pro for teams </w:t>
            </w:r>
            <w:proofErr w:type="spellStart"/>
            <w:r>
              <w:rPr>
                <w:sz w:val="20"/>
                <w:szCs w:val="20"/>
                <w:lang w:val="en-GB"/>
              </w:rPr>
              <w:t>Gobierno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Multi European Languages Subscription Renewal.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F5DD01" w14:textId="77777777" w:rsidR="00593A1B" w:rsidRDefault="00593A1B" w:rsidP="00234672">
            <w:pPr>
              <w:pStyle w:val="TableParagraph"/>
              <w:spacing w:before="240" w:after="60"/>
              <w:ind w:left="218" w:right="205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30</w:t>
            </w:r>
          </w:p>
        </w:tc>
      </w:tr>
      <w:tr w:rsidR="00593A1B" w14:paraId="6CBD166B" w14:textId="77777777" w:rsidTr="00234672">
        <w:trPr>
          <w:trHeight w:val="786"/>
        </w:trPr>
        <w:tc>
          <w:tcPr>
            <w:tcW w:w="6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B5B6F7" w14:textId="77777777" w:rsidR="00593A1B" w:rsidRDefault="00593A1B" w:rsidP="00234672">
            <w:pPr>
              <w:pStyle w:val="TableParagraph"/>
              <w:spacing w:before="60" w:after="60" w:line="242" w:lineRule="auto"/>
              <w:ind w:right="59"/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Creative Cloud for teams All Apps </w:t>
            </w:r>
            <w:proofErr w:type="spellStart"/>
            <w:r>
              <w:rPr>
                <w:sz w:val="20"/>
                <w:szCs w:val="20"/>
                <w:lang w:val="en-GB"/>
              </w:rPr>
              <w:t>Gobierno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Multi European Languages Subscription Renewal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38CA7E" w14:textId="77777777" w:rsidR="00593A1B" w:rsidRDefault="00593A1B" w:rsidP="00234672">
            <w:pPr>
              <w:pStyle w:val="TableParagraph"/>
              <w:spacing w:before="240" w:after="60"/>
              <w:ind w:left="218" w:right="205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8</w:t>
            </w:r>
          </w:p>
        </w:tc>
      </w:tr>
      <w:tr w:rsidR="00593A1B" w14:paraId="3CD023F1" w14:textId="77777777" w:rsidTr="00234672">
        <w:trPr>
          <w:trHeight w:val="399"/>
        </w:trPr>
        <w:tc>
          <w:tcPr>
            <w:tcW w:w="6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11EE20" w14:textId="77777777" w:rsidR="00593A1B" w:rsidRDefault="00593A1B" w:rsidP="00234672">
            <w:pPr>
              <w:pStyle w:val="TableParagraph"/>
              <w:spacing w:before="60" w:after="60" w:line="242" w:lineRule="auto"/>
              <w:ind w:right="59"/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InDesign for teams All Apps </w:t>
            </w:r>
            <w:proofErr w:type="spellStart"/>
            <w:r>
              <w:rPr>
                <w:sz w:val="20"/>
                <w:szCs w:val="20"/>
                <w:lang w:val="en-GB"/>
              </w:rPr>
              <w:t>Gobierno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Multi European Languages Subscription Renewal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E900CB" w14:textId="77777777" w:rsidR="00593A1B" w:rsidRDefault="00593A1B" w:rsidP="00234672">
            <w:pPr>
              <w:pStyle w:val="TableParagraph"/>
              <w:spacing w:before="240" w:after="60"/>
              <w:ind w:left="218" w:right="205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1</w:t>
            </w:r>
          </w:p>
        </w:tc>
      </w:tr>
      <w:tr w:rsidR="00593A1B" w14:paraId="56651C7D" w14:textId="77777777" w:rsidTr="00234672">
        <w:trPr>
          <w:trHeight w:val="548"/>
        </w:trPr>
        <w:tc>
          <w:tcPr>
            <w:tcW w:w="6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FFB73C" w14:textId="77777777" w:rsidR="00593A1B" w:rsidRDefault="00593A1B" w:rsidP="00234672">
            <w:pPr>
              <w:pStyle w:val="TableParagraph"/>
              <w:spacing w:before="60" w:after="60" w:line="244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Photoshop for teams Multi European Languages Subscription Renewal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2534BD" w14:textId="77777777" w:rsidR="00593A1B" w:rsidRDefault="00593A1B" w:rsidP="00234672">
            <w:pPr>
              <w:pStyle w:val="TableParagraph"/>
              <w:spacing w:before="240" w:after="60"/>
              <w:ind w:left="15"/>
              <w:jc w:val="center"/>
              <w:rPr>
                <w:sz w:val="20"/>
                <w:szCs w:val="20"/>
              </w:rPr>
            </w:pPr>
            <w:r>
              <w:rPr>
                <w:w w:val="102"/>
                <w:sz w:val="20"/>
                <w:szCs w:val="20"/>
              </w:rPr>
              <w:t>1</w:t>
            </w:r>
          </w:p>
        </w:tc>
      </w:tr>
      <w:tr w:rsidR="00593A1B" w14:paraId="243CAE8C" w14:textId="77777777" w:rsidTr="00234672">
        <w:trPr>
          <w:trHeight w:val="548"/>
        </w:trPr>
        <w:tc>
          <w:tcPr>
            <w:tcW w:w="6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02BB7C" w14:textId="77777777" w:rsidR="00593A1B" w:rsidRDefault="00593A1B" w:rsidP="00234672">
            <w:pPr>
              <w:pStyle w:val="TableParagraph"/>
              <w:spacing w:before="60" w:after="60"/>
              <w:ind w:left="10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Premiere Pro for teams Multi European Languages Subscription New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DF2FE2" w14:textId="77777777" w:rsidR="00593A1B" w:rsidRDefault="00593A1B" w:rsidP="00234672">
            <w:pPr>
              <w:pStyle w:val="TableParagraph"/>
              <w:spacing w:before="240" w:after="60"/>
              <w:ind w:left="15"/>
              <w:jc w:val="center"/>
              <w:rPr>
                <w:sz w:val="20"/>
                <w:szCs w:val="20"/>
              </w:rPr>
            </w:pPr>
            <w:r>
              <w:rPr>
                <w:w w:val="102"/>
                <w:sz w:val="20"/>
                <w:szCs w:val="20"/>
              </w:rPr>
              <w:t>1</w:t>
            </w:r>
          </w:p>
        </w:tc>
      </w:tr>
    </w:tbl>
    <w:p w14:paraId="4700F012" w14:textId="77777777" w:rsidR="00593A1B" w:rsidRDefault="00593A1B" w:rsidP="00593A1B">
      <w:pPr>
        <w:pStyle w:val="Zerrenda-paragrafoa"/>
        <w:keepLines w:val="0"/>
        <w:numPr>
          <w:ilvl w:val="0"/>
          <w:numId w:val="0"/>
        </w:numPr>
        <w:tabs>
          <w:tab w:val="left" w:pos="708"/>
        </w:tabs>
        <w:spacing w:after="0" w:line="320" w:lineRule="atLeast"/>
        <w:ind w:left="567"/>
        <w:rPr>
          <w:rFonts w:cs="Trebuchet MS"/>
          <w:szCs w:val="22"/>
          <w:lang w:eastAsia="ar-SA"/>
        </w:rPr>
      </w:pPr>
    </w:p>
    <w:p w14:paraId="0A06C0A7" w14:textId="77777777" w:rsidR="00593A1B" w:rsidRPr="00986DA0" w:rsidRDefault="00593A1B" w:rsidP="00593A1B">
      <w:pPr>
        <w:keepLines w:val="0"/>
        <w:tabs>
          <w:tab w:val="left" w:pos="708"/>
        </w:tabs>
        <w:spacing w:after="0" w:line="320" w:lineRule="atLeast"/>
        <w:rPr>
          <w:szCs w:val="22"/>
        </w:rPr>
      </w:pPr>
      <w:r w:rsidRPr="00986DA0">
        <w:rPr>
          <w:szCs w:val="22"/>
        </w:rPr>
        <w:t>- Por otro lado, Izfe podrá solicitar el suministro de licencias adicionales de Adobe en modalidad de suscripción, de acuerdo con sus necesidades.</w:t>
      </w:r>
    </w:p>
    <w:p w14:paraId="40197F8A" w14:textId="77777777" w:rsidR="00593A1B" w:rsidRDefault="00593A1B" w:rsidP="00593A1B">
      <w:pPr>
        <w:pStyle w:val="Gorputz-testua"/>
        <w:spacing w:before="120" w:after="0"/>
      </w:pPr>
      <w:r w:rsidRPr="00C7236B">
        <w:t>Será requisito indispensable que las licencias figuren a nombre de Izfe en la web del fabricante, permitiéndose la instalación de versiones anteriores y el acceso a claves de activación. A través de dicha web del fabricante Izfe podrá gestionar las licencias de los distintos usuarios.</w:t>
      </w:r>
    </w:p>
    <w:p w14:paraId="2D3EA5CE" w14:textId="77777777" w:rsidR="00593A1B" w:rsidRDefault="00593A1B" w:rsidP="00593A1B">
      <w:pPr>
        <w:pStyle w:val="Gorputz-testua"/>
        <w:spacing w:before="120" w:after="0"/>
      </w:pPr>
      <w:r>
        <w:lastRenderedPageBreak/>
        <w:t>El contrato deberá ejecutarse en los términos y condiciones indicados en los pliegos de la licitación.</w:t>
      </w:r>
    </w:p>
    <w:p w14:paraId="0938EC64" w14:textId="2F506B77" w:rsidR="00020F58" w:rsidRPr="00593A1B" w:rsidRDefault="00020F58" w:rsidP="00593A1B"/>
    <w:sectPr w:rsidR="00020F58" w:rsidRPr="00593A1B" w:rsidSect="002E5E3F">
      <w:headerReference w:type="default" r:id="rId15"/>
      <w:footerReference w:type="default" r:id="rId16"/>
      <w:pgSz w:w="11906" w:h="16838"/>
      <w:pgMar w:top="1418" w:right="1701" w:bottom="1134" w:left="1701" w:header="53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406DC" w14:textId="77777777" w:rsidR="009B64B4" w:rsidRDefault="009B64B4">
      <w:r>
        <w:separator/>
      </w:r>
    </w:p>
  </w:endnote>
  <w:endnote w:type="continuationSeparator" w:id="0">
    <w:p w14:paraId="5D1B2094" w14:textId="77777777" w:rsidR="009B64B4" w:rsidRDefault="009B6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5468033"/>
      <w:docPartObj>
        <w:docPartGallery w:val="Page Numbers (Bottom of Page)"/>
        <w:docPartUnique/>
      </w:docPartObj>
    </w:sdtPr>
    <w:sdtEndPr/>
    <w:sdtContent>
      <w:p w14:paraId="3AFC4203" w14:textId="7D6D50C0" w:rsidR="00593A1B" w:rsidRDefault="00593A1B" w:rsidP="00D8712F">
        <w:pPr>
          <w:pStyle w:val="Orri-o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593A1B">
          <w:rPr>
            <w:noProof/>
            <w:lang w:val="es-ES"/>
          </w:rPr>
          <w:t>i</w:t>
        </w:r>
        <w:r>
          <w:fldChar w:fldCharType="end"/>
        </w:r>
      </w:p>
    </w:sdtContent>
  </w:sdt>
  <w:p w14:paraId="7A7D35D8" w14:textId="77777777" w:rsidR="00593A1B" w:rsidRDefault="00593A1B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1461369"/>
      <w:docPartObj>
        <w:docPartGallery w:val="Page Numbers (Bottom of Page)"/>
        <w:docPartUnique/>
      </w:docPartObj>
    </w:sdtPr>
    <w:sdtEndPr/>
    <w:sdtContent>
      <w:p w14:paraId="1217CE97" w14:textId="7FDC1923" w:rsidR="005438D2" w:rsidRDefault="005438D2" w:rsidP="00D8712F">
        <w:pPr>
          <w:pStyle w:val="Orri-o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3A1B" w:rsidRPr="00593A1B">
          <w:rPr>
            <w:noProof/>
            <w:lang w:val="es-ES"/>
          </w:rPr>
          <w:t>3</w:t>
        </w:r>
        <w:r>
          <w:fldChar w:fldCharType="end"/>
        </w:r>
      </w:p>
    </w:sdtContent>
  </w:sdt>
  <w:p w14:paraId="365D2D8E" w14:textId="77777777" w:rsidR="005438D2" w:rsidRDefault="005438D2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CD414" w14:textId="77777777" w:rsidR="009B64B4" w:rsidRDefault="009B64B4">
      <w:r>
        <w:separator/>
      </w:r>
    </w:p>
  </w:footnote>
  <w:footnote w:type="continuationSeparator" w:id="0">
    <w:p w14:paraId="75A9627C" w14:textId="77777777" w:rsidR="009B64B4" w:rsidRDefault="009B6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56D3A" w14:textId="77777777" w:rsidR="00593A1B" w:rsidRDefault="00593A1B" w:rsidP="002D643F">
    <w:pPr>
      <w:pStyle w:val="Goiburua"/>
      <w:tabs>
        <w:tab w:val="clear" w:pos="8504"/>
        <w:tab w:val="right" w:pos="8647"/>
      </w:tabs>
      <w:ind w:left="-993"/>
    </w:pPr>
    <w:r>
      <w:tab/>
    </w:r>
    <w:r>
      <w:tab/>
    </w:r>
  </w:p>
  <w:p w14:paraId="2E7C1AFF" w14:textId="77777777" w:rsidR="00593A1B" w:rsidRDefault="00593A1B" w:rsidP="002D643F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B8AD4" w14:textId="77777777" w:rsidR="00593A1B" w:rsidRDefault="00593A1B" w:rsidP="00526DC1">
    <w:pPr>
      <w:pStyle w:val="Goiburua"/>
      <w:tabs>
        <w:tab w:val="clear" w:pos="4252"/>
        <w:tab w:val="clear" w:pos="8504"/>
        <w:tab w:val="right" w:pos="9072"/>
      </w:tabs>
    </w:pPr>
    <w:r>
      <w:rPr>
        <w:noProof/>
        <w:lang w:val="es-ES"/>
      </w:rPr>
      <w:drawing>
        <wp:inline distT="0" distB="0" distL="0" distR="0" wp14:anchorId="5A6AA4D2" wp14:editId="4841DFC2">
          <wp:extent cx="1990725" cy="591820"/>
          <wp:effectExtent l="0" t="0" r="9525" b="0"/>
          <wp:docPr id="5" name="Imagen 5" descr="IZ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6084023" name="Imagen 406084023" descr="IZF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0725" cy="59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val="es-ES"/>
      </w:rPr>
      <w:drawing>
        <wp:inline distT="0" distB="0" distL="0" distR="0" wp14:anchorId="2231FCA8" wp14:editId="72B67113">
          <wp:extent cx="1759205" cy="533306"/>
          <wp:effectExtent l="0" t="0" r="0" b="635"/>
          <wp:docPr id="6" name="Imagen 6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94" cy="543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43D05" w14:textId="5C3C494F" w:rsidR="00526DC1" w:rsidRDefault="007912C6" w:rsidP="00526DC1">
    <w:pPr>
      <w:pStyle w:val="Goiburua"/>
      <w:tabs>
        <w:tab w:val="clear" w:pos="4252"/>
        <w:tab w:val="clear" w:pos="8504"/>
        <w:tab w:val="right" w:pos="9072"/>
      </w:tabs>
    </w:pPr>
    <w:r>
      <w:rPr>
        <w:noProof/>
        <w:lang w:val="es-ES"/>
      </w:rPr>
      <w:drawing>
        <wp:inline distT="0" distB="0" distL="0" distR="0" wp14:anchorId="0FD54653" wp14:editId="03F7A3D7">
          <wp:extent cx="1990725" cy="591820"/>
          <wp:effectExtent l="0" t="0" r="9525" b="0"/>
          <wp:docPr id="1918478102" name="Imagen 1918478102" descr="IZ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6084023" name="Imagen 406084023" descr="IZF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0725" cy="59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6DC1">
      <w:tab/>
    </w:r>
    <w:r w:rsidR="00526DC1">
      <w:rPr>
        <w:noProof/>
        <w:lang w:val="es-ES"/>
      </w:rPr>
      <w:drawing>
        <wp:inline distT="0" distB="0" distL="0" distR="0" wp14:anchorId="51FC095C" wp14:editId="4CFFDD05">
          <wp:extent cx="1759205" cy="533306"/>
          <wp:effectExtent l="0" t="0" r="0" b="635"/>
          <wp:docPr id="944132800" name="Imagen 944132800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94" cy="543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0DD4D564"/>
    <w:lvl w:ilvl="0">
      <w:start w:val="1"/>
      <w:numFmt w:val="bullet"/>
      <w:pStyle w:val="Bulet-zerrenda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1" w15:restartNumberingAfterBreak="0">
    <w:nsid w:val="FFFFFF83"/>
    <w:multiLevelType w:val="singleLevel"/>
    <w:tmpl w:val="834672B0"/>
    <w:lvl w:ilvl="0">
      <w:start w:val="1"/>
      <w:numFmt w:val="bullet"/>
      <w:pStyle w:val="Bulet-zerrenda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2" w15:restartNumberingAfterBreak="0">
    <w:nsid w:val="FFFFFF89"/>
    <w:multiLevelType w:val="singleLevel"/>
    <w:tmpl w:val="33F49896"/>
    <w:lvl w:ilvl="0">
      <w:start w:val="1"/>
      <w:numFmt w:val="bullet"/>
      <w:pStyle w:val="Bulet-zerrenda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lang w:val="es-ES_tradnl"/>
      </w:rPr>
    </w:lvl>
  </w:abstractNum>
  <w:abstractNum w:abstractNumId="3" w15:restartNumberingAfterBreak="0">
    <w:nsid w:val="00000008"/>
    <w:multiLevelType w:val="singleLevel"/>
    <w:tmpl w:val="00000008"/>
    <w:name w:val="WW8Num14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rebuchet MS" w:hAnsi="Trebuchet MS" w:cs="Times New Roman" w:hint="default"/>
        <w:i/>
      </w:rPr>
    </w:lvl>
  </w:abstractNum>
  <w:abstractNum w:abstractNumId="4" w15:restartNumberingAfterBreak="0">
    <w:nsid w:val="02FF2926"/>
    <w:multiLevelType w:val="hybridMultilevel"/>
    <w:tmpl w:val="3A46EA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60270E"/>
    <w:multiLevelType w:val="hybridMultilevel"/>
    <w:tmpl w:val="E3FAB0A2"/>
    <w:lvl w:ilvl="0" w:tplc="ECFC1250">
      <w:numFmt w:val="bullet"/>
      <w:lvlText w:val="-"/>
      <w:lvlJc w:val="left"/>
      <w:pPr>
        <w:ind w:left="936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261B15"/>
    <w:multiLevelType w:val="hybridMultilevel"/>
    <w:tmpl w:val="05E21B5A"/>
    <w:lvl w:ilvl="0" w:tplc="C2F482FA">
      <w:start w:val="1"/>
      <w:numFmt w:val="bullet"/>
      <w:pStyle w:val="Zerrenda-paragrafo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8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9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938BC"/>
    <w:multiLevelType w:val="hybridMultilevel"/>
    <w:tmpl w:val="BD30842C"/>
    <w:lvl w:ilvl="0" w:tplc="17321836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DA1D58"/>
    <w:multiLevelType w:val="hybridMultilevel"/>
    <w:tmpl w:val="F1B68D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446B7"/>
    <w:multiLevelType w:val="multilevel"/>
    <w:tmpl w:val="6F487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6F63A0"/>
    <w:multiLevelType w:val="hybridMultilevel"/>
    <w:tmpl w:val="5D608440"/>
    <w:lvl w:ilvl="0" w:tplc="E9F4E59E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724B45"/>
    <w:multiLevelType w:val="hybridMultilevel"/>
    <w:tmpl w:val="E2FC8EC0"/>
    <w:lvl w:ilvl="0" w:tplc="C4D6FCDA">
      <w:numFmt w:val="bullet"/>
      <w:lvlText w:val="-"/>
      <w:lvlJc w:val="left"/>
      <w:pPr>
        <w:ind w:left="1788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5" w15:restartNumberingAfterBreak="0">
    <w:nsid w:val="541731D4"/>
    <w:multiLevelType w:val="hybridMultilevel"/>
    <w:tmpl w:val="C0642F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5B64CE"/>
    <w:multiLevelType w:val="hybridMultilevel"/>
    <w:tmpl w:val="35E03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7E0C8D"/>
    <w:multiLevelType w:val="hybridMultilevel"/>
    <w:tmpl w:val="5A32852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94240839">
    <w:abstractNumId w:val="9"/>
  </w:num>
  <w:num w:numId="2" w16cid:durableId="1310329575">
    <w:abstractNumId w:val="6"/>
  </w:num>
  <w:num w:numId="3" w16cid:durableId="405104969">
    <w:abstractNumId w:val="2"/>
  </w:num>
  <w:num w:numId="4" w16cid:durableId="870873624">
    <w:abstractNumId w:val="1"/>
  </w:num>
  <w:num w:numId="5" w16cid:durableId="1605729891">
    <w:abstractNumId w:val="0"/>
  </w:num>
  <w:num w:numId="6" w16cid:durableId="316998757">
    <w:abstractNumId w:val="10"/>
  </w:num>
  <w:num w:numId="7" w16cid:durableId="1165825043">
    <w:abstractNumId w:val="7"/>
  </w:num>
  <w:num w:numId="8" w16cid:durableId="1785928954">
    <w:abstractNumId w:val="8"/>
  </w:num>
  <w:num w:numId="9" w16cid:durableId="178010064">
    <w:abstractNumId w:val="18"/>
  </w:num>
  <w:num w:numId="10" w16cid:durableId="1185439266">
    <w:abstractNumId w:val="5"/>
  </w:num>
  <w:num w:numId="11" w16cid:durableId="1386682637">
    <w:abstractNumId w:val="14"/>
  </w:num>
  <w:num w:numId="12" w16cid:durableId="10704201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11058253">
    <w:abstractNumId w:val="17"/>
  </w:num>
  <w:num w:numId="14" w16cid:durableId="862324006">
    <w:abstractNumId w:val="12"/>
  </w:num>
  <w:num w:numId="15" w16cid:durableId="447314551">
    <w:abstractNumId w:val="15"/>
  </w:num>
  <w:num w:numId="16" w16cid:durableId="965745526">
    <w:abstractNumId w:val="13"/>
  </w:num>
  <w:num w:numId="17" w16cid:durableId="1460223759">
    <w:abstractNumId w:val="16"/>
  </w:num>
  <w:num w:numId="18" w16cid:durableId="1042635833">
    <w:abstractNumId w:val="4"/>
  </w:num>
  <w:num w:numId="19" w16cid:durableId="1484541587">
    <w:abstractNumId w:val="11"/>
  </w:num>
  <w:num w:numId="20" w16cid:durableId="1806924190">
    <w:abstractNumId w:val="7"/>
  </w:num>
  <w:num w:numId="21" w16cid:durableId="1652713548">
    <w:abstractNumId w:val="3"/>
  </w:num>
  <w:num w:numId="22" w16cid:durableId="1860048930">
    <w:abstractNumId w:val="7"/>
  </w:num>
  <w:num w:numId="23" w16cid:durableId="187062858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007"/>
    <w:rsid w:val="000031BE"/>
    <w:rsid w:val="00003C54"/>
    <w:rsid w:val="00004598"/>
    <w:rsid w:val="000048F6"/>
    <w:rsid w:val="000075AB"/>
    <w:rsid w:val="00007738"/>
    <w:rsid w:val="00013F1B"/>
    <w:rsid w:val="00016CB2"/>
    <w:rsid w:val="00016E7D"/>
    <w:rsid w:val="00017C56"/>
    <w:rsid w:val="00020F58"/>
    <w:rsid w:val="0002185B"/>
    <w:rsid w:val="00023537"/>
    <w:rsid w:val="00027033"/>
    <w:rsid w:val="0003182B"/>
    <w:rsid w:val="00035063"/>
    <w:rsid w:val="000408F0"/>
    <w:rsid w:val="000409A6"/>
    <w:rsid w:val="00040D0D"/>
    <w:rsid w:val="00042B91"/>
    <w:rsid w:val="00044F03"/>
    <w:rsid w:val="0004522D"/>
    <w:rsid w:val="000462D5"/>
    <w:rsid w:val="00051519"/>
    <w:rsid w:val="0005330A"/>
    <w:rsid w:val="00057A69"/>
    <w:rsid w:val="0006507C"/>
    <w:rsid w:val="00067B9D"/>
    <w:rsid w:val="000719EB"/>
    <w:rsid w:val="000720ED"/>
    <w:rsid w:val="00073DD9"/>
    <w:rsid w:val="000740D3"/>
    <w:rsid w:val="000743B7"/>
    <w:rsid w:val="0007525D"/>
    <w:rsid w:val="00075376"/>
    <w:rsid w:val="00075FF8"/>
    <w:rsid w:val="0007657A"/>
    <w:rsid w:val="00082093"/>
    <w:rsid w:val="000829ED"/>
    <w:rsid w:val="000839BD"/>
    <w:rsid w:val="0008422E"/>
    <w:rsid w:val="00084BAB"/>
    <w:rsid w:val="00090ECC"/>
    <w:rsid w:val="00092036"/>
    <w:rsid w:val="000929B9"/>
    <w:rsid w:val="00093150"/>
    <w:rsid w:val="000A2974"/>
    <w:rsid w:val="000A3E12"/>
    <w:rsid w:val="000A56A7"/>
    <w:rsid w:val="000A6203"/>
    <w:rsid w:val="000A6BC9"/>
    <w:rsid w:val="000B2180"/>
    <w:rsid w:val="000B2D13"/>
    <w:rsid w:val="000C0B74"/>
    <w:rsid w:val="000C28D1"/>
    <w:rsid w:val="000C5622"/>
    <w:rsid w:val="000C6CDD"/>
    <w:rsid w:val="000D53CF"/>
    <w:rsid w:val="000E0145"/>
    <w:rsid w:val="000E0FEB"/>
    <w:rsid w:val="000E2557"/>
    <w:rsid w:val="000E2CF0"/>
    <w:rsid w:val="000F065B"/>
    <w:rsid w:val="000F5333"/>
    <w:rsid w:val="00101853"/>
    <w:rsid w:val="00103811"/>
    <w:rsid w:val="001063E5"/>
    <w:rsid w:val="00107853"/>
    <w:rsid w:val="00107A3D"/>
    <w:rsid w:val="00110AD5"/>
    <w:rsid w:val="00112784"/>
    <w:rsid w:val="0011450C"/>
    <w:rsid w:val="0012138E"/>
    <w:rsid w:val="001259CC"/>
    <w:rsid w:val="001265AC"/>
    <w:rsid w:val="00126D37"/>
    <w:rsid w:val="001314B2"/>
    <w:rsid w:val="001367BE"/>
    <w:rsid w:val="0013690A"/>
    <w:rsid w:val="00140151"/>
    <w:rsid w:val="0014765D"/>
    <w:rsid w:val="001605C0"/>
    <w:rsid w:val="00160AB5"/>
    <w:rsid w:val="0016450F"/>
    <w:rsid w:val="0016663E"/>
    <w:rsid w:val="00166DCB"/>
    <w:rsid w:val="00167ABB"/>
    <w:rsid w:val="0017276A"/>
    <w:rsid w:val="00176026"/>
    <w:rsid w:val="00176579"/>
    <w:rsid w:val="00176A53"/>
    <w:rsid w:val="0018003E"/>
    <w:rsid w:val="00180CE9"/>
    <w:rsid w:val="00191D62"/>
    <w:rsid w:val="00194CB6"/>
    <w:rsid w:val="001A0173"/>
    <w:rsid w:val="001A222A"/>
    <w:rsid w:val="001A2FFF"/>
    <w:rsid w:val="001A3B6C"/>
    <w:rsid w:val="001A6F95"/>
    <w:rsid w:val="001B4379"/>
    <w:rsid w:val="001B49B8"/>
    <w:rsid w:val="001B6128"/>
    <w:rsid w:val="001B76B2"/>
    <w:rsid w:val="001B7D44"/>
    <w:rsid w:val="001C007B"/>
    <w:rsid w:val="001C0110"/>
    <w:rsid w:val="001C0256"/>
    <w:rsid w:val="001C2437"/>
    <w:rsid w:val="001C5D6A"/>
    <w:rsid w:val="001D1848"/>
    <w:rsid w:val="001D47D7"/>
    <w:rsid w:val="001D772F"/>
    <w:rsid w:val="001E1B1E"/>
    <w:rsid w:val="001E621E"/>
    <w:rsid w:val="001E7026"/>
    <w:rsid w:val="001F16AE"/>
    <w:rsid w:val="001F394D"/>
    <w:rsid w:val="001F4FE8"/>
    <w:rsid w:val="001F6753"/>
    <w:rsid w:val="00201404"/>
    <w:rsid w:val="0020531C"/>
    <w:rsid w:val="00205F1A"/>
    <w:rsid w:val="002124DA"/>
    <w:rsid w:val="0021265B"/>
    <w:rsid w:val="002131A7"/>
    <w:rsid w:val="00217225"/>
    <w:rsid w:val="00221BD7"/>
    <w:rsid w:val="002223A6"/>
    <w:rsid w:val="002255B1"/>
    <w:rsid w:val="002300FD"/>
    <w:rsid w:val="00231240"/>
    <w:rsid w:val="00232347"/>
    <w:rsid w:val="00233C24"/>
    <w:rsid w:val="002348FC"/>
    <w:rsid w:val="00235A3F"/>
    <w:rsid w:val="002363D4"/>
    <w:rsid w:val="00246757"/>
    <w:rsid w:val="00250DF8"/>
    <w:rsid w:val="00252018"/>
    <w:rsid w:val="00252FDA"/>
    <w:rsid w:val="002556C5"/>
    <w:rsid w:val="0025577E"/>
    <w:rsid w:val="00257755"/>
    <w:rsid w:val="0025786C"/>
    <w:rsid w:val="00260AC8"/>
    <w:rsid w:val="002710BC"/>
    <w:rsid w:val="002718CB"/>
    <w:rsid w:val="00271E23"/>
    <w:rsid w:val="00272D37"/>
    <w:rsid w:val="00273D2E"/>
    <w:rsid w:val="00287BCD"/>
    <w:rsid w:val="00290BCA"/>
    <w:rsid w:val="002926A4"/>
    <w:rsid w:val="0029674A"/>
    <w:rsid w:val="002A3AAB"/>
    <w:rsid w:val="002A6CE6"/>
    <w:rsid w:val="002B3E7D"/>
    <w:rsid w:val="002C0C13"/>
    <w:rsid w:val="002C23D5"/>
    <w:rsid w:val="002D2125"/>
    <w:rsid w:val="002D2EF8"/>
    <w:rsid w:val="002D3553"/>
    <w:rsid w:val="002D5D39"/>
    <w:rsid w:val="002D643F"/>
    <w:rsid w:val="002D6C24"/>
    <w:rsid w:val="002E22AC"/>
    <w:rsid w:val="002E3666"/>
    <w:rsid w:val="002E4E7A"/>
    <w:rsid w:val="002E5E3F"/>
    <w:rsid w:val="002E7590"/>
    <w:rsid w:val="002F42CC"/>
    <w:rsid w:val="00300054"/>
    <w:rsid w:val="003016FB"/>
    <w:rsid w:val="003029B1"/>
    <w:rsid w:val="00303D34"/>
    <w:rsid w:val="00306153"/>
    <w:rsid w:val="00306F95"/>
    <w:rsid w:val="003073BF"/>
    <w:rsid w:val="00312F0A"/>
    <w:rsid w:val="00314CF6"/>
    <w:rsid w:val="0032057F"/>
    <w:rsid w:val="003211B0"/>
    <w:rsid w:val="00322E6B"/>
    <w:rsid w:val="003246B4"/>
    <w:rsid w:val="00325DC3"/>
    <w:rsid w:val="00327DE1"/>
    <w:rsid w:val="00330403"/>
    <w:rsid w:val="00331C46"/>
    <w:rsid w:val="00332A1C"/>
    <w:rsid w:val="00332BE3"/>
    <w:rsid w:val="003402B5"/>
    <w:rsid w:val="00354A8D"/>
    <w:rsid w:val="003566F8"/>
    <w:rsid w:val="00356F89"/>
    <w:rsid w:val="00357EB5"/>
    <w:rsid w:val="00361651"/>
    <w:rsid w:val="003622C7"/>
    <w:rsid w:val="00376422"/>
    <w:rsid w:val="00376559"/>
    <w:rsid w:val="00376A03"/>
    <w:rsid w:val="00376ACE"/>
    <w:rsid w:val="00376DBB"/>
    <w:rsid w:val="00377E10"/>
    <w:rsid w:val="00382344"/>
    <w:rsid w:val="00383303"/>
    <w:rsid w:val="00390A51"/>
    <w:rsid w:val="00391D8C"/>
    <w:rsid w:val="003A6689"/>
    <w:rsid w:val="003A6C7A"/>
    <w:rsid w:val="003B2F9D"/>
    <w:rsid w:val="003B3565"/>
    <w:rsid w:val="003D11AA"/>
    <w:rsid w:val="003E0FF6"/>
    <w:rsid w:val="003E4DCC"/>
    <w:rsid w:val="003E562A"/>
    <w:rsid w:val="003E5B1E"/>
    <w:rsid w:val="003F075B"/>
    <w:rsid w:val="003F07EF"/>
    <w:rsid w:val="003F3779"/>
    <w:rsid w:val="003F765B"/>
    <w:rsid w:val="004035D4"/>
    <w:rsid w:val="00404AD1"/>
    <w:rsid w:val="00404E4A"/>
    <w:rsid w:val="004060EB"/>
    <w:rsid w:val="00406E4D"/>
    <w:rsid w:val="00407162"/>
    <w:rsid w:val="00407B98"/>
    <w:rsid w:val="004116BB"/>
    <w:rsid w:val="00411B62"/>
    <w:rsid w:val="004137C7"/>
    <w:rsid w:val="00413A48"/>
    <w:rsid w:val="00413A5A"/>
    <w:rsid w:val="004144C8"/>
    <w:rsid w:val="00417AEF"/>
    <w:rsid w:val="004203DD"/>
    <w:rsid w:val="00423ABC"/>
    <w:rsid w:val="00430B06"/>
    <w:rsid w:val="004333CD"/>
    <w:rsid w:val="00433AFB"/>
    <w:rsid w:val="004347FD"/>
    <w:rsid w:val="00443EA5"/>
    <w:rsid w:val="004469FA"/>
    <w:rsid w:val="00451F44"/>
    <w:rsid w:val="0045254D"/>
    <w:rsid w:val="00453086"/>
    <w:rsid w:val="00461D27"/>
    <w:rsid w:val="00463FBC"/>
    <w:rsid w:val="004729A1"/>
    <w:rsid w:val="00473550"/>
    <w:rsid w:val="004743EE"/>
    <w:rsid w:val="004776BA"/>
    <w:rsid w:val="0048451F"/>
    <w:rsid w:val="004855C1"/>
    <w:rsid w:val="00486850"/>
    <w:rsid w:val="00492481"/>
    <w:rsid w:val="00493EC9"/>
    <w:rsid w:val="004969DE"/>
    <w:rsid w:val="00496E0C"/>
    <w:rsid w:val="004A0035"/>
    <w:rsid w:val="004A6005"/>
    <w:rsid w:val="004B1002"/>
    <w:rsid w:val="004B2B5D"/>
    <w:rsid w:val="004B3947"/>
    <w:rsid w:val="004B4D7B"/>
    <w:rsid w:val="004B6479"/>
    <w:rsid w:val="004B7953"/>
    <w:rsid w:val="004C0654"/>
    <w:rsid w:val="004C24FD"/>
    <w:rsid w:val="004C4E20"/>
    <w:rsid w:val="004C51B6"/>
    <w:rsid w:val="004C6E3C"/>
    <w:rsid w:val="004D3907"/>
    <w:rsid w:val="004D55EE"/>
    <w:rsid w:val="004D58A9"/>
    <w:rsid w:val="004D74F7"/>
    <w:rsid w:val="004E0007"/>
    <w:rsid w:val="004E2D59"/>
    <w:rsid w:val="004E797B"/>
    <w:rsid w:val="004F2366"/>
    <w:rsid w:val="004F3F8F"/>
    <w:rsid w:val="00504C66"/>
    <w:rsid w:val="0050533E"/>
    <w:rsid w:val="00505353"/>
    <w:rsid w:val="00510CFC"/>
    <w:rsid w:val="00513923"/>
    <w:rsid w:val="005148A8"/>
    <w:rsid w:val="00520B1D"/>
    <w:rsid w:val="00521C20"/>
    <w:rsid w:val="00526DC1"/>
    <w:rsid w:val="00531A53"/>
    <w:rsid w:val="0053233C"/>
    <w:rsid w:val="005347E4"/>
    <w:rsid w:val="00541F24"/>
    <w:rsid w:val="00542212"/>
    <w:rsid w:val="005438D2"/>
    <w:rsid w:val="005454EC"/>
    <w:rsid w:val="00547166"/>
    <w:rsid w:val="00547668"/>
    <w:rsid w:val="005511B3"/>
    <w:rsid w:val="0055290E"/>
    <w:rsid w:val="005535D6"/>
    <w:rsid w:val="00553961"/>
    <w:rsid w:val="00553A84"/>
    <w:rsid w:val="00555595"/>
    <w:rsid w:val="00557015"/>
    <w:rsid w:val="00562C51"/>
    <w:rsid w:val="005663E3"/>
    <w:rsid w:val="00566988"/>
    <w:rsid w:val="00566BC8"/>
    <w:rsid w:val="005672FA"/>
    <w:rsid w:val="00571593"/>
    <w:rsid w:val="00572704"/>
    <w:rsid w:val="0057274A"/>
    <w:rsid w:val="005743FE"/>
    <w:rsid w:val="005776D8"/>
    <w:rsid w:val="00581AAD"/>
    <w:rsid w:val="00584050"/>
    <w:rsid w:val="00584CE1"/>
    <w:rsid w:val="00585F88"/>
    <w:rsid w:val="00593A1B"/>
    <w:rsid w:val="005A251B"/>
    <w:rsid w:val="005A6460"/>
    <w:rsid w:val="005B15FD"/>
    <w:rsid w:val="005B1765"/>
    <w:rsid w:val="005B1A42"/>
    <w:rsid w:val="005B7BA8"/>
    <w:rsid w:val="005C15FF"/>
    <w:rsid w:val="005C162B"/>
    <w:rsid w:val="005D1C42"/>
    <w:rsid w:val="005D4F1E"/>
    <w:rsid w:val="005D5C89"/>
    <w:rsid w:val="005E114F"/>
    <w:rsid w:val="005E1E90"/>
    <w:rsid w:val="005E3513"/>
    <w:rsid w:val="005E4439"/>
    <w:rsid w:val="005E4524"/>
    <w:rsid w:val="005E535E"/>
    <w:rsid w:val="005E7972"/>
    <w:rsid w:val="005F08CE"/>
    <w:rsid w:val="005F1DC9"/>
    <w:rsid w:val="005F2446"/>
    <w:rsid w:val="005F29F3"/>
    <w:rsid w:val="005F2ED3"/>
    <w:rsid w:val="005F320E"/>
    <w:rsid w:val="005F3ED0"/>
    <w:rsid w:val="005F44AE"/>
    <w:rsid w:val="005F5B37"/>
    <w:rsid w:val="005F5B69"/>
    <w:rsid w:val="005F618F"/>
    <w:rsid w:val="005F7A63"/>
    <w:rsid w:val="00602B21"/>
    <w:rsid w:val="0060398E"/>
    <w:rsid w:val="006041DB"/>
    <w:rsid w:val="0060485E"/>
    <w:rsid w:val="00607D22"/>
    <w:rsid w:val="006100D5"/>
    <w:rsid w:val="0061077F"/>
    <w:rsid w:val="00615D1F"/>
    <w:rsid w:val="00620657"/>
    <w:rsid w:val="006239BB"/>
    <w:rsid w:val="0063019D"/>
    <w:rsid w:val="00632C75"/>
    <w:rsid w:val="006354E9"/>
    <w:rsid w:val="0063761D"/>
    <w:rsid w:val="006416B8"/>
    <w:rsid w:val="006426F0"/>
    <w:rsid w:val="00643F8A"/>
    <w:rsid w:val="00644B3C"/>
    <w:rsid w:val="00650243"/>
    <w:rsid w:val="00651C4C"/>
    <w:rsid w:val="0065228C"/>
    <w:rsid w:val="00653F47"/>
    <w:rsid w:val="00656500"/>
    <w:rsid w:val="00657407"/>
    <w:rsid w:val="00657852"/>
    <w:rsid w:val="006605FF"/>
    <w:rsid w:val="00661DED"/>
    <w:rsid w:val="006635DA"/>
    <w:rsid w:val="00663845"/>
    <w:rsid w:val="00664095"/>
    <w:rsid w:val="00667CB5"/>
    <w:rsid w:val="006700F7"/>
    <w:rsid w:val="00671243"/>
    <w:rsid w:val="00671E6E"/>
    <w:rsid w:val="0067354E"/>
    <w:rsid w:val="00673552"/>
    <w:rsid w:val="00673554"/>
    <w:rsid w:val="0067682B"/>
    <w:rsid w:val="006776D5"/>
    <w:rsid w:val="00681016"/>
    <w:rsid w:val="00682CBC"/>
    <w:rsid w:val="00683F08"/>
    <w:rsid w:val="00684E4A"/>
    <w:rsid w:val="006858DA"/>
    <w:rsid w:val="006908DF"/>
    <w:rsid w:val="00690C8B"/>
    <w:rsid w:val="0069183E"/>
    <w:rsid w:val="00692E1C"/>
    <w:rsid w:val="006957C4"/>
    <w:rsid w:val="00695D6C"/>
    <w:rsid w:val="006A234B"/>
    <w:rsid w:val="006A24EA"/>
    <w:rsid w:val="006A4F62"/>
    <w:rsid w:val="006A5907"/>
    <w:rsid w:val="006A5E47"/>
    <w:rsid w:val="006B015F"/>
    <w:rsid w:val="006B54FD"/>
    <w:rsid w:val="006B6080"/>
    <w:rsid w:val="006C3311"/>
    <w:rsid w:val="006C4B86"/>
    <w:rsid w:val="006C691B"/>
    <w:rsid w:val="006D02B6"/>
    <w:rsid w:val="006D0C8B"/>
    <w:rsid w:val="006D2BFC"/>
    <w:rsid w:val="006D583A"/>
    <w:rsid w:val="006D5B8B"/>
    <w:rsid w:val="006D738E"/>
    <w:rsid w:val="006D7F84"/>
    <w:rsid w:val="006E2CB9"/>
    <w:rsid w:val="006E7507"/>
    <w:rsid w:val="006F5298"/>
    <w:rsid w:val="006F668E"/>
    <w:rsid w:val="006F6AC8"/>
    <w:rsid w:val="006F7162"/>
    <w:rsid w:val="007006A7"/>
    <w:rsid w:val="007041CC"/>
    <w:rsid w:val="00704321"/>
    <w:rsid w:val="00705EF9"/>
    <w:rsid w:val="00707BEE"/>
    <w:rsid w:val="007113DD"/>
    <w:rsid w:val="00711472"/>
    <w:rsid w:val="0072193B"/>
    <w:rsid w:val="007238A6"/>
    <w:rsid w:val="00723EE4"/>
    <w:rsid w:val="00724E97"/>
    <w:rsid w:val="00724EDE"/>
    <w:rsid w:val="00726B20"/>
    <w:rsid w:val="007340EB"/>
    <w:rsid w:val="007341B9"/>
    <w:rsid w:val="00734B06"/>
    <w:rsid w:val="00737A89"/>
    <w:rsid w:val="00741D90"/>
    <w:rsid w:val="007465A5"/>
    <w:rsid w:val="00747352"/>
    <w:rsid w:val="0075263F"/>
    <w:rsid w:val="00753427"/>
    <w:rsid w:val="00753EBB"/>
    <w:rsid w:val="007640E5"/>
    <w:rsid w:val="0076505E"/>
    <w:rsid w:val="00767320"/>
    <w:rsid w:val="007710ED"/>
    <w:rsid w:val="007725D1"/>
    <w:rsid w:val="007738A9"/>
    <w:rsid w:val="0077427B"/>
    <w:rsid w:val="007747C2"/>
    <w:rsid w:val="0077522E"/>
    <w:rsid w:val="00777F38"/>
    <w:rsid w:val="00784FB4"/>
    <w:rsid w:val="007871E3"/>
    <w:rsid w:val="00787D8B"/>
    <w:rsid w:val="007912C6"/>
    <w:rsid w:val="0079358A"/>
    <w:rsid w:val="00793C1B"/>
    <w:rsid w:val="00793FB2"/>
    <w:rsid w:val="00796526"/>
    <w:rsid w:val="00797E60"/>
    <w:rsid w:val="007A0BD0"/>
    <w:rsid w:val="007A4B3A"/>
    <w:rsid w:val="007A50A5"/>
    <w:rsid w:val="007A6A18"/>
    <w:rsid w:val="007A741A"/>
    <w:rsid w:val="007B5ED5"/>
    <w:rsid w:val="007C1BDD"/>
    <w:rsid w:val="007C7D9B"/>
    <w:rsid w:val="007D07B2"/>
    <w:rsid w:val="007D5038"/>
    <w:rsid w:val="007D75B0"/>
    <w:rsid w:val="007E0FB4"/>
    <w:rsid w:val="007E75D0"/>
    <w:rsid w:val="007E7D81"/>
    <w:rsid w:val="007F0C43"/>
    <w:rsid w:val="007F3329"/>
    <w:rsid w:val="007F4166"/>
    <w:rsid w:val="007F4F48"/>
    <w:rsid w:val="007F7E8D"/>
    <w:rsid w:val="008032FD"/>
    <w:rsid w:val="00803812"/>
    <w:rsid w:val="00803858"/>
    <w:rsid w:val="00804072"/>
    <w:rsid w:val="00806166"/>
    <w:rsid w:val="0080704F"/>
    <w:rsid w:val="00812E36"/>
    <w:rsid w:val="00813C25"/>
    <w:rsid w:val="008151CD"/>
    <w:rsid w:val="008170F0"/>
    <w:rsid w:val="008221E1"/>
    <w:rsid w:val="008257F8"/>
    <w:rsid w:val="0082725C"/>
    <w:rsid w:val="00830FF8"/>
    <w:rsid w:val="008338F8"/>
    <w:rsid w:val="00834E8F"/>
    <w:rsid w:val="00834F7D"/>
    <w:rsid w:val="008405FF"/>
    <w:rsid w:val="00841BD6"/>
    <w:rsid w:val="0084286B"/>
    <w:rsid w:val="008429E9"/>
    <w:rsid w:val="008436D0"/>
    <w:rsid w:val="008454DC"/>
    <w:rsid w:val="0084707A"/>
    <w:rsid w:val="008538F5"/>
    <w:rsid w:val="008540E2"/>
    <w:rsid w:val="00854284"/>
    <w:rsid w:val="00856ED6"/>
    <w:rsid w:val="00863719"/>
    <w:rsid w:val="00863810"/>
    <w:rsid w:val="00871CC4"/>
    <w:rsid w:val="0087253C"/>
    <w:rsid w:val="00874A32"/>
    <w:rsid w:val="00875048"/>
    <w:rsid w:val="008818C1"/>
    <w:rsid w:val="0089413A"/>
    <w:rsid w:val="008956F4"/>
    <w:rsid w:val="0089629F"/>
    <w:rsid w:val="0089764D"/>
    <w:rsid w:val="008A004B"/>
    <w:rsid w:val="008A089E"/>
    <w:rsid w:val="008A1FCD"/>
    <w:rsid w:val="008A3094"/>
    <w:rsid w:val="008A48CE"/>
    <w:rsid w:val="008A4F06"/>
    <w:rsid w:val="008A7A2D"/>
    <w:rsid w:val="008A7E72"/>
    <w:rsid w:val="008B01BD"/>
    <w:rsid w:val="008B0C23"/>
    <w:rsid w:val="008B6E10"/>
    <w:rsid w:val="008C06AD"/>
    <w:rsid w:val="008C1453"/>
    <w:rsid w:val="008C1790"/>
    <w:rsid w:val="008C7D70"/>
    <w:rsid w:val="008D1C84"/>
    <w:rsid w:val="008D52EE"/>
    <w:rsid w:val="008D5DCD"/>
    <w:rsid w:val="008D663B"/>
    <w:rsid w:val="008E20E1"/>
    <w:rsid w:val="008E2831"/>
    <w:rsid w:val="008E2993"/>
    <w:rsid w:val="008E357F"/>
    <w:rsid w:val="008E49E6"/>
    <w:rsid w:val="008E5AEC"/>
    <w:rsid w:val="008E6F6E"/>
    <w:rsid w:val="008F0EE1"/>
    <w:rsid w:val="008F6D4A"/>
    <w:rsid w:val="00900E9C"/>
    <w:rsid w:val="00903097"/>
    <w:rsid w:val="0090543C"/>
    <w:rsid w:val="00906331"/>
    <w:rsid w:val="00906F32"/>
    <w:rsid w:val="009070DB"/>
    <w:rsid w:val="009113C5"/>
    <w:rsid w:val="00913082"/>
    <w:rsid w:val="00913239"/>
    <w:rsid w:val="00913C4D"/>
    <w:rsid w:val="00915DC0"/>
    <w:rsid w:val="009214E2"/>
    <w:rsid w:val="009225DE"/>
    <w:rsid w:val="00922C99"/>
    <w:rsid w:val="00923D5F"/>
    <w:rsid w:val="00924273"/>
    <w:rsid w:val="009242B1"/>
    <w:rsid w:val="00924922"/>
    <w:rsid w:val="00927A4F"/>
    <w:rsid w:val="00930767"/>
    <w:rsid w:val="009311DE"/>
    <w:rsid w:val="00933B2F"/>
    <w:rsid w:val="00933DFA"/>
    <w:rsid w:val="009425EB"/>
    <w:rsid w:val="0094539E"/>
    <w:rsid w:val="009472B1"/>
    <w:rsid w:val="0095030F"/>
    <w:rsid w:val="00953D63"/>
    <w:rsid w:val="009566DF"/>
    <w:rsid w:val="00957FA6"/>
    <w:rsid w:val="00961B03"/>
    <w:rsid w:val="009626F7"/>
    <w:rsid w:val="00963287"/>
    <w:rsid w:val="009658E0"/>
    <w:rsid w:val="00967833"/>
    <w:rsid w:val="00975026"/>
    <w:rsid w:val="00980586"/>
    <w:rsid w:val="00986894"/>
    <w:rsid w:val="009927E0"/>
    <w:rsid w:val="009A199B"/>
    <w:rsid w:val="009A2B00"/>
    <w:rsid w:val="009A5EEC"/>
    <w:rsid w:val="009B014F"/>
    <w:rsid w:val="009B1324"/>
    <w:rsid w:val="009B1D43"/>
    <w:rsid w:val="009B3C53"/>
    <w:rsid w:val="009B4F08"/>
    <w:rsid w:val="009B64B4"/>
    <w:rsid w:val="009B6ACC"/>
    <w:rsid w:val="009C0E52"/>
    <w:rsid w:val="009C2BEC"/>
    <w:rsid w:val="009C43C3"/>
    <w:rsid w:val="009C6431"/>
    <w:rsid w:val="009C75D6"/>
    <w:rsid w:val="009C7625"/>
    <w:rsid w:val="009D08F3"/>
    <w:rsid w:val="009D2DA3"/>
    <w:rsid w:val="009E0723"/>
    <w:rsid w:val="009E2C15"/>
    <w:rsid w:val="009E38F3"/>
    <w:rsid w:val="009F1DC0"/>
    <w:rsid w:val="009F2DD1"/>
    <w:rsid w:val="009F5FB3"/>
    <w:rsid w:val="009F6B5B"/>
    <w:rsid w:val="00A04255"/>
    <w:rsid w:val="00A079DA"/>
    <w:rsid w:val="00A07C98"/>
    <w:rsid w:val="00A11DED"/>
    <w:rsid w:val="00A131B9"/>
    <w:rsid w:val="00A13FD9"/>
    <w:rsid w:val="00A146B1"/>
    <w:rsid w:val="00A15990"/>
    <w:rsid w:val="00A2135D"/>
    <w:rsid w:val="00A2150D"/>
    <w:rsid w:val="00A36A8F"/>
    <w:rsid w:val="00A36D11"/>
    <w:rsid w:val="00A40351"/>
    <w:rsid w:val="00A40780"/>
    <w:rsid w:val="00A449C4"/>
    <w:rsid w:val="00A46543"/>
    <w:rsid w:val="00A5367A"/>
    <w:rsid w:val="00A562F8"/>
    <w:rsid w:val="00A61A7C"/>
    <w:rsid w:val="00A639C3"/>
    <w:rsid w:val="00A63F04"/>
    <w:rsid w:val="00A67F63"/>
    <w:rsid w:val="00A704F7"/>
    <w:rsid w:val="00A726E9"/>
    <w:rsid w:val="00A74969"/>
    <w:rsid w:val="00A80000"/>
    <w:rsid w:val="00A80545"/>
    <w:rsid w:val="00A806CB"/>
    <w:rsid w:val="00A80956"/>
    <w:rsid w:val="00A80CD6"/>
    <w:rsid w:val="00A81F2A"/>
    <w:rsid w:val="00A87258"/>
    <w:rsid w:val="00A90AA0"/>
    <w:rsid w:val="00A91A80"/>
    <w:rsid w:val="00A92045"/>
    <w:rsid w:val="00A93BE9"/>
    <w:rsid w:val="00A94910"/>
    <w:rsid w:val="00AA0AB0"/>
    <w:rsid w:val="00AA1632"/>
    <w:rsid w:val="00AB0129"/>
    <w:rsid w:val="00AB2280"/>
    <w:rsid w:val="00AB3D6D"/>
    <w:rsid w:val="00AC1964"/>
    <w:rsid w:val="00AC1F22"/>
    <w:rsid w:val="00AC3916"/>
    <w:rsid w:val="00AC5E56"/>
    <w:rsid w:val="00AC6325"/>
    <w:rsid w:val="00AD5334"/>
    <w:rsid w:val="00AD7C03"/>
    <w:rsid w:val="00AE0323"/>
    <w:rsid w:val="00AE5C62"/>
    <w:rsid w:val="00AE7F29"/>
    <w:rsid w:val="00B0093F"/>
    <w:rsid w:val="00B01B30"/>
    <w:rsid w:val="00B01F18"/>
    <w:rsid w:val="00B06231"/>
    <w:rsid w:val="00B07CE5"/>
    <w:rsid w:val="00B07D15"/>
    <w:rsid w:val="00B1223E"/>
    <w:rsid w:val="00B1566F"/>
    <w:rsid w:val="00B158CC"/>
    <w:rsid w:val="00B16897"/>
    <w:rsid w:val="00B16BC2"/>
    <w:rsid w:val="00B17D2A"/>
    <w:rsid w:val="00B2001F"/>
    <w:rsid w:val="00B266DD"/>
    <w:rsid w:val="00B324C2"/>
    <w:rsid w:val="00B32F64"/>
    <w:rsid w:val="00B33D16"/>
    <w:rsid w:val="00B33E51"/>
    <w:rsid w:val="00B346C8"/>
    <w:rsid w:val="00B36B1B"/>
    <w:rsid w:val="00B40F49"/>
    <w:rsid w:val="00B44716"/>
    <w:rsid w:val="00B455D8"/>
    <w:rsid w:val="00B512A9"/>
    <w:rsid w:val="00B5298A"/>
    <w:rsid w:val="00B55844"/>
    <w:rsid w:val="00B63B28"/>
    <w:rsid w:val="00B65375"/>
    <w:rsid w:val="00B65576"/>
    <w:rsid w:val="00B71743"/>
    <w:rsid w:val="00B725B4"/>
    <w:rsid w:val="00B74AFE"/>
    <w:rsid w:val="00B75CC8"/>
    <w:rsid w:val="00B829C3"/>
    <w:rsid w:val="00B82D1C"/>
    <w:rsid w:val="00B86620"/>
    <w:rsid w:val="00B95D63"/>
    <w:rsid w:val="00B9667D"/>
    <w:rsid w:val="00B969FB"/>
    <w:rsid w:val="00B96E89"/>
    <w:rsid w:val="00B97A96"/>
    <w:rsid w:val="00BA3235"/>
    <w:rsid w:val="00BA337A"/>
    <w:rsid w:val="00BA3704"/>
    <w:rsid w:val="00BA38D4"/>
    <w:rsid w:val="00BB1B7C"/>
    <w:rsid w:val="00BB2D66"/>
    <w:rsid w:val="00BB62B6"/>
    <w:rsid w:val="00BB6EB9"/>
    <w:rsid w:val="00BB77FA"/>
    <w:rsid w:val="00BC6184"/>
    <w:rsid w:val="00BC72E2"/>
    <w:rsid w:val="00BD59BD"/>
    <w:rsid w:val="00BE403A"/>
    <w:rsid w:val="00BE5922"/>
    <w:rsid w:val="00BE5F8A"/>
    <w:rsid w:val="00BE6995"/>
    <w:rsid w:val="00BE7708"/>
    <w:rsid w:val="00BF0EAA"/>
    <w:rsid w:val="00BF48F3"/>
    <w:rsid w:val="00BF5084"/>
    <w:rsid w:val="00BF77A3"/>
    <w:rsid w:val="00BF7C2E"/>
    <w:rsid w:val="00C01643"/>
    <w:rsid w:val="00C047EA"/>
    <w:rsid w:val="00C11409"/>
    <w:rsid w:val="00C140C4"/>
    <w:rsid w:val="00C15473"/>
    <w:rsid w:val="00C17171"/>
    <w:rsid w:val="00C21471"/>
    <w:rsid w:val="00C264C3"/>
    <w:rsid w:val="00C2789B"/>
    <w:rsid w:val="00C27D06"/>
    <w:rsid w:val="00C32194"/>
    <w:rsid w:val="00C32576"/>
    <w:rsid w:val="00C339FA"/>
    <w:rsid w:val="00C3531C"/>
    <w:rsid w:val="00C371EE"/>
    <w:rsid w:val="00C40DB9"/>
    <w:rsid w:val="00C436B0"/>
    <w:rsid w:val="00C50A71"/>
    <w:rsid w:val="00C5270C"/>
    <w:rsid w:val="00C5752F"/>
    <w:rsid w:val="00C64AA3"/>
    <w:rsid w:val="00C66030"/>
    <w:rsid w:val="00C717F6"/>
    <w:rsid w:val="00C71867"/>
    <w:rsid w:val="00C751F5"/>
    <w:rsid w:val="00C8049F"/>
    <w:rsid w:val="00C81334"/>
    <w:rsid w:val="00C87A40"/>
    <w:rsid w:val="00C92B4D"/>
    <w:rsid w:val="00C93D8D"/>
    <w:rsid w:val="00C95E39"/>
    <w:rsid w:val="00CA050E"/>
    <w:rsid w:val="00CA2761"/>
    <w:rsid w:val="00CC3D32"/>
    <w:rsid w:val="00CD65BE"/>
    <w:rsid w:val="00CE30E1"/>
    <w:rsid w:val="00CE3455"/>
    <w:rsid w:val="00CE3D18"/>
    <w:rsid w:val="00CE4763"/>
    <w:rsid w:val="00CE6DF5"/>
    <w:rsid w:val="00CE791B"/>
    <w:rsid w:val="00CF0495"/>
    <w:rsid w:val="00CF3998"/>
    <w:rsid w:val="00CF459C"/>
    <w:rsid w:val="00CF4C6C"/>
    <w:rsid w:val="00D003C3"/>
    <w:rsid w:val="00D010C3"/>
    <w:rsid w:val="00D0299F"/>
    <w:rsid w:val="00D05D47"/>
    <w:rsid w:val="00D06CD0"/>
    <w:rsid w:val="00D079D4"/>
    <w:rsid w:val="00D165BD"/>
    <w:rsid w:val="00D178AF"/>
    <w:rsid w:val="00D202BF"/>
    <w:rsid w:val="00D229BE"/>
    <w:rsid w:val="00D22E5D"/>
    <w:rsid w:val="00D2547C"/>
    <w:rsid w:val="00D2633D"/>
    <w:rsid w:val="00D301CA"/>
    <w:rsid w:val="00D3179D"/>
    <w:rsid w:val="00D3595D"/>
    <w:rsid w:val="00D41BE4"/>
    <w:rsid w:val="00D4202E"/>
    <w:rsid w:val="00D428FE"/>
    <w:rsid w:val="00D470B2"/>
    <w:rsid w:val="00D503D9"/>
    <w:rsid w:val="00D51E5A"/>
    <w:rsid w:val="00D521C2"/>
    <w:rsid w:val="00D54558"/>
    <w:rsid w:val="00D56646"/>
    <w:rsid w:val="00D60273"/>
    <w:rsid w:val="00D602F9"/>
    <w:rsid w:val="00D6144A"/>
    <w:rsid w:val="00D6156F"/>
    <w:rsid w:val="00D6277C"/>
    <w:rsid w:val="00D64011"/>
    <w:rsid w:val="00D66133"/>
    <w:rsid w:val="00D706E4"/>
    <w:rsid w:val="00D70C38"/>
    <w:rsid w:val="00D73C9D"/>
    <w:rsid w:val="00D746D8"/>
    <w:rsid w:val="00D76186"/>
    <w:rsid w:val="00D82369"/>
    <w:rsid w:val="00D84C08"/>
    <w:rsid w:val="00D8712F"/>
    <w:rsid w:val="00D87765"/>
    <w:rsid w:val="00D908AC"/>
    <w:rsid w:val="00D947FE"/>
    <w:rsid w:val="00D95764"/>
    <w:rsid w:val="00DA2D09"/>
    <w:rsid w:val="00DA3CD2"/>
    <w:rsid w:val="00DA59A7"/>
    <w:rsid w:val="00DB0D9C"/>
    <w:rsid w:val="00DB1DFC"/>
    <w:rsid w:val="00DB2971"/>
    <w:rsid w:val="00DB3761"/>
    <w:rsid w:val="00DB3D57"/>
    <w:rsid w:val="00DB44FA"/>
    <w:rsid w:val="00DC1F06"/>
    <w:rsid w:val="00DC26D8"/>
    <w:rsid w:val="00DC4A84"/>
    <w:rsid w:val="00DC5227"/>
    <w:rsid w:val="00DC543E"/>
    <w:rsid w:val="00DC5C8B"/>
    <w:rsid w:val="00DD25A2"/>
    <w:rsid w:val="00DD2AC8"/>
    <w:rsid w:val="00DD731A"/>
    <w:rsid w:val="00DE1DC6"/>
    <w:rsid w:val="00DE357C"/>
    <w:rsid w:val="00DE3B7A"/>
    <w:rsid w:val="00DE3BD7"/>
    <w:rsid w:val="00DF1DF9"/>
    <w:rsid w:val="00DF431C"/>
    <w:rsid w:val="00DF65EF"/>
    <w:rsid w:val="00DF6BD1"/>
    <w:rsid w:val="00E007E2"/>
    <w:rsid w:val="00E02ABC"/>
    <w:rsid w:val="00E05ED5"/>
    <w:rsid w:val="00E1495C"/>
    <w:rsid w:val="00E15593"/>
    <w:rsid w:val="00E20F81"/>
    <w:rsid w:val="00E22559"/>
    <w:rsid w:val="00E25000"/>
    <w:rsid w:val="00E27BF8"/>
    <w:rsid w:val="00E30E24"/>
    <w:rsid w:val="00E34ED5"/>
    <w:rsid w:val="00E367B0"/>
    <w:rsid w:val="00E407C1"/>
    <w:rsid w:val="00E409BC"/>
    <w:rsid w:val="00E418F6"/>
    <w:rsid w:val="00E456ED"/>
    <w:rsid w:val="00E4728E"/>
    <w:rsid w:val="00E478D6"/>
    <w:rsid w:val="00E5256F"/>
    <w:rsid w:val="00E5578E"/>
    <w:rsid w:val="00E56FF9"/>
    <w:rsid w:val="00E574E0"/>
    <w:rsid w:val="00E60B7C"/>
    <w:rsid w:val="00E6137A"/>
    <w:rsid w:val="00E67AE9"/>
    <w:rsid w:val="00E71EA9"/>
    <w:rsid w:val="00E73D63"/>
    <w:rsid w:val="00E76784"/>
    <w:rsid w:val="00E76DF4"/>
    <w:rsid w:val="00E81150"/>
    <w:rsid w:val="00E82CB2"/>
    <w:rsid w:val="00E849AA"/>
    <w:rsid w:val="00E85618"/>
    <w:rsid w:val="00E86221"/>
    <w:rsid w:val="00E92640"/>
    <w:rsid w:val="00EA00C7"/>
    <w:rsid w:val="00EA1F8C"/>
    <w:rsid w:val="00EA431E"/>
    <w:rsid w:val="00EA4770"/>
    <w:rsid w:val="00EA5ECE"/>
    <w:rsid w:val="00EA6C35"/>
    <w:rsid w:val="00EB149F"/>
    <w:rsid w:val="00EB2F89"/>
    <w:rsid w:val="00EB5DBA"/>
    <w:rsid w:val="00EB6129"/>
    <w:rsid w:val="00EB7A57"/>
    <w:rsid w:val="00EB7D69"/>
    <w:rsid w:val="00EC1E74"/>
    <w:rsid w:val="00EC6C51"/>
    <w:rsid w:val="00EC6E5D"/>
    <w:rsid w:val="00EC7ECA"/>
    <w:rsid w:val="00ED2E86"/>
    <w:rsid w:val="00ED4F16"/>
    <w:rsid w:val="00ED630D"/>
    <w:rsid w:val="00ED6928"/>
    <w:rsid w:val="00ED77CB"/>
    <w:rsid w:val="00EE342E"/>
    <w:rsid w:val="00EE3BB2"/>
    <w:rsid w:val="00EF1168"/>
    <w:rsid w:val="00EF360A"/>
    <w:rsid w:val="00EF51EF"/>
    <w:rsid w:val="00EF58AF"/>
    <w:rsid w:val="00EF6105"/>
    <w:rsid w:val="00F00905"/>
    <w:rsid w:val="00F00B4A"/>
    <w:rsid w:val="00F03552"/>
    <w:rsid w:val="00F1328E"/>
    <w:rsid w:val="00F1406D"/>
    <w:rsid w:val="00F15274"/>
    <w:rsid w:val="00F15864"/>
    <w:rsid w:val="00F2152C"/>
    <w:rsid w:val="00F23B4F"/>
    <w:rsid w:val="00F265B8"/>
    <w:rsid w:val="00F27ED9"/>
    <w:rsid w:val="00F30213"/>
    <w:rsid w:val="00F3073E"/>
    <w:rsid w:val="00F318BD"/>
    <w:rsid w:val="00F37F60"/>
    <w:rsid w:val="00F4207C"/>
    <w:rsid w:val="00F43B59"/>
    <w:rsid w:val="00F44605"/>
    <w:rsid w:val="00F46CC5"/>
    <w:rsid w:val="00F47CB4"/>
    <w:rsid w:val="00F50D86"/>
    <w:rsid w:val="00F521EE"/>
    <w:rsid w:val="00F56655"/>
    <w:rsid w:val="00F607E6"/>
    <w:rsid w:val="00F62895"/>
    <w:rsid w:val="00F62AE5"/>
    <w:rsid w:val="00F63592"/>
    <w:rsid w:val="00F64D8F"/>
    <w:rsid w:val="00F71420"/>
    <w:rsid w:val="00F745DD"/>
    <w:rsid w:val="00F758B0"/>
    <w:rsid w:val="00F821A4"/>
    <w:rsid w:val="00F93542"/>
    <w:rsid w:val="00F96AB4"/>
    <w:rsid w:val="00F96DC5"/>
    <w:rsid w:val="00FA25CA"/>
    <w:rsid w:val="00FA3CED"/>
    <w:rsid w:val="00FA485D"/>
    <w:rsid w:val="00FA5B77"/>
    <w:rsid w:val="00FA5ED8"/>
    <w:rsid w:val="00FA64C6"/>
    <w:rsid w:val="00FB0A99"/>
    <w:rsid w:val="00FB15B5"/>
    <w:rsid w:val="00FB186E"/>
    <w:rsid w:val="00FC0794"/>
    <w:rsid w:val="00FC1260"/>
    <w:rsid w:val="00FC3551"/>
    <w:rsid w:val="00FC3774"/>
    <w:rsid w:val="00FC3BC7"/>
    <w:rsid w:val="00FC494F"/>
    <w:rsid w:val="00FC5850"/>
    <w:rsid w:val="00FC6072"/>
    <w:rsid w:val="00FD364C"/>
    <w:rsid w:val="00FD499A"/>
    <w:rsid w:val="00FE1574"/>
    <w:rsid w:val="00FE1D4A"/>
    <w:rsid w:val="00FE3BCF"/>
    <w:rsid w:val="00FE7F7B"/>
    <w:rsid w:val="00FF0C17"/>
    <w:rsid w:val="00FF1109"/>
    <w:rsid w:val="00FF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68131"/>
  <w15:docId w15:val="{8A5E6235-A295-47CF-8F23-A293886F2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a">
    <w:name w:val="Normal"/>
    <w:aliases w:val="izfe_Normal"/>
    <w:qFormat/>
    <w:rsid w:val="004E0007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1izenburua">
    <w:name w:val="heading 1"/>
    <w:aliases w:val="izfe_T1"/>
    <w:basedOn w:val="Normala"/>
    <w:next w:val="Normala"/>
    <w:link w:val="1izenburuaK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2izenburua">
    <w:name w:val="heading 2"/>
    <w:aliases w:val="izfe_T2"/>
    <w:basedOn w:val="Normala"/>
    <w:next w:val="Normala"/>
    <w:link w:val="2izenburuaKar"/>
    <w:qFormat/>
    <w:rsid w:val="00C047EA"/>
    <w:p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3izenburua">
    <w:name w:val="heading 3"/>
    <w:aliases w:val="izfe_T3"/>
    <w:basedOn w:val="Normala"/>
    <w:next w:val="Normala"/>
    <w:link w:val="3izenburuaKar"/>
    <w:qFormat/>
    <w:rsid w:val="00FC5850"/>
    <w:pPr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4izenburua">
    <w:name w:val="heading 4"/>
    <w:aliases w:val="WFF_T4"/>
    <w:basedOn w:val="Normala"/>
    <w:next w:val="Normala"/>
    <w:link w:val="4izenburuaK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numbering" w:customStyle="1" w:styleId="izfeListanonumerada">
    <w:name w:val="izfe_Lista no numerada"/>
    <w:basedOn w:val="Zerrendarikez"/>
    <w:rsid w:val="004A0035"/>
    <w:pPr>
      <w:numPr>
        <w:numId w:val="1"/>
      </w:numPr>
    </w:pPr>
  </w:style>
  <w:style w:type="character" w:styleId="Lodi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esteka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Zerrendarikez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ulanormala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a"/>
    <w:rsid w:val="00194CB6"/>
    <w:pPr>
      <w:jc w:val="center"/>
    </w:pPr>
  </w:style>
  <w:style w:type="paragraph" w:customStyle="1" w:styleId="izfeDerecha">
    <w:name w:val="izfe_Derecha"/>
    <w:basedOn w:val="Normala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Enfasia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ulanormala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ulanormala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a"/>
    <w:next w:val="Normala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Goiburua">
    <w:name w:val="header"/>
    <w:basedOn w:val="Normala"/>
    <w:link w:val="GoiburuaK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Iruzkinarenerreferentzia">
    <w:name w:val="annotation reference"/>
    <w:semiHidden/>
    <w:rsid w:val="007E7D81"/>
    <w:rPr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rsid w:val="007E7D81"/>
  </w:style>
  <w:style w:type="paragraph" w:styleId="Iruzkinarengaia">
    <w:name w:val="annotation subject"/>
    <w:basedOn w:val="Iruzkinarentestua"/>
    <w:next w:val="Iruzkinarentestua"/>
    <w:link w:val="IruzkinarengaiaKar"/>
    <w:semiHidden/>
    <w:rsid w:val="007E7D81"/>
    <w:rPr>
      <w:b/>
      <w:bCs/>
    </w:rPr>
  </w:style>
  <w:style w:type="paragraph" w:styleId="Bunbuiloarentestua">
    <w:name w:val="Balloon Text"/>
    <w:basedOn w:val="Normala"/>
    <w:link w:val="BunbuiloarentestuaK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ulanormala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Orri-oina">
    <w:name w:val="footer"/>
    <w:basedOn w:val="Normala"/>
    <w:link w:val="Orri-oinaK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a"/>
    <w:rsid w:val="00562C51"/>
    <w:rPr>
      <w:color w:val="FFFFFF"/>
      <w:szCs w:val="18"/>
    </w:rPr>
  </w:style>
  <w:style w:type="character" w:customStyle="1" w:styleId="2izenburuaKar">
    <w:name w:val="2. izenburua Kar"/>
    <w:aliases w:val="izfe_T2 Kar"/>
    <w:link w:val="2izenburua"/>
    <w:rsid w:val="004E0007"/>
    <w:rPr>
      <w:rFonts w:ascii="Trebuchet MS" w:hAnsi="Trebuchet MS"/>
      <w:b/>
      <w:bCs/>
      <w:color w:val="0076CC"/>
      <w:sz w:val="28"/>
      <w:szCs w:val="28"/>
      <w:lang w:eastAsia="en-US"/>
    </w:rPr>
  </w:style>
  <w:style w:type="paragraph" w:styleId="Bulet-zerrenda">
    <w:name w:val="List Bullet"/>
    <w:basedOn w:val="Normala"/>
    <w:autoRedefine/>
    <w:qFormat/>
    <w:rsid w:val="004D3907"/>
    <w:pPr>
      <w:numPr>
        <w:numId w:val="3"/>
      </w:numPr>
      <w:tabs>
        <w:tab w:val="clear" w:pos="1211"/>
        <w:tab w:val="num" w:pos="1068"/>
        <w:tab w:val="num" w:pos="3904"/>
      </w:tabs>
      <w:ind w:left="1068"/>
      <w:contextualSpacing/>
    </w:pPr>
  </w:style>
  <w:style w:type="character" w:customStyle="1" w:styleId="1izenburuaKar">
    <w:name w:val="1. izenburua Kar"/>
    <w:aliases w:val="izfe_T1 Kar"/>
    <w:link w:val="1izenburua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OCizenburua">
    <w:name w:val="TOC Heading"/>
    <w:basedOn w:val="1izenburua"/>
    <w:next w:val="Normala"/>
    <w:uiPriority w:val="39"/>
    <w:semiHidden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EA1">
    <w:name w:val="toc 1"/>
    <w:basedOn w:val="Normala"/>
    <w:next w:val="Normala"/>
    <w:autoRedefine/>
    <w:uiPriority w:val="39"/>
    <w:rsid w:val="00D8712F"/>
    <w:pPr>
      <w:spacing w:after="100"/>
    </w:pPr>
  </w:style>
  <w:style w:type="paragraph" w:styleId="EA2">
    <w:name w:val="toc 2"/>
    <w:basedOn w:val="Normala"/>
    <w:next w:val="Normala"/>
    <w:autoRedefine/>
    <w:uiPriority w:val="39"/>
    <w:rsid w:val="00D8712F"/>
    <w:pPr>
      <w:spacing w:after="100"/>
      <w:ind w:left="220"/>
    </w:pPr>
  </w:style>
  <w:style w:type="paragraph" w:styleId="EA3">
    <w:name w:val="toc 3"/>
    <w:basedOn w:val="Normala"/>
    <w:next w:val="Normala"/>
    <w:autoRedefine/>
    <w:uiPriority w:val="39"/>
    <w:rsid w:val="00D8712F"/>
    <w:pPr>
      <w:spacing w:after="100"/>
      <w:ind w:left="440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Bulet-zerrenda2">
    <w:name w:val="List Bullet 2"/>
    <w:basedOn w:val="Normala"/>
    <w:qFormat/>
    <w:rsid w:val="00A11DED"/>
    <w:pPr>
      <w:numPr>
        <w:numId w:val="4"/>
      </w:numPr>
      <w:ind w:left="1363"/>
      <w:contextualSpacing/>
    </w:pPr>
  </w:style>
  <w:style w:type="character" w:customStyle="1" w:styleId="3izenburuaKar">
    <w:name w:val="3. izenburua Kar"/>
    <w:aliases w:val="izfe_T3 Kar"/>
    <w:link w:val="3izenburua"/>
    <w:rsid w:val="00EC6C51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Paragrafoarenletra-tipolehenetsia"/>
    <w:rsid w:val="00160AB5"/>
    <w:rPr>
      <w:rFonts w:cs="Arial"/>
      <w:color w:val="00436E"/>
      <w:sz w:val="40"/>
    </w:rPr>
  </w:style>
  <w:style w:type="paragraph" w:styleId="Normalaweba">
    <w:name w:val="Normal (Web)"/>
    <w:basedOn w:val="Normala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4izenburuaKar">
    <w:name w:val="4. izenburua Kar"/>
    <w:aliases w:val="WFF_T4 Kar"/>
    <w:basedOn w:val="Paragrafoarenletra-tipolehenetsia"/>
    <w:link w:val="4izenburua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GoiburuaKar">
    <w:name w:val="Goiburua Kar"/>
    <w:basedOn w:val="Paragrafoarenletra-tipolehenetsia"/>
    <w:link w:val="Goiburua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IruzkinarengaiaKar">
    <w:name w:val="Iruzkinaren gaia Kar"/>
    <w:basedOn w:val="IruzkinarentestuaKar"/>
    <w:link w:val="Iruzkinarengaia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BunbuiloarentestuaKar">
    <w:name w:val="Bunbuiloaren testua Kar"/>
    <w:basedOn w:val="Paragrafoarenletra-tipolehenetsia"/>
    <w:link w:val="Bunbuiloarentestua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Bulet-zerrenda3">
    <w:name w:val="List Bullet 3"/>
    <w:basedOn w:val="Normala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a"/>
    <w:autoRedefine/>
    <w:rsid w:val="009C7625"/>
    <w:pPr>
      <w:keepLines w:val="0"/>
      <w:numPr>
        <w:numId w:val="6"/>
      </w:numPr>
      <w:tabs>
        <w:tab w:val="clear" w:pos="1800"/>
      </w:tabs>
      <w:spacing w:after="0" w:line="240" w:lineRule="auto"/>
      <w:ind w:left="1134"/>
    </w:pPr>
    <w:rPr>
      <w:sz w:val="24"/>
      <w:szCs w:val="24"/>
      <w:lang w:val="es-ES"/>
    </w:rPr>
  </w:style>
  <w:style w:type="paragraph" w:styleId="Gorputz-testuarenkoska3">
    <w:name w:val="Body Text Indent 3"/>
    <w:basedOn w:val="Normala"/>
    <w:link w:val="Gorputz-testuarenkoska3K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Gorputz-testuarenkoska3Kar">
    <w:name w:val="Gorputz-testuaren koska 3 Kar"/>
    <w:basedOn w:val="Paragrafoarenletra-tipolehenetsia"/>
    <w:link w:val="Gorputz-testuarenkoska3"/>
    <w:rsid w:val="003622C7"/>
    <w:rPr>
      <w:rFonts w:ascii="Arial" w:hAnsi="Arial"/>
      <w:snapToGrid w:val="0"/>
      <w:sz w:val="22"/>
      <w:lang w:val="es-ES_tradnl"/>
    </w:rPr>
  </w:style>
  <w:style w:type="paragraph" w:styleId="Zerrenda-paragrafoa">
    <w:name w:val="List Paragraph"/>
    <w:basedOn w:val="Normala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Saretaduntaula">
    <w:name w:val="Table Grid"/>
    <w:basedOn w:val="Taulanormala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itzalduraertaina-5enfasia">
    <w:name w:val="Medium Shading 2 Accent 5"/>
    <w:basedOn w:val="Taulanormala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Paragrafoarenletra-tipolehenetsia"/>
    <w:rsid w:val="003622C7"/>
  </w:style>
  <w:style w:type="paragraph" w:styleId="Amaiera-oharrarentestua">
    <w:name w:val="endnote text"/>
    <w:basedOn w:val="Normala"/>
    <w:link w:val="Amaiera-oharrarentestuaK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Amaiera-oharrarentestuaKar">
    <w:name w:val="Amaiera-oharraren testua Kar"/>
    <w:basedOn w:val="Paragrafoarenletra-tipolehenetsia"/>
    <w:link w:val="Amaiera-oharrarentestua"/>
    <w:rsid w:val="003622C7"/>
    <w:rPr>
      <w:rFonts w:ascii="Trebuchet MS" w:hAnsi="Trebuchet MS"/>
    </w:rPr>
  </w:style>
  <w:style w:type="character" w:styleId="Amaiera-oharrarenerreferentzia">
    <w:name w:val="endnote reference"/>
    <w:basedOn w:val="Paragrafoarenletra-tipolehenetsia"/>
    <w:unhideWhenUsed/>
    <w:rsid w:val="003622C7"/>
    <w:rPr>
      <w:vertAlign w:val="superscript"/>
    </w:rPr>
  </w:style>
  <w:style w:type="paragraph" w:styleId="Oin-oharrarentestua">
    <w:name w:val="footnote text"/>
    <w:basedOn w:val="Normala"/>
    <w:link w:val="Oin-oharrarentestuaK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Oin-oharrarentestuaKar">
    <w:name w:val="Oin-oharraren testua Kar"/>
    <w:basedOn w:val="Paragrafoarenletra-tipolehenetsia"/>
    <w:link w:val="Oin-oharrarentestua"/>
    <w:rsid w:val="003622C7"/>
    <w:rPr>
      <w:rFonts w:ascii="Trebuchet MS" w:hAnsi="Trebuchet MS"/>
    </w:rPr>
  </w:style>
  <w:style w:type="character" w:styleId="Oin-oharrarenerreferentzia">
    <w:name w:val="footnote reference"/>
    <w:basedOn w:val="Paragrafoarenletra-tipolehenetsia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a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styleId="Enfasibizia">
    <w:name w:val="Intense Emphasis"/>
    <w:uiPriority w:val="21"/>
    <w:qFormat/>
    <w:rsid w:val="000743B7"/>
    <w:rPr>
      <w:b/>
      <w:bCs/>
      <w:i/>
      <w:iCs/>
      <w:color w:val="4F81BD"/>
    </w:rPr>
  </w:style>
  <w:style w:type="paragraph" w:customStyle="1" w:styleId="Prrafodelista1">
    <w:name w:val="Párrafo de lista1"/>
    <w:basedOn w:val="Normala"/>
    <w:rsid w:val="003566F8"/>
    <w:pPr>
      <w:keepLines w:val="0"/>
      <w:suppressAutoHyphens/>
      <w:spacing w:after="200" w:line="276" w:lineRule="auto"/>
      <w:ind w:left="720"/>
      <w:jc w:val="left"/>
    </w:pPr>
    <w:rPr>
      <w:rFonts w:ascii="Calibri" w:hAnsi="Calibri" w:cs="Calibri"/>
      <w:szCs w:val="22"/>
      <w:lang w:val="es-EC" w:eastAsia="ar-SA"/>
    </w:rPr>
  </w:style>
  <w:style w:type="table" w:styleId="2itzalduraertaina-1enfasia">
    <w:name w:val="Medium Shading 2 Accent 1"/>
    <w:basedOn w:val="Taulanormala"/>
    <w:uiPriority w:val="64"/>
    <w:rsid w:val="00A90AA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Orri-zenbakia">
    <w:name w:val="page number"/>
    <w:basedOn w:val="Paragrafoarenletra-tipolehenetsia"/>
    <w:rsid w:val="00B5298A"/>
  </w:style>
  <w:style w:type="paragraph" w:styleId="Berrikuspena">
    <w:name w:val="Revision"/>
    <w:hidden/>
    <w:uiPriority w:val="99"/>
    <w:semiHidden/>
    <w:rsid w:val="00F521EE"/>
    <w:rPr>
      <w:rFonts w:ascii="Trebuchet MS" w:hAnsi="Trebuchet MS"/>
      <w:sz w:val="22"/>
      <w:lang w:val="es-ES_tradnl"/>
    </w:rPr>
  </w:style>
  <w:style w:type="paragraph" w:styleId="Gorputz-testua">
    <w:name w:val="Body Text"/>
    <w:basedOn w:val="Normala"/>
    <w:link w:val="Gorputz-testuaKar"/>
    <w:semiHidden/>
    <w:unhideWhenUsed/>
    <w:rsid w:val="005F618F"/>
  </w:style>
  <w:style w:type="character" w:customStyle="1" w:styleId="Gorputz-testuaKar">
    <w:name w:val="Gorputz-testua Kar"/>
    <w:basedOn w:val="Paragrafoarenletra-tipolehenetsia"/>
    <w:link w:val="Gorputz-testua"/>
    <w:semiHidden/>
    <w:rsid w:val="005F618F"/>
    <w:rPr>
      <w:rFonts w:ascii="Trebuchet MS" w:hAnsi="Trebuchet MS"/>
      <w:sz w:val="22"/>
      <w:lang w:val="es-ES_tradnl"/>
    </w:rPr>
  </w:style>
  <w:style w:type="table" w:customStyle="1" w:styleId="TableNormal">
    <w:name w:val="Table Normal"/>
    <w:uiPriority w:val="2"/>
    <w:semiHidden/>
    <w:unhideWhenUsed/>
    <w:qFormat/>
    <w:rsid w:val="00EC1E7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a"/>
    <w:uiPriority w:val="1"/>
    <w:qFormat/>
    <w:rsid w:val="00EC1E74"/>
    <w:pPr>
      <w:keepLines w:val="0"/>
      <w:widowControl w:val="0"/>
      <w:autoSpaceDE w:val="0"/>
      <w:autoSpaceDN w:val="0"/>
      <w:spacing w:before="40" w:after="0" w:line="240" w:lineRule="auto"/>
      <w:ind w:left="66"/>
      <w:jc w:val="left"/>
    </w:pPr>
    <w:rPr>
      <w:rFonts w:eastAsia="Trebuchet MS" w:cs="Trebuchet MS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gi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A22DB91D2AB340AD71DA34AB71E969" ma:contentTypeVersion="14" ma:contentTypeDescription="Crear nuevo documento." ma:contentTypeScope="" ma:versionID="66e3588431364514c14cd26d6e42bfc0">
  <xsd:schema xmlns:xsd="http://www.w3.org/2001/XMLSchema" xmlns:xs="http://www.w3.org/2001/XMLSchema" xmlns:p="http://schemas.microsoft.com/office/2006/metadata/properties" xmlns:ns2="a68d06c4-e06e-4a61-b0fe-2eb0c8b6cd09" xmlns:ns3="4c07a861-b100-4659-a5e9-57b431173344" targetNamespace="http://schemas.microsoft.com/office/2006/metadata/properties" ma:root="true" ma:fieldsID="a2ccd7fd5277f4f72a78f5f70a3ba5d7" ns2:_="" ns3:_="">
    <xsd:import namespace="a68d06c4-e06e-4a61-b0fe-2eb0c8b6cd09"/>
    <xsd:import namespace="4c07a861-b100-4659-a5e9-57b4311733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8d06c4-e06e-4a61-b0fe-2eb0c8b6cd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f688b2d-8f63-42bf-a374-95e0f085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07a861-b100-4659-a5e9-57b4311733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2894036-858f-49c2-9d4a-a75a0e8adff8}" ma:internalName="TaxCatchAll" ma:showField="CatchAllData" ma:web="4c07a861-b100-4659-a5e9-57b4311733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193B5-714B-4A0C-94F3-B05AF37952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8d06c4-e06e-4a61-b0fe-2eb0c8b6cd09"/>
    <ds:schemaRef ds:uri="4c07a861-b100-4659-a5e9-57b431173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171475-79A1-4B5A-96A0-066B4369E1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A1A667-36F0-4BD2-A0F1-C954085FC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0</TotalTime>
  <Pages>5</Pages>
  <Words>548</Words>
  <Characters>3019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Documento sin título</vt:lpstr>
      <vt:lpstr>Documento sin título</vt:lpstr>
    </vt:vector>
  </TitlesOfParts>
  <Company>.</Company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subject/>
  <dc:creator>IZFE</dc:creator>
  <cp:keywords/>
  <dc:description/>
  <cp:lastModifiedBy>MENDIKUTE ERAUSKIN, DINA</cp:lastModifiedBy>
  <cp:revision>2</cp:revision>
  <cp:lastPrinted>2018-12-10T15:41:00Z</cp:lastPrinted>
  <dcterms:created xsi:type="dcterms:W3CDTF">2026-09-17T13:45:00Z</dcterms:created>
  <dcterms:modified xsi:type="dcterms:W3CDTF">2026-09-17T13:45:00Z</dcterms:modified>
</cp:coreProperties>
</file>