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15886C" w14:textId="49E78FB2" w:rsidR="00AD5D35" w:rsidRDefault="00AD5D35" w:rsidP="00C3476D"/>
    <w:p w14:paraId="7D6B6D88" w14:textId="77777777" w:rsidR="00C3476D" w:rsidRDefault="00C3476D" w:rsidP="00C3476D">
      <w:pPr>
        <w:widowControl w:val="0"/>
        <w:tabs>
          <w:tab w:val="center" w:pos="4252"/>
          <w:tab w:val="right" w:pos="8504"/>
        </w:tabs>
        <w:ind w:left="284"/>
        <w:jc w:val="both"/>
        <w:rPr>
          <w:rFonts w:ascii="Verdana" w:hAnsi="Verdana" w:cs="Tahoma"/>
          <w:sz w:val="20"/>
          <w:szCs w:val="20"/>
        </w:rPr>
      </w:pPr>
    </w:p>
    <w:p w14:paraId="0246811A" w14:textId="15C9E539" w:rsidR="00C3476D" w:rsidRPr="0013544D" w:rsidRDefault="00C3476D" w:rsidP="00C3476D">
      <w:pPr>
        <w:widowControl w:val="0"/>
        <w:tabs>
          <w:tab w:val="center" w:pos="4252"/>
          <w:tab w:val="right" w:pos="8504"/>
        </w:tabs>
        <w:ind w:left="284"/>
        <w:jc w:val="both"/>
        <w:rPr>
          <w:rFonts w:ascii="Verdana" w:hAnsi="Verdana" w:cs="Tahoma"/>
          <w:sz w:val="20"/>
          <w:szCs w:val="20"/>
        </w:rPr>
      </w:pPr>
      <w:r w:rsidRPr="0013544D">
        <w:rPr>
          <w:rFonts w:ascii="Verdana" w:hAnsi="Verdana" w:cs="Tahoma"/>
          <w:sz w:val="20"/>
          <w:szCs w:val="20"/>
        </w:rPr>
        <w:t>D./Dña.…………………………………………………, con DNI………………en nombre propio o en representación de (</w:t>
      </w:r>
      <w:r w:rsidRPr="0013544D">
        <w:rPr>
          <w:rFonts w:ascii="Verdana" w:hAnsi="Verdana" w:cs="Tahoma"/>
          <w:i/>
          <w:color w:val="0000FF"/>
          <w:sz w:val="20"/>
          <w:szCs w:val="20"/>
        </w:rPr>
        <w:t>licitador</w:t>
      </w:r>
      <w:r>
        <w:rPr>
          <w:rFonts w:ascii="Verdana" w:hAnsi="Verdana" w:cs="Tahoma"/>
          <w:i/>
          <w:color w:val="0000FF"/>
          <w:sz w:val="20"/>
          <w:szCs w:val="20"/>
        </w:rPr>
        <w:t>a</w:t>
      </w:r>
      <w:r w:rsidRPr="0013544D">
        <w:rPr>
          <w:rFonts w:ascii="Verdana" w:hAnsi="Verdana" w:cs="Tahoma"/>
          <w:sz w:val="20"/>
          <w:szCs w:val="20"/>
        </w:rPr>
        <w:t>)……………………………………………, con NIF………………………; en relación con el expediente nº</w:t>
      </w:r>
      <w:r w:rsidRPr="0013544D">
        <w:rPr>
          <w:rFonts w:ascii="Verdana" w:hAnsi="Verdana" w:cs="Tahoma"/>
          <w:b/>
          <w:sz w:val="20"/>
          <w:szCs w:val="20"/>
        </w:rPr>
        <w:t xml:space="preserve"> </w:t>
      </w:r>
      <w:r w:rsidRPr="0013544D">
        <w:rPr>
          <w:rFonts w:ascii="Verdana" w:hAnsi="Verdana" w:cs="Tahoma"/>
          <w:sz w:val="20"/>
          <w:szCs w:val="20"/>
        </w:rPr>
        <w:t>……………………</w:t>
      </w:r>
    </w:p>
    <w:p w14:paraId="65D366DC" w14:textId="77777777" w:rsidR="00C3476D" w:rsidRPr="00280F61" w:rsidRDefault="00C3476D" w:rsidP="00C3476D">
      <w:pPr>
        <w:tabs>
          <w:tab w:val="left" w:pos="600"/>
          <w:tab w:val="right" w:pos="9978"/>
        </w:tabs>
        <w:spacing w:line="260" w:lineRule="atLeast"/>
        <w:ind w:left="284" w:hanging="600"/>
        <w:jc w:val="both"/>
        <w:rPr>
          <w:rFonts w:ascii="Verdana" w:hAnsi="Verdana" w:cs="Tahoma"/>
          <w:sz w:val="20"/>
          <w:szCs w:val="20"/>
        </w:rPr>
      </w:pPr>
    </w:p>
    <w:p w14:paraId="7A1DEA66" w14:textId="77777777" w:rsidR="00C3476D" w:rsidRPr="00280F61" w:rsidRDefault="00C3476D" w:rsidP="00C3476D">
      <w:pPr>
        <w:pStyle w:val="MiNormal"/>
      </w:pPr>
    </w:p>
    <w:p w14:paraId="68B65226" w14:textId="77777777" w:rsidR="00C3476D" w:rsidRPr="00B317B7" w:rsidRDefault="00C3476D" w:rsidP="00C3476D">
      <w:pPr>
        <w:pStyle w:val="MiNormal"/>
        <w:rPr>
          <w:b/>
        </w:rPr>
      </w:pPr>
      <w:r w:rsidRPr="00B317B7">
        <w:t>DECLARA:</w:t>
      </w:r>
    </w:p>
    <w:p w14:paraId="357A68D4" w14:textId="77777777" w:rsidR="00C3476D" w:rsidRPr="00280F61" w:rsidRDefault="00C3476D" w:rsidP="00C3476D">
      <w:pPr>
        <w:tabs>
          <w:tab w:val="left" w:pos="600"/>
          <w:tab w:val="right" w:pos="9978"/>
        </w:tabs>
        <w:spacing w:line="260" w:lineRule="atLeast"/>
        <w:ind w:left="284" w:hanging="600"/>
        <w:jc w:val="both"/>
        <w:rPr>
          <w:rFonts w:ascii="Verdana" w:hAnsi="Verdana" w:cs="Tahoma"/>
          <w:sz w:val="20"/>
          <w:szCs w:val="20"/>
        </w:rPr>
      </w:pPr>
    </w:p>
    <w:p w14:paraId="34144B82" w14:textId="77777777" w:rsidR="00C3476D" w:rsidRDefault="00C3476D" w:rsidP="00C3476D">
      <w:pPr>
        <w:spacing w:line="260" w:lineRule="atLeast"/>
        <w:ind w:left="284"/>
        <w:jc w:val="both"/>
        <w:rPr>
          <w:rFonts w:ascii="Verdana" w:hAnsi="Verdana" w:cs="Tahoma"/>
          <w:sz w:val="20"/>
          <w:szCs w:val="20"/>
        </w:rPr>
      </w:pPr>
      <w:r w:rsidRPr="00280F61">
        <w:rPr>
          <w:rFonts w:ascii="Verdana" w:hAnsi="Verdana" w:cs="Tahoma"/>
          <w:sz w:val="20"/>
          <w:szCs w:val="20"/>
        </w:rPr>
        <w:t xml:space="preserve">Que </w:t>
      </w:r>
      <w:r>
        <w:rPr>
          <w:rFonts w:ascii="Verdana" w:hAnsi="Verdana" w:cs="Tahoma"/>
          <w:sz w:val="20"/>
          <w:szCs w:val="20"/>
        </w:rPr>
        <w:t>en relación con los medios a adscribir a la ejecución del contrato:</w:t>
      </w:r>
    </w:p>
    <w:p w14:paraId="09A18070" w14:textId="77777777" w:rsidR="00C3476D" w:rsidRDefault="00C3476D" w:rsidP="00C3476D">
      <w:pPr>
        <w:spacing w:line="260" w:lineRule="atLeast"/>
        <w:ind w:left="284"/>
        <w:jc w:val="both"/>
        <w:rPr>
          <w:rFonts w:ascii="Verdana" w:hAnsi="Verdana" w:cs="Tahoma"/>
          <w:sz w:val="20"/>
          <w:szCs w:val="20"/>
        </w:rPr>
      </w:pPr>
    </w:p>
    <w:p w14:paraId="13C903BC" w14:textId="77777777" w:rsidR="00C3476D" w:rsidRPr="0013544D" w:rsidRDefault="00C3476D" w:rsidP="00C3476D">
      <w:pPr>
        <w:numPr>
          <w:ilvl w:val="0"/>
          <w:numId w:val="6"/>
        </w:numPr>
        <w:spacing w:after="0" w:line="240" w:lineRule="auto"/>
        <w:ind w:left="870"/>
        <w:contextualSpacing/>
        <w:jc w:val="both"/>
        <w:rPr>
          <w:rFonts w:ascii="Verdana" w:hAnsi="Verdana" w:cs="Tahoma"/>
          <w:sz w:val="20"/>
          <w:szCs w:val="20"/>
          <w:lang w:val="es-ES_tradnl"/>
        </w:rPr>
      </w:pPr>
      <w:r>
        <w:rPr>
          <w:rFonts w:ascii="Verdana" w:hAnsi="Verdana" w:cs="Tahoma"/>
          <w:sz w:val="20"/>
          <w:szCs w:val="20"/>
          <w:lang w:val="es-ES_tradnl"/>
        </w:rPr>
        <w:t>S</w:t>
      </w:r>
      <w:r w:rsidRPr="0013544D">
        <w:rPr>
          <w:rFonts w:ascii="Verdana" w:hAnsi="Verdana" w:cs="Tahoma"/>
          <w:sz w:val="20"/>
          <w:szCs w:val="20"/>
          <w:lang w:val="es-ES_tradnl"/>
        </w:rPr>
        <w:t xml:space="preserve">e compromete a adscribir a la ejecución del contrato los medios que figuran en el </w:t>
      </w:r>
      <w:r w:rsidRPr="001D1E6E">
        <w:rPr>
          <w:rFonts w:ascii="Verdana" w:hAnsi="Verdana" w:cs="Tahoma"/>
          <w:b/>
          <w:sz w:val="20"/>
          <w:szCs w:val="20"/>
          <w:lang w:val="es-ES_tradnl"/>
        </w:rPr>
        <w:t>cuadro “Compromiso de adscripción de medios”</w:t>
      </w:r>
      <w:r w:rsidRPr="0013544D">
        <w:rPr>
          <w:rFonts w:ascii="Verdana" w:hAnsi="Verdana" w:cs="Tahoma"/>
          <w:sz w:val="20"/>
          <w:szCs w:val="20"/>
          <w:lang w:val="es-ES_tradnl"/>
        </w:rPr>
        <w:t>.</w:t>
      </w:r>
    </w:p>
    <w:p w14:paraId="21A0FBDF" w14:textId="77777777" w:rsidR="00C3476D" w:rsidRPr="0013544D" w:rsidRDefault="00C3476D" w:rsidP="00C3476D">
      <w:pPr>
        <w:ind w:left="870"/>
        <w:contextualSpacing/>
        <w:jc w:val="both"/>
        <w:rPr>
          <w:rFonts w:ascii="Verdana" w:hAnsi="Verdana" w:cs="Tahoma"/>
          <w:sz w:val="20"/>
          <w:szCs w:val="20"/>
          <w:lang w:val="es-ES_tradnl"/>
        </w:rPr>
      </w:pPr>
    </w:p>
    <w:p w14:paraId="37EB52CF" w14:textId="77777777" w:rsidR="00C3476D" w:rsidRPr="00571F2E" w:rsidRDefault="00C3476D" w:rsidP="00C3476D">
      <w:pPr>
        <w:numPr>
          <w:ilvl w:val="0"/>
          <w:numId w:val="6"/>
        </w:numPr>
        <w:spacing w:after="0" w:line="240" w:lineRule="auto"/>
        <w:ind w:left="870"/>
        <w:contextualSpacing/>
        <w:jc w:val="both"/>
        <w:rPr>
          <w:rFonts w:ascii="Verdana" w:hAnsi="Verdana" w:cs="Tahoma"/>
          <w:sz w:val="20"/>
          <w:szCs w:val="20"/>
          <w:lang w:val="es-ES_tradnl"/>
        </w:rPr>
      </w:pPr>
      <w:r w:rsidRPr="0013544D">
        <w:rPr>
          <w:rFonts w:ascii="Verdana" w:hAnsi="Verdana" w:cs="Tahoma"/>
          <w:sz w:val="20"/>
          <w:szCs w:val="20"/>
          <w:lang w:val="es-ES_tradnl"/>
        </w:rPr>
        <w:t xml:space="preserve">Se compromete a aportar la documentación </w:t>
      </w:r>
      <w:r>
        <w:rPr>
          <w:rFonts w:ascii="Verdana" w:hAnsi="Verdana" w:cs="Tahoma"/>
          <w:sz w:val="20"/>
          <w:szCs w:val="20"/>
          <w:lang w:val="es-ES_tradnl"/>
        </w:rPr>
        <w:t>indicada en la cláusula 25.2 de cláusulas específicas del contrato, para acreditar</w:t>
      </w:r>
      <w:r w:rsidRPr="0013544D">
        <w:rPr>
          <w:rFonts w:ascii="Verdana" w:hAnsi="Verdana" w:cs="Tahoma"/>
          <w:sz w:val="20"/>
          <w:szCs w:val="20"/>
          <w:lang w:val="es-ES_tradnl"/>
        </w:rPr>
        <w:t xml:space="preserve"> que dispone de los medios identificados en el </w:t>
      </w:r>
      <w:r w:rsidRPr="00571F2E">
        <w:rPr>
          <w:rFonts w:ascii="Verdana" w:hAnsi="Verdana" w:cs="Tahoma"/>
          <w:sz w:val="20"/>
          <w:szCs w:val="20"/>
          <w:lang w:val="es-ES_tradnl"/>
        </w:rPr>
        <w:t>Cuadro “Compromiso de adscripción de medios”</w:t>
      </w:r>
      <w:r>
        <w:rPr>
          <w:rFonts w:ascii="Verdana" w:hAnsi="Verdana" w:cs="Tahoma"/>
          <w:sz w:val="20"/>
          <w:szCs w:val="20"/>
          <w:lang w:val="es-ES_tradnl"/>
        </w:rPr>
        <w:t>,</w:t>
      </w:r>
      <w:r w:rsidRPr="00571F2E">
        <w:rPr>
          <w:rFonts w:ascii="Verdana" w:hAnsi="Verdana" w:cs="Tahoma"/>
          <w:sz w:val="20"/>
          <w:szCs w:val="20"/>
          <w:lang w:val="es-ES_tradnl"/>
        </w:rPr>
        <w:t xml:space="preserve"> dentro del plazo que establece el artículo 150.2 LCSP.</w:t>
      </w:r>
    </w:p>
    <w:p w14:paraId="59D49CE6" w14:textId="77777777" w:rsidR="00C3476D" w:rsidRPr="0013544D" w:rsidRDefault="00C3476D" w:rsidP="00C3476D">
      <w:pPr>
        <w:spacing w:line="260" w:lineRule="atLeast"/>
        <w:ind w:left="284"/>
        <w:jc w:val="both"/>
        <w:rPr>
          <w:rFonts w:ascii="Verdana" w:hAnsi="Verdana" w:cs="Tahoma"/>
          <w:sz w:val="20"/>
          <w:szCs w:val="20"/>
          <w:lang w:val="es-ES_tradnl"/>
        </w:rPr>
      </w:pPr>
    </w:p>
    <w:p w14:paraId="4C940B41" w14:textId="77777777" w:rsidR="00C3476D" w:rsidRPr="00280F61" w:rsidRDefault="00C3476D" w:rsidP="00C3476D">
      <w:pPr>
        <w:spacing w:line="260" w:lineRule="atLeast"/>
        <w:ind w:left="284"/>
        <w:jc w:val="both"/>
        <w:rPr>
          <w:rFonts w:ascii="Verdana" w:hAnsi="Verdana" w:cs="Tahoma"/>
          <w:sz w:val="20"/>
          <w:szCs w:val="20"/>
        </w:rPr>
      </w:pPr>
    </w:p>
    <w:p w14:paraId="6680A570" w14:textId="77777777" w:rsidR="00C3476D" w:rsidRPr="00280F61" w:rsidRDefault="00C3476D" w:rsidP="00C3476D">
      <w:pPr>
        <w:spacing w:line="260" w:lineRule="atLeast"/>
        <w:ind w:left="284"/>
        <w:jc w:val="both"/>
        <w:rPr>
          <w:rFonts w:ascii="Verdana" w:hAnsi="Verdana" w:cs="Tahoma"/>
          <w:sz w:val="20"/>
          <w:szCs w:val="20"/>
        </w:rPr>
      </w:pPr>
    </w:p>
    <w:p w14:paraId="705797F2" w14:textId="77777777" w:rsidR="00C3476D" w:rsidRPr="00280F61" w:rsidRDefault="00C3476D" w:rsidP="00C3476D">
      <w:pPr>
        <w:spacing w:line="260" w:lineRule="atLeast"/>
        <w:ind w:left="284"/>
        <w:jc w:val="both"/>
        <w:rPr>
          <w:rFonts w:ascii="Verdana" w:hAnsi="Verdana" w:cs="Tahoma"/>
          <w:sz w:val="20"/>
          <w:szCs w:val="20"/>
        </w:rPr>
      </w:pPr>
    </w:p>
    <w:p w14:paraId="6B6D0C15" w14:textId="77777777" w:rsidR="00C3476D" w:rsidRPr="00B317B7" w:rsidRDefault="00C3476D" w:rsidP="00C3476D">
      <w:pPr>
        <w:pStyle w:val="MiNormal"/>
        <w:rPr>
          <w:b/>
        </w:rPr>
      </w:pPr>
      <w:r w:rsidRPr="00B317B7">
        <w:t xml:space="preserve">En............................., </w:t>
      </w:r>
      <w:proofErr w:type="gramStart"/>
      <w:r w:rsidRPr="00B317B7">
        <w:t>a.....</w:t>
      </w:r>
      <w:proofErr w:type="gramEnd"/>
      <w:r w:rsidRPr="00B317B7">
        <w:t>. de....................de 20....</w:t>
      </w:r>
    </w:p>
    <w:p w14:paraId="5175747E" w14:textId="77777777" w:rsidR="00C3476D" w:rsidRPr="00280F61" w:rsidRDefault="00C3476D" w:rsidP="00C3476D">
      <w:pPr>
        <w:tabs>
          <w:tab w:val="left" w:pos="425"/>
        </w:tabs>
        <w:spacing w:line="260" w:lineRule="atLeast"/>
        <w:ind w:left="284"/>
        <w:contextualSpacing/>
        <w:jc w:val="center"/>
        <w:rPr>
          <w:rFonts w:ascii="Verdana" w:hAnsi="Verdana" w:cs="Tahoma"/>
          <w:sz w:val="20"/>
          <w:szCs w:val="20"/>
        </w:rPr>
      </w:pPr>
    </w:p>
    <w:p w14:paraId="2202F126" w14:textId="77777777" w:rsidR="00C3476D" w:rsidRPr="00280F61" w:rsidRDefault="00C3476D" w:rsidP="00C3476D">
      <w:pPr>
        <w:tabs>
          <w:tab w:val="left" w:pos="425"/>
        </w:tabs>
        <w:ind w:left="284"/>
        <w:contextualSpacing/>
        <w:jc w:val="center"/>
        <w:rPr>
          <w:rFonts w:ascii="Verdana" w:hAnsi="Verdana" w:cs="Tahoma"/>
          <w:sz w:val="20"/>
          <w:szCs w:val="20"/>
        </w:rPr>
      </w:pPr>
    </w:p>
    <w:p w14:paraId="65E9FD71" w14:textId="77777777" w:rsidR="00C3476D" w:rsidRPr="00280F61" w:rsidRDefault="00C3476D" w:rsidP="00C3476D">
      <w:pPr>
        <w:tabs>
          <w:tab w:val="left" w:pos="425"/>
        </w:tabs>
        <w:ind w:left="284"/>
        <w:contextualSpacing/>
        <w:jc w:val="center"/>
        <w:rPr>
          <w:rFonts w:ascii="Verdana" w:hAnsi="Verdana" w:cs="Tahoma"/>
          <w:sz w:val="20"/>
          <w:szCs w:val="20"/>
        </w:rPr>
      </w:pPr>
    </w:p>
    <w:p w14:paraId="5CACD28F" w14:textId="77777777" w:rsidR="00C3476D" w:rsidRPr="00280F61" w:rsidRDefault="00C3476D" w:rsidP="00C3476D">
      <w:pPr>
        <w:pStyle w:val="MiNormal"/>
      </w:pP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</w:p>
    <w:p w14:paraId="6D16911D" w14:textId="77777777" w:rsidR="00C3476D" w:rsidRPr="00A3349E" w:rsidRDefault="00C3476D" w:rsidP="00C3476D">
      <w:pPr>
        <w:pStyle w:val="MiNormal"/>
        <w:rPr>
          <w:b/>
        </w:rPr>
      </w:pPr>
      <w:r w:rsidRPr="00A3349E">
        <w:t>Firmado:</w:t>
      </w:r>
    </w:p>
    <w:p w14:paraId="7C404359" w14:textId="68CE19A9" w:rsidR="00C3476D" w:rsidRDefault="00C3476D" w:rsidP="00C3476D">
      <w:pPr>
        <w:sectPr w:rsidR="00C3476D" w:rsidSect="008D0E66">
          <w:headerReference w:type="default" r:id="rId10"/>
          <w:footerReference w:type="default" r:id="rId11"/>
          <w:pgSz w:w="11906" w:h="16838"/>
          <w:pgMar w:top="2127" w:right="1701" w:bottom="1701" w:left="1701" w:header="709" w:footer="610" w:gutter="0"/>
          <w:cols w:space="708"/>
          <w:docGrid w:linePitch="360"/>
        </w:sectPr>
      </w:pPr>
    </w:p>
    <w:p w14:paraId="54645DCA" w14:textId="3FD66740" w:rsidR="00C3476D" w:rsidRPr="001D1E6E" w:rsidRDefault="00C3476D" w:rsidP="00C3476D">
      <w:pPr>
        <w:contextualSpacing/>
        <w:jc w:val="center"/>
        <w:rPr>
          <w:rFonts w:ascii="Verdana" w:hAnsi="Verdana" w:cs="Tahoma"/>
          <w:caps/>
          <w:sz w:val="20"/>
          <w:szCs w:val="20"/>
          <w:lang w:val="es-ES_tradnl"/>
        </w:rPr>
      </w:pPr>
      <w:r w:rsidRPr="001D1E6E">
        <w:rPr>
          <w:rFonts w:ascii="Verdana" w:hAnsi="Verdana" w:cs="Tahoma"/>
          <w:b/>
          <w:caps/>
          <w:sz w:val="20"/>
          <w:szCs w:val="20"/>
          <w:lang w:val="es-ES_tradnl"/>
        </w:rPr>
        <w:t>cuadro “Compromiso de adscripción de medios”</w:t>
      </w:r>
      <w:r w:rsidRPr="001D1E6E">
        <w:rPr>
          <w:rFonts w:ascii="Verdana" w:hAnsi="Verdana" w:cs="Tahoma"/>
          <w:caps/>
          <w:sz w:val="20"/>
          <w:szCs w:val="20"/>
          <w:lang w:val="es-ES_tradnl"/>
        </w:rPr>
        <w:t>.</w:t>
      </w:r>
    </w:p>
    <w:p w14:paraId="27866656" w14:textId="77777777" w:rsidR="00C3476D" w:rsidRDefault="00C3476D" w:rsidP="00C3476D">
      <w:pPr>
        <w:jc w:val="both"/>
        <w:rPr>
          <w:rFonts w:ascii="Verdana" w:hAnsi="Verdana" w:cs="Tahoma"/>
          <w:sz w:val="20"/>
          <w:szCs w:val="20"/>
          <w:lang w:val="es-ES_tradnl"/>
        </w:rPr>
      </w:pPr>
    </w:p>
    <w:p w14:paraId="53B161A2" w14:textId="486A0D20" w:rsidR="00C3476D" w:rsidRPr="00C3476D" w:rsidRDefault="00C3476D" w:rsidP="00C3476D">
      <w:pPr>
        <w:jc w:val="both"/>
        <w:rPr>
          <w:rFonts w:ascii="Verdana" w:hAnsi="Verdana" w:cs="Tahoma"/>
          <w:sz w:val="20"/>
          <w:szCs w:val="20"/>
          <w:lang w:val="es-ES_tradnl"/>
        </w:rPr>
      </w:pPr>
      <w:r>
        <w:rPr>
          <w:rFonts w:ascii="Verdana" w:hAnsi="Verdana" w:cs="Tahoma"/>
          <w:sz w:val="20"/>
          <w:szCs w:val="20"/>
          <w:lang w:val="es-ES_tradnl"/>
        </w:rPr>
        <w:t>Expediente número ……….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0"/>
        <w:gridCol w:w="2410"/>
        <w:gridCol w:w="1809"/>
        <w:gridCol w:w="2532"/>
        <w:gridCol w:w="2169"/>
        <w:gridCol w:w="2167"/>
      </w:tblGrid>
      <w:tr w:rsidR="00C3476D" w:rsidRPr="001D1E6E" w14:paraId="35832378" w14:textId="77777777" w:rsidTr="00C3476D">
        <w:trPr>
          <w:trHeight w:val="390"/>
        </w:trPr>
        <w:tc>
          <w:tcPr>
            <w:tcW w:w="5000" w:type="pct"/>
            <w:gridSpan w:val="6"/>
            <w:shd w:val="clear" w:color="auto" w:fill="auto"/>
          </w:tcPr>
          <w:p w14:paraId="4802FBD0" w14:textId="6897CDE7" w:rsidR="00C3476D" w:rsidRPr="001D1E6E" w:rsidRDefault="00C3476D" w:rsidP="00C3476D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1D1E6E">
              <w:rPr>
                <w:rFonts w:ascii="Verdana" w:hAnsi="Verdana" w:cs="Tahoma"/>
                <w:b/>
                <w:sz w:val="20"/>
                <w:szCs w:val="20"/>
              </w:rPr>
              <w:t>HUMANOS</w:t>
            </w:r>
          </w:p>
        </w:tc>
      </w:tr>
      <w:tr w:rsidR="00C3476D" w:rsidRPr="001D1E6E" w14:paraId="7E33EBC9" w14:textId="77777777" w:rsidTr="00C3476D">
        <w:trPr>
          <w:trHeight w:val="232"/>
        </w:trPr>
        <w:tc>
          <w:tcPr>
            <w:tcW w:w="2404" w:type="pct"/>
            <w:gridSpan w:val="3"/>
            <w:shd w:val="clear" w:color="auto" w:fill="F2F2F2"/>
          </w:tcPr>
          <w:p w14:paraId="02F48252" w14:textId="77777777" w:rsidR="00C3476D" w:rsidRPr="001D1E6E" w:rsidRDefault="00C3476D" w:rsidP="00ED1F98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>
              <w:rPr>
                <w:rFonts w:ascii="Verdana" w:hAnsi="Verdana" w:cs="Tahoma"/>
                <w:b/>
                <w:sz w:val="20"/>
                <w:szCs w:val="20"/>
              </w:rPr>
              <w:t>REQUISITOS MÍNIMOS EXIGIDOS</w:t>
            </w:r>
          </w:p>
        </w:tc>
        <w:tc>
          <w:tcPr>
            <w:tcW w:w="2596" w:type="pct"/>
            <w:gridSpan w:val="3"/>
            <w:shd w:val="clear" w:color="auto" w:fill="auto"/>
          </w:tcPr>
          <w:p w14:paraId="79384174" w14:textId="77777777" w:rsidR="00C3476D" w:rsidRPr="001D1E6E" w:rsidRDefault="00C3476D" w:rsidP="00ED1F98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>
              <w:rPr>
                <w:rFonts w:ascii="Verdana" w:hAnsi="Verdana" w:cs="Tahoma"/>
                <w:b/>
                <w:sz w:val="20"/>
                <w:szCs w:val="20"/>
              </w:rPr>
              <w:t>MEDIOS HUMANOS PROPUESTOS</w:t>
            </w:r>
            <w:r w:rsidRPr="001D1E6E">
              <w:rPr>
                <w:rStyle w:val="Refdenotaalpie"/>
                <w:rFonts w:ascii="Verdana" w:hAnsi="Verdana" w:cs="Tahoma"/>
                <w:sz w:val="20"/>
                <w:szCs w:val="20"/>
              </w:rPr>
              <w:footnoteReference w:id="1"/>
            </w:r>
          </w:p>
        </w:tc>
      </w:tr>
      <w:tr w:rsidR="00C3476D" w:rsidRPr="001D1E6E" w14:paraId="756130BE" w14:textId="77777777" w:rsidTr="00C3476D">
        <w:trPr>
          <w:trHeight w:val="232"/>
        </w:trPr>
        <w:tc>
          <w:tcPr>
            <w:tcW w:w="2404" w:type="pct"/>
            <w:gridSpan w:val="3"/>
            <w:shd w:val="clear" w:color="auto" w:fill="F2F2F2"/>
          </w:tcPr>
          <w:p w14:paraId="28E97D79" w14:textId="77777777" w:rsidR="00C3476D" w:rsidRPr="001D1E6E" w:rsidRDefault="00C3476D" w:rsidP="00ED1F98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1D1E6E">
              <w:rPr>
                <w:rFonts w:ascii="Verdana" w:hAnsi="Verdana" w:cs="Tahoma"/>
                <w:b/>
                <w:sz w:val="20"/>
                <w:szCs w:val="20"/>
              </w:rPr>
              <w:t>Perfil profesional</w:t>
            </w:r>
          </w:p>
        </w:tc>
        <w:tc>
          <w:tcPr>
            <w:tcW w:w="957" w:type="pct"/>
            <w:shd w:val="clear" w:color="auto" w:fill="auto"/>
          </w:tcPr>
          <w:p w14:paraId="207F63C0" w14:textId="77777777" w:rsidR="00C3476D" w:rsidRPr="001D1E6E" w:rsidRDefault="00C3476D" w:rsidP="00ED1F98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1D1E6E">
              <w:rPr>
                <w:rFonts w:ascii="Verdana" w:hAnsi="Verdana" w:cs="Tahoma"/>
                <w:b/>
                <w:sz w:val="20"/>
                <w:szCs w:val="20"/>
              </w:rPr>
              <w:t>Nombre y apellidos</w:t>
            </w:r>
          </w:p>
        </w:tc>
        <w:tc>
          <w:tcPr>
            <w:tcW w:w="820" w:type="pct"/>
            <w:shd w:val="clear" w:color="auto" w:fill="auto"/>
          </w:tcPr>
          <w:p w14:paraId="52227997" w14:textId="77777777" w:rsidR="00C3476D" w:rsidRPr="001D1E6E" w:rsidRDefault="00C3476D" w:rsidP="00ED1F98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1D1E6E">
              <w:rPr>
                <w:rFonts w:ascii="Verdana" w:hAnsi="Verdana" w:cs="Tahoma"/>
                <w:b/>
                <w:sz w:val="20"/>
                <w:szCs w:val="20"/>
              </w:rPr>
              <w:t>Titulación</w:t>
            </w:r>
          </w:p>
        </w:tc>
        <w:tc>
          <w:tcPr>
            <w:tcW w:w="820" w:type="pct"/>
            <w:shd w:val="clear" w:color="auto" w:fill="auto"/>
          </w:tcPr>
          <w:p w14:paraId="0F9F8294" w14:textId="77777777" w:rsidR="00C3476D" w:rsidRPr="001D1E6E" w:rsidRDefault="00C3476D" w:rsidP="00ED1F98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1D1E6E">
              <w:rPr>
                <w:rFonts w:ascii="Verdana" w:hAnsi="Verdana" w:cs="Tahoma"/>
                <w:b/>
                <w:sz w:val="20"/>
                <w:szCs w:val="20"/>
              </w:rPr>
              <w:t>Experiencia</w:t>
            </w:r>
          </w:p>
        </w:tc>
        <w:bookmarkStart w:id="1" w:name="_GoBack"/>
        <w:bookmarkEnd w:id="1"/>
      </w:tr>
      <w:tr w:rsidR="00C3476D" w:rsidRPr="001D1E6E" w14:paraId="6E48AB54" w14:textId="77777777" w:rsidTr="00C3476D">
        <w:trPr>
          <w:trHeight w:val="218"/>
        </w:trPr>
        <w:tc>
          <w:tcPr>
            <w:tcW w:w="809" w:type="pct"/>
            <w:shd w:val="clear" w:color="auto" w:fill="F2F2F2"/>
          </w:tcPr>
          <w:p w14:paraId="2C97E615" w14:textId="77777777" w:rsidR="00C3476D" w:rsidRPr="001D1E6E" w:rsidRDefault="00C3476D" w:rsidP="00ED1F98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  <w:r w:rsidRPr="001D1E6E">
              <w:rPr>
                <w:rFonts w:ascii="Verdana" w:hAnsi="Verdana" w:cs="Tahoma"/>
                <w:sz w:val="20"/>
                <w:szCs w:val="20"/>
              </w:rPr>
              <w:t>Titulación</w:t>
            </w:r>
          </w:p>
        </w:tc>
        <w:tc>
          <w:tcPr>
            <w:tcW w:w="911" w:type="pct"/>
            <w:shd w:val="clear" w:color="auto" w:fill="F2F2F2"/>
          </w:tcPr>
          <w:p w14:paraId="5A626D3F" w14:textId="77777777" w:rsidR="00C3476D" w:rsidRPr="001D1E6E" w:rsidRDefault="00C3476D" w:rsidP="00ED1F98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  <w:r w:rsidRPr="001D1E6E">
              <w:rPr>
                <w:rFonts w:ascii="Verdana" w:hAnsi="Verdana" w:cs="Tahoma"/>
                <w:sz w:val="20"/>
                <w:szCs w:val="20"/>
              </w:rPr>
              <w:t>Experiencia</w:t>
            </w:r>
          </w:p>
        </w:tc>
        <w:tc>
          <w:tcPr>
            <w:tcW w:w="683" w:type="pct"/>
            <w:shd w:val="clear" w:color="auto" w:fill="F2F2F2"/>
          </w:tcPr>
          <w:p w14:paraId="0D05FDE1" w14:textId="77777777" w:rsidR="00C3476D" w:rsidRPr="001D1E6E" w:rsidRDefault="00C3476D" w:rsidP="00ED1F98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  <w:r w:rsidRPr="001D1E6E">
              <w:rPr>
                <w:rFonts w:ascii="Verdana" w:hAnsi="Verdana" w:cs="Tahoma"/>
                <w:sz w:val="20"/>
                <w:szCs w:val="20"/>
              </w:rPr>
              <w:t>Dedicación</w:t>
            </w:r>
          </w:p>
        </w:tc>
        <w:tc>
          <w:tcPr>
            <w:tcW w:w="957" w:type="pct"/>
            <w:shd w:val="clear" w:color="auto" w:fill="auto"/>
          </w:tcPr>
          <w:p w14:paraId="39E95B1C" w14:textId="77777777" w:rsidR="00C3476D" w:rsidRPr="001D1E6E" w:rsidRDefault="00C3476D" w:rsidP="00ED1F98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</w:tcPr>
          <w:p w14:paraId="485907C1" w14:textId="77777777" w:rsidR="00C3476D" w:rsidRPr="001D1E6E" w:rsidRDefault="00C3476D" w:rsidP="00ED1F98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</w:tcPr>
          <w:p w14:paraId="1A8B5500" w14:textId="77777777" w:rsidR="00C3476D" w:rsidRPr="001D1E6E" w:rsidRDefault="00C3476D" w:rsidP="00ED1F98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</w:p>
        </w:tc>
      </w:tr>
      <w:tr w:rsidR="00C3476D" w:rsidRPr="001D1E6E" w14:paraId="4F6D011B" w14:textId="77777777" w:rsidTr="00C3476D">
        <w:trPr>
          <w:trHeight w:val="232"/>
        </w:trPr>
        <w:tc>
          <w:tcPr>
            <w:tcW w:w="809" w:type="pct"/>
            <w:shd w:val="clear" w:color="auto" w:fill="F2F2F2"/>
          </w:tcPr>
          <w:p w14:paraId="74E1968B" w14:textId="77777777" w:rsidR="00C3476D" w:rsidRPr="001D1E6E" w:rsidRDefault="00C3476D" w:rsidP="00ED1F98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911" w:type="pct"/>
            <w:shd w:val="clear" w:color="auto" w:fill="F2F2F2"/>
          </w:tcPr>
          <w:p w14:paraId="0D595B65" w14:textId="77777777" w:rsidR="00C3476D" w:rsidRPr="001D1E6E" w:rsidRDefault="00C3476D" w:rsidP="00ED1F98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F2F2F2"/>
          </w:tcPr>
          <w:p w14:paraId="3813DFC6" w14:textId="77777777" w:rsidR="00C3476D" w:rsidRPr="001D1E6E" w:rsidRDefault="00C3476D" w:rsidP="00ED1F98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957" w:type="pct"/>
            <w:shd w:val="clear" w:color="auto" w:fill="auto"/>
          </w:tcPr>
          <w:p w14:paraId="6D7C7D9A" w14:textId="77777777" w:rsidR="00C3476D" w:rsidRPr="001D1E6E" w:rsidRDefault="00C3476D" w:rsidP="00ED1F98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</w:tcPr>
          <w:p w14:paraId="5BEB7282" w14:textId="77777777" w:rsidR="00C3476D" w:rsidRPr="001D1E6E" w:rsidRDefault="00C3476D" w:rsidP="00ED1F98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</w:tcPr>
          <w:p w14:paraId="7294BEEA" w14:textId="77777777" w:rsidR="00C3476D" w:rsidRPr="001D1E6E" w:rsidRDefault="00C3476D" w:rsidP="00ED1F98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</w:tr>
      <w:tr w:rsidR="00C3476D" w:rsidRPr="001D1E6E" w14:paraId="49FC7A85" w14:textId="77777777" w:rsidTr="00C3476D">
        <w:trPr>
          <w:trHeight w:val="232"/>
        </w:trPr>
        <w:tc>
          <w:tcPr>
            <w:tcW w:w="809" w:type="pct"/>
            <w:shd w:val="clear" w:color="auto" w:fill="F2F2F2"/>
          </w:tcPr>
          <w:p w14:paraId="23D04A71" w14:textId="77777777" w:rsidR="00C3476D" w:rsidRPr="001D1E6E" w:rsidRDefault="00C3476D" w:rsidP="00ED1F98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911" w:type="pct"/>
            <w:shd w:val="clear" w:color="auto" w:fill="F2F2F2"/>
          </w:tcPr>
          <w:p w14:paraId="08C49E88" w14:textId="77777777" w:rsidR="00C3476D" w:rsidRPr="001D1E6E" w:rsidRDefault="00C3476D" w:rsidP="00ED1F98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F2F2F2"/>
          </w:tcPr>
          <w:p w14:paraId="7A0273D6" w14:textId="77777777" w:rsidR="00C3476D" w:rsidRPr="001D1E6E" w:rsidRDefault="00C3476D" w:rsidP="00ED1F98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957" w:type="pct"/>
            <w:shd w:val="clear" w:color="auto" w:fill="auto"/>
          </w:tcPr>
          <w:p w14:paraId="4B22CDEE" w14:textId="77777777" w:rsidR="00C3476D" w:rsidRPr="001D1E6E" w:rsidRDefault="00C3476D" w:rsidP="00ED1F98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</w:tcPr>
          <w:p w14:paraId="1143009A" w14:textId="77777777" w:rsidR="00C3476D" w:rsidRPr="001D1E6E" w:rsidRDefault="00C3476D" w:rsidP="00ED1F98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</w:tcPr>
          <w:p w14:paraId="527ABEF4" w14:textId="77777777" w:rsidR="00C3476D" w:rsidRPr="001D1E6E" w:rsidRDefault="00C3476D" w:rsidP="00ED1F98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</w:tr>
      <w:tr w:rsidR="00C3476D" w:rsidRPr="001D1E6E" w14:paraId="65C13B6E" w14:textId="77777777" w:rsidTr="00C3476D">
        <w:trPr>
          <w:trHeight w:val="368"/>
        </w:trPr>
        <w:tc>
          <w:tcPr>
            <w:tcW w:w="5000" w:type="pct"/>
            <w:gridSpan w:val="6"/>
            <w:shd w:val="clear" w:color="auto" w:fill="auto"/>
          </w:tcPr>
          <w:p w14:paraId="334E8140" w14:textId="22C3012B" w:rsidR="00C3476D" w:rsidRPr="001D1E6E" w:rsidRDefault="00C3476D" w:rsidP="00C3476D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1D1E6E">
              <w:rPr>
                <w:rFonts w:ascii="Verdana" w:hAnsi="Verdana" w:cs="Tahoma"/>
                <w:b/>
                <w:sz w:val="20"/>
                <w:szCs w:val="20"/>
              </w:rPr>
              <w:t>MATERIALES</w:t>
            </w:r>
          </w:p>
        </w:tc>
      </w:tr>
      <w:tr w:rsidR="00C3476D" w:rsidRPr="001D1E6E" w14:paraId="13B0B790" w14:textId="77777777" w:rsidTr="00C3476D">
        <w:trPr>
          <w:trHeight w:val="232"/>
        </w:trPr>
        <w:tc>
          <w:tcPr>
            <w:tcW w:w="2404" w:type="pct"/>
            <w:gridSpan w:val="3"/>
            <w:shd w:val="clear" w:color="auto" w:fill="F2F2F2"/>
          </w:tcPr>
          <w:p w14:paraId="4111DA3B" w14:textId="77777777" w:rsidR="00C3476D" w:rsidRPr="001D1E6E" w:rsidRDefault="00C3476D" w:rsidP="00ED1F98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  <w:r>
              <w:rPr>
                <w:rFonts w:ascii="Verdana" w:hAnsi="Verdana" w:cs="Tahoma"/>
                <w:b/>
                <w:sz w:val="20"/>
                <w:szCs w:val="20"/>
              </w:rPr>
              <w:t>REQUISITOS MÍNIMOS EXIGIDOS</w:t>
            </w:r>
          </w:p>
        </w:tc>
        <w:tc>
          <w:tcPr>
            <w:tcW w:w="2596" w:type="pct"/>
            <w:gridSpan w:val="3"/>
            <w:shd w:val="clear" w:color="auto" w:fill="auto"/>
          </w:tcPr>
          <w:p w14:paraId="64EDD928" w14:textId="77777777" w:rsidR="00C3476D" w:rsidRPr="001D1E6E" w:rsidRDefault="00C3476D" w:rsidP="00ED1F98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  <w:r>
              <w:rPr>
                <w:rFonts w:ascii="Verdana" w:hAnsi="Verdana" w:cs="Tahoma"/>
                <w:b/>
                <w:sz w:val="20"/>
                <w:szCs w:val="20"/>
              </w:rPr>
              <w:t>MEDIOS MATERIALES PROPUESTOS</w:t>
            </w:r>
            <w:r w:rsidRPr="001D1E6E">
              <w:rPr>
                <w:rStyle w:val="Refdenotaalpie"/>
                <w:rFonts w:ascii="Verdana" w:hAnsi="Verdana" w:cs="Tahoma"/>
                <w:sz w:val="20"/>
                <w:szCs w:val="20"/>
              </w:rPr>
              <w:footnoteReference w:id="2"/>
            </w:r>
          </w:p>
        </w:tc>
      </w:tr>
      <w:tr w:rsidR="00C3476D" w:rsidRPr="001D1E6E" w14:paraId="59EA721B" w14:textId="77777777" w:rsidTr="00C3476D">
        <w:trPr>
          <w:trHeight w:val="232"/>
        </w:trPr>
        <w:tc>
          <w:tcPr>
            <w:tcW w:w="2404" w:type="pct"/>
            <w:gridSpan w:val="3"/>
            <w:shd w:val="clear" w:color="auto" w:fill="F2F2F2"/>
          </w:tcPr>
          <w:p w14:paraId="7D7ED598" w14:textId="77777777" w:rsidR="00C3476D" w:rsidRPr="001D1E6E" w:rsidRDefault="00C3476D" w:rsidP="00ED1F98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2596" w:type="pct"/>
            <w:gridSpan w:val="3"/>
            <w:shd w:val="clear" w:color="auto" w:fill="auto"/>
          </w:tcPr>
          <w:p w14:paraId="05D51099" w14:textId="77777777" w:rsidR="00C3476D" w:rsidRPr="001D1E6E" w:rsidRDefault="00C3476D" w:rsidP="00ED1F98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</w:tr>
      <w:tr w:rsidR="00C3476D" w:rsidRPr="001D1E6E" w14:paraId="519E8BBB" w14:textId="77777777" w:rsidTr="00C3476D">
        <w:trPr>
          <w:trHeight w:val="247"/>
        </w:trPr>
        <w:tc>
          <w:tcPr>
            <w:tcW w:w="2404" w:type="pct"/>
            <w:gridSpan w:val="3"/>
            <w:shd w:val="clear" w:color="auto" w:fill="F2F2F2"/>
          </w:tcPr>
          <w:p w14:paraId="12285C50" w14:textId="77777777" w:rsidR="00C3476D" w:rsidRPr="001D1E6E" w:rsidRDefault="00C3476D" w:rsidP="00ED1F98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2596" w:type="pct"/>
            <w:gridSpan w:val="3"/>
            <w:shd w:val="clear" w:color="auto" w:fill="auto"/>
          </w:tcPr>
          <w:p w14:paraId="316A2F1F" w14:textId="77777777" w:rsidR="00C3476D" w:rsidRPr="001D1E6E" w:rsidRDefault="00C3476D" w:rsidP="00ED1F98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</w:tr>
    </w:tbl>
    <w:p w14:paraId="63374C94" w14:textId="66896436" w:rsidR="00C3476D" w:rsidRDefault="00C3476D" w:rsidP="00C3476D">
      <w:pPr>
        <w:jc w:val="both"/>
        <w:rPr>
          <w:rFonts w:ascii="Verdana" w:hAnsi="Verdana" w:cs="Tahoma"/>
          <w:sz w:val="20"/>
          <w:szCs w:val="20"/>
        </w:rPr>
      </w:pPr>
    </w:p>
    <w:p w14:paraId="3E2C1807" w14:textId="06804A56" w:rsidR="00C3476D" w:rsidRPr="00C3476D" w:rsidRDefault="00C3476D" w:rsidP="00C3476D">
      <w:pPr>
        <w:pStyle w:val="MiNormal"/>
        <w:rPr>
          <w:b/>
        </w:rPr>
      </w:pPr>
      <w:r w:rsidRPr="00B317B7">
        <w:t xml:space="preserve">En............................., </w:t>
      </w:r>
      <w:proofErr w:type="gramStart"/>
      <w:r w:rsidRPr="00B317B7">
        <w:t>a.....</w:t>
      </w:r>
      <w:proofErr w:type="gramEnd"/>
      <w:r w:rsidRPr="00B317B7">
        <w:t>. de....................de 20....</w:t>
      </w:r>
    </w:p>
    <w:p w14:paraId="078D578D" w14:textId="1E2F7A20" w:rsidR="00C3476D" w:rsidRPr="00C3476D" w:rsidRDefault="00C3476D" w:rsidP="00C3476D">
      <w:pPr>
        <w:ind w:left="300"/>
        <w:jc w:val="right"/>
        <w:rPr>
          <w:rFonts w:ascii="Verdana" w:hAnsi="Verdana" w:cs="Tahoma"/>
          <w:sz w:val="20"/>
          <w:szCs w:val="20"/>
        </w:rPr>
      </w:pPr>
      <w:r w:rsidRPr="00571F2E">
        <w:rPr>
          <w:rFonts w:ascii="Verdana" w:hAnsi="Verdana" w:cs="Tahoma"/>
          <w:sz w:val="20"/>
          <w:szCs w:val="20"/>
        </w:rPr>
        <w:t>Firmado:</w:t>
      </w:r>
    </w:p>
    <w:sectPr w:rsidR="00C3476D" w:rsidRPr="00C3476D" w:rsidSect="00C3476D">
      <w:pgSz w:w="16838" w:h="11906" w:orient="landscape"/>
      <w:pgMar w:top="1701" w:right="2126" w:bottom="1701" w:left="1701" w:header="709" w:footer="6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921ABF" w14:textId="77777777" w:rsidR="00302556" w:rsidRDefault="00302556" w:rsidP="00034488">
      <w:pPr>
        <w:spacing w:after="0" w:line="240" w:lineRule="auto"/>
      </w:pPr>
      <w:r>
        <w:separator/>
      </w:r>
    </w:p>
  </w:endnote>
  <w:endnote w:type="continuationSeparator" w:id="0">
    <w:p w14:paraId="0559178C" w14:textId="77777777" w:rsidR="00302556" w:rsidRDefault="00302556" w:rsidP="00034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eGothic-BoldTwo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radeGothic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rade Gothic LT Std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adeGothic-Light"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BCCCA0" w14:textId="77777777" w:rsidR="00152598" w:rsidRDefault="001123DD" w:rsidP="00152598">
    <w:pPr>
      <w:pStyle w:val="Piedepgina"/>
      <w:ind w:left="-840"/>
      <w:rPr>
        <w:rFonts w:ascii="Trade Gothic LT Std Light" w:hAnsi="Trade Gothic LT Std Light" w:cs="Arial"/>
        <w:b/>
        <w:color w:val="000080"/>
        <w:sz w:val="20"/>
        <w:szCs w:val="20"/>
      </w:rPr>
    </w:pPr>
    <w:r>
      <w:rPr>
        <w:rFonts w:ascii="Trade Gothic LT Std Light" w:hAnsi="Trade Gothic LT Std Light" w:cs="Arial"/>
        <w:b/>
        <w:noProof/>
        <w:color w:val="000080"/>
        <w:sz w:val="20"/>
        <w:szCs w:val="20"/>
      </w:rPr>
      <w:drawing>
        <wp:anchor distT="0" distB="0" distL="114300" distR="114300" simplePos="0" relativeHeight="251660288" behindDoc="1" locked="0" layoutInCell="1" allowOverlap="1" wp14:anchorId="55BCCCA5" wp14:editId="55BCCCA6">
          <wp:simplePos x="0" y="0"/>
          <wp:positionH relativeFrom="column">
            <wp:posOffset>4629150</wp:posOffset>
          </wp:positionH>
          <wp:positionV relativeFrom="paragraph">
            <wp:posOffset>-53975</wp:posOffset>
          </wp:positionV>
          <wp:extent cx="1410970" cy="617220"/>
          <wp:effectExtent l="0" t="0" r="0" b="0"/>
          <wp:wrapThrough wrapText="bothSides">
            <wp:wrapPolygon edited="0">
              <wp:start x="0" y="0"/>
              <wp:lineTo x="0" y="20667"/>
              <wp:lineTo x="21289" y="20667"/>
              <wp:lineTo x="21289" y="0"/>
              <wp:lineTo x="0" y="0"/>
            </wp:wrapPolygon>
          </wp:wrapThrough>
          <wp:docPr id="4" name="Imagen 4" descr="D:\DATOS\LOGOTIPOS\LOGOS DEPARTAMENTO DE SALUD\salud_lateral_color.jpg.jpg.jpg.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:\DATOS\LOGOTIPOS\LOGOS DEPARTAMENTO DE SALUD\salud_lateral_color.jpg.jpg.jpg.jpg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097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BCCCA1" w14:textId="77777777" w:rsidR="00152598" w:rsidRPr="00285BA7" w:rsidRDefault="00152598" w:rsidP="002761BA">
    <w:pPr>
      <w:pStyle w:val="Piedepgina"/>
      <w:ind w:left="-1134"/>
      <w:rPr>
        <w:rFonts w:ascii="TradeGothic-Light" w:hAnsi="TradeGothic-Light" w:cs="Arial"/>
        <w:color w:val="000080"/>
        <w:sz w:val="20"/>
        <w:szCs w:val="20"/>
      </w:rPr>
    </w:pPr>
    <w:r w:rsidRPr="00285BA7">
      <w:rPr>
        <w:rFonts w:ascii="TradeGothic-Light" w:hAnsi="TradeGothic-Light" w:cs="Arial"/>
        <w:noProof/>
        <w:color w:val="000080"/>
        <w:sz w:val="20"/>
        <w:szCs w:val="20"/>
      </w:rPr>
      <w:drawing>
        <wp:anchor distT="0" distB="0" distL="114300" distR="114300" simplePos="0" relativeHeight="251658240" behindDoc="1" locked="0" layoutInCell="1" allowOverlap="1" wp14:anchorId="55BCCCA7" wp14:editId="55BCCCA8">
          <wp:simplePos x="0" y="0"/>
          <wp:positionH relativeFrom="column">
            <wp:posOffset>6424295</wp:posOffset>
          </wp:positionH>
          <wp:positionV relativeFrom="paragraph">
            <wp:posOffset>9669780</wp:posOffset>
          </wp:positionV>
          <wp:extent cx="704850" cy="796290"/>
          <wp:effectExtent l="0" t="0" r="0" b="3810"/>
          <wp:wrapNone/>
          <wp:docPr id="5" name="Imagen 5" descr="salud_centrada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alud_centrada_c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538"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96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0C78" w:rsidRPr="00285BA7">
      <w:rPr>
        <w:rFonts w:ascii="TradeGothic-Light" w:hAnsi="TradeGothic-Light" w:cs="Arial"/>
        <w:color w:val="000080"/>
        <w:sz w:val="20"/>
        <w:szCs w:val="20"/>
      </w:rPr>
      <w:t>Araba</w:t>
    </w:r>
    <w:r w:rsidRPr="00285BA7">
      <w:rPr>
        <w:rFonts w:ascii="TradeGothic-Light" w:hAnsi="TradeGothic-Light" w:cs="Arial"/>
        <w:color w:val="000080"/>
        <w:sz w:val="20"/>
        <w:szCs w:val="20"/>
      </w:rPr>
      <w:t>, 43   01006 Vitoria-Gasteiz</w:t>
    </w:r>
  </w:p>
  <w:p w14:paraId="55BCCCA2" w14:textId="77777777" w:rsidR="00152598" w:rsidRPr="00285BA7" w:rsidRDefault="00152598" w:rsidP="002761BA">
    <w:pPr>
      <w:pStyle w:val="Piedepgina"/>
      <w:ind w:left="-1134"/>
      <w:rPr>
        <w:rFonts w:ascii="TradeGothic-Light" w:hAnsi="TradeGothic-Light" w:cs="Arial"/>
        <w:color w:val="000080"/>
        <w:sz w:val="20"/>
        <w:szCs w:val="20"/>
      </w:rPr>
    </w:pPr>
    <w:r w:rsidRPr="00285BA7">
      <w:rPr>
        <w:rFonts w:ascii="TradeGothic-Light" w:hAnsi="TradeGothic-Light" w:cs="Arial"/>
        <w:color w:val="000080"/>
        <w:sz w:val="20"/>
        <w:szCs w:val="20"/>
      </w:rPr>
      <w:t xml:space="preserve">Tel: 945 00 65 55 – Fax: 945 00 65 87     </w:t>
    </w:r>
    <w:proofErr w:type="spellStart"/>
    <w:proofErr w:type="gramStart"/>
    <w:r w:rsidRPr="00285BA7">
      <w:rPr>
        <w:rFonts w:ascii="TradeGothic-Light" w:hAnsi="TradeGothic-Light" w:cs="Arial"/>
        <w:color w:val="000080"/>
        <w:sz w:val="20"/>
        <w:szCs w:val="20"/>
      </w:rPr>
      <w:t>e-mail:secretariagerencia.sma@osakidetza.</w:t>
    </w:r>
    <w:r w:rsidR="00060C78" w:rsidRPr="00285BA7">
      <w:rPr>
        <w:rFonts w:ascii="TradeGothic-Light" w:hAnsi="TradeGothic-Light" w:cs="Arial"/>
        <w:color w:val="000080"/>
        <w:sz w:val="20"/>
        <w:szCs w:val="20"/>
      </w:rPr>
      <w:t>eus</w:t>
    </w:r>
    <w:proofErr w:type="spellEnd"/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2F4DB5" w14:textId="77777777" w:rsidR="00302556" w:rsidRDefault="00302556" w:rsidP="00034488">
      <w:pPr>
        <w:spacing w:after="0" w:line="240" w:lineRule="auto"/>
      </w:pPr>
      <w:r>
        <w:separator/>
      </w:r>
    </w:p>
  </w:footnote>
  <w:footnote w:type="continuationSeparator" w:id="0">
    <w:p w14:paraId="198868DC" w14:textId="77777777" w:rsidR="00302556" w:rsidRDefault="00302556" w:rsidP="00034488">
      <w:pPr>
        <w:spacing w:after="0" w:line="240" w:lineRule="auto"/>
      </w:pPr>
      <w:r>
        <w:continuationSeparator/>
      </w:r>
    </w:p>
  </w:footnote>
  <w:footnote w:id="1">
    <w:p w14:paraId="683C49F5" w14:textId="77777777" w:rsidR="00C3476D" w:rsidRPr="004146DA" w:rsidRDefault="00C3476D" w:rsidP="00C3476D">
      <w:pPr>
        <w:pStyle w:val="Textonotapie"/>
        <w:ind w:right="-463"/>
        <w:rPr>
          <w:rFonts w:ascii="Verdana" w:hAnsi="Verdana"/>
          <w:sz w:val="16"/>
          <w:szCs w:val="16"/>
        </w:rPr>
      </w:pPr>
      <w:r w:rsidRPr="004146DA">
        <w:rPr>
          <w:rStyle w:val="Refdenotaalpie"/>
          <w:rFonts w:ascii="Verdana" w:hAnsi="Verdana"/>
          <w:sz w:val="16"/>
          <w:szCs w:val="16"/>
        </w:rPr>
        <w:footnoteRef/>
      </w:r>
      <w:r w:rsidRPr="004146DA">
        <w:rPr>
          <w:rFonts w:ascii="Verdana" w:hAnsi="Verdana"/>
          <w:sz w:val="16"/>
          <w:szCs w:val="16"/>
        </w:rPr>
        <w:t xml:space="preserve"> </w:t>
      </w:r>
      <w:r w:rsidRPr="004146DA">
        <w:rPr>
          <w:rFonts w:ascii="Verdana" w:hAnsi="Verdana" w:cs="Tahoma"/>
          <w:sz w:val="16"/>
          <w:szCs w:val="16"/>
        </w:rPr>
        <w:t xml:space="preserve">A </w:t>
      </w:r>
      <w:proofErr w:type="spellStart"/>
      <w:r w:rsidRPr="004146DA">
        <w:rPr>
          <w:rFonts w:ascii="Verdana" w:hAnsi="Verdana" w:cs="Tahoma"/>
          <w:sz w:val="16"/>
          <w:szCs w:val="16"/>
        </w:rPr>
        <w:t>cumplimentar</w:t>
      </w:r>
      <w:proofErr w:type="spellEnd"/>
      <w:r w:rsidRPr="004146DA">
        <w:rPr>
          <w:rFonts w:ascii="Verdana" w:hAnsi="Verdana" w:cs="Tahoma"/>
          <w:sz w:val="16"/>
          <w:szCs w:val="16"/>
        </w:rPr>
        <w:t xml:space="preserve"> </w:t>
      </w:r>
      <w:proofErr w:type="spellStart"/>
      <w:r w:rsidRPr="004146DA">
        <w:rPr>
          <w:rFonts w:ascii="Verdana" w:hAnsi="Verdana" w:cs="Tahoma"/>
          <w:sz w:val="16"/>
          <w:szCs w:val="16"/>
        </w:rPr>
        <w:t>por</w:t>
      </w:r>
      <w:proofErr w:type="spellEnd"/>
      <w:r w:rsidRPr="004146DA">
        <w:rPr>
          <w:rFonts w:ascii="Verdana" w:hAnsi="Verdana" w:cs="Tahoma"/>
          <w:sz w:val="16"/>
          <w:szCs w:val="16"/>
        </w:rPr>
        <w:t xml:space="preserve"> </w:t>
      </w:r>
      <w:r>
        <w:rPr>
          <w:rFonts w:ascii="Verdana" w:hAnsi="Verdana" w:cs="Tahoma"/>
          <w:sz w:val="16"/>
          <w:szCs w:val="16"/>
        </w:rPr>
        <w:t xml:space="preserve">la </w:t>
      </w:r>
      <w:proofErr w:type="spellStart"/>
      <w:r>
        <w:rPr>
          <w:rFonts w:ascii="Verdana" w:hAnsi="Verdana" w:cs="Tahoma"/>
          <w:sz w:val="16"/>
          <w:szCs w:val="16"/>
        </w:rPr>
        <w:t>licitadora</w:t>
      </w:r>
      <w:proofErr w:type="spellEnd"/>
      <w:r>
        <w:rPr>
          <w:rFonts w:ascii="Verdana" w:hAnsi="Verdana" w:cs="Tahoma"/>
          <w:sz w:val="16"/>
          <w:szCs w:val="16"/>
        </w:rPr>
        <w:t>.</w:t>
      </w:r>
    </w:p>
  </w:footnote>
  <w:footnote w:id="2">
    <w:p w14:paraId="6BEE36F5" w14:textId="77777777" w:rsidR="00C3476D" w:rsidRPr="004146DA" w:rsidRDefault="00C3476D" w:rsidP="00C3476D">
      <w:pPr>
        <w:pStyle w:val="Textonotapie"/>
        <w:ind w:right="-463"/>
        <w:rPr>
          <w:rFonts w:ascii="Verdana" w:hAnsi="Verdana"/>
          <w:sz w:val="16"/>
          <w:szCs w:val="16"/>
        </w:rPr>
      </w:pPr>
      <w:r w:rsidRPr="004146DA">
        <w:rPr>
          <w:rStyle w:val="Refdenotaalpie"/>
          <w:rFonts w:ascii="Verdana" w:hAnsi="Verdana"/>
          <w:sz w:val="16"/>
          <w:szCs w:val="16"/>
        </w:rPr>
        <w:footnoteRef/>
      </w:r>
      <w:r w:rsidRPr="004146DA">
        <w:rPr>
          <w:rFonts w:ascii="Verdana" w:hAnsi="Verdana"/>
          <w:sz w:val="16"/>
          <w:szCs w:val="16"/>
        </w:rPr>
        <w:t xml:space="preserve"> </w:t>
      </w:r>
      <w:r w:rsidRPr="004146DA">
        <w:rPr>
          <w:rFonts w:ascii="Verdana" w:hAnsi="Verdana" w:cs="Tahoma"/>
          <w:sz w:val="16"/>
          <w:szCs w:val="16"/>
        </w:rPr>
        <w:t xml:space="preserve">A </w:t>
      </w:r>
      <w:proofErr w:type="spellStart"/>
      <w:r w:rsidRPr="004146DA">
        <w:rPr>
          <w:rFonts w:ascii="Verdana" w:hAnsi="Verdana" w:cs="Tahoma"/>
          <w:sz w:val="16"/>
          <w:szCs w:val="16"/>
        </w:rPr>
        <w:t>cumplimentar</w:t>
      </w:r>
      <w:proofErr w:type="spellEnd"/>
      <w:r w:rsidRPr="004146DA">
        <w:rPr>
          <w:rFonts w:ascii="Verdana" w:hAnsi="Verdana" w:cs="Tahoma"/>
          <w:sz w:val="16"/>
          <w:szCs w:val="16"/>
        </w:rPr>
        <w:t xml:space="preserve"> </w:t>
      </w:r>
      <w:proofErr w:type="spellStart"/>
      <w:r w:rsidRPr="004146DA">
        <w:rPr>
          <w:rFonts w:ascii="Verdana" w:hAnsi="Verdana" w:cs="Tahoma"/>
          <w:sz w:val="16"/>
          <w:szCs w:val="16"/>
        </w:rPr>
        <w:t>por</w:t>
      </w:r>
      <w:proofErr w:type="spellEnd"/>
      <w:r w:rsidRPr="004146DA">
        <w:rPr>
          <w:rFonts w:ascii="Verdana" w:hAnsi="Verdana" w:cs="Tahoma"/>
          <w:sz w:val="16"/>
          <w:szCs w:val="16"/>
        </w:rPr>
        <w:t xml:space="preserve"> </w:t>
      </w:r>
      <w:r>
        <w:rPr>
          <w:rFonts w:ascii="Verdana" w:hAnsi="Verdana" w:cs="Tahoma"/>
          <w:sz w:val="16"/>
          <w:szCs w:val="16"/>
        </w:rPr>
        <w:t xml:space="preserve">la </w:t>
      </w:r>
      <w:proofErr w:type="spellStart"/>
      <w:r>
        <w:rPr>
          <w:rFonts w:ascii="Verdana" w:hAnsi="Verdana" w:cs="Tahoma"/>
          <w:sz w:val="16"/>
          <w:szCs w:val="16"/>
        </w:rPr>
        <w:t>licitadora</w:t>
      </w:r>
      <w:proofErr w:type="spellEnd"/>
      <w:r>
        <w:rPr>
          <w:rFonts w:ascii="Verdana" w:hAnsi="Verdana" w:cs="Tahom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BCCC9E" w14:textId="77777777" w:rsidR="00034488" w:rsidRPr="00285BA7" w:rsidRDefault="00034488" w:rsidP="002761BA">
    <w:pPr>
      <w:pStyle w:val="Encabezado"/>
      <w:tabs>
        <w:tab w:val="clear" w:pos="8504"/>
        <w:tab w:val="right" w:pos="9214"/>
      </w:tabs>
      <w:ind w:right="-710"/>
      <w:jc w:val="right"/>
      <w:rPr>
        <w:rFonts w:ascii="TradeGothic-BoldTwo" w:hAnsi="TradeGothic-BoldTwo" w:cs="Arial"/>
        <w:b/>
        <w:color w:val="000099"/>
        <w:sz w:val="20"/>
        <w:szCs w:val="20"/>
      </w:rPr>
    </w:pPr>
    <w:r w:rsidRPr="00285BA7">
      <w:rPr>
        <w:rFonts w:ascii="TradeGothic-BoldTwo" w:hAnsi="TradeGothic-BoldTwo"/>
        <w:noProof/>
        <w:sz w:val="20"/>
        <w:szCs w:val="20"/>
      </w:rPr>
      <w:drawing>
        <wp:anchor distT="0" distB="0" distL="114300" distR="114300" simplePos="0" relativeHeight="251656192" behindDoc="1" locked="0" layoutInCell="1" allowOverlap="1" wp14:anchorId="55BCCCA3" wp14:editId="55BCCCA4">
          <wp:simplePos x="0" y="0"/>
          <wp:positionH relativeFrom="column">
            <wp:posOffset>-617220</wp:posOffset>
          </wp:positionH>
          <wp:positionV relativeFrom="paragraph">
            <wp:posOffset>-2540</wp:posOffset>
          </wp:positionV>
          <wp:extent cx="2245995" cy="690245"/>
          <wp:effectExtent l="0" t="0" r="1905" b="0"/>
          <wp:wrapThrough wrapText="bothSides">
            <wp:wrapPolygon edited="0">
              <wp:start x="0" y="0"/>
              <wp:lineTo x="0" y="20865"/>
              <wp:lineTo x="21435" y="20865"/>
              <wp:lineTo x="21435" y="0"/>
              <wp:lineTo x="0" y="0"/>
            </wp:wrapPolygon>
          </wp:wrapThrough>
          <wp:docPr id="2" name="Imagen 2" descr="D:\DATOS\LOGOTIPOS\NUEVO HORIZONTAL ALT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ATOS\LOGOTIPOS\NUEVO HORIZONTAL ALT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5995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85BA7">
      <w:rPr>
        <w:rFonts w:ascii="TradeGothic-BoldTwo" w:hAnsi="TradeGothic-BoldTwo" w:cs="Arial"/>
        <w:b/>
        <w:color w:val="000099"/>
        <w:sz w:val="20"/>
        <w:szCs w:val="20"/>
      </w:rPr>
      <w:t>ARABAKO OSASUN MENTALEKO SAREA</w:t>
    </w:r>
  </w:p>
  <w:p w14:paraId="55BCCC9F" w14:textId="7C154FEF" w:rsidR="00034488" w:rsidRDefault="00034488" w:rsidP="001123DD">
    <w:pPr>
      <w:pStyle w:val="Encabezado"/>
      <w:tabs>
        <w:tab w:val="clear" w:pos="8504"/>
        <w:tab w:val="right" w:pos="9214"/>
      </w:tabs>
      <w:spacing w:line="276" w:lineRule="auto"/>
      <w:ind w:right="-710"/>
      <w:jc w:val="right"/>
      <w:rPr>
        <w:rFonts w:ascii="TradeGothic" w:hAnsi="TradeGothic" w:cs="Arial"/>
        <w:color w:val="000099"/>
        <w:sz w:val="20"/>
        <w:szCs w:val="20"/>
      </w:rPr>
    </w:pPr>
    <w:r w:rsidRPr="00285BA7">
      <w:rPr>
        <w:rFonts w:ascii="TradeGothic" w:hAnsi="TradeGothic" w:cs="Arial"/>
        <w:color w:val="000099"/>
        <w:sz w:val="20"/>
        <w:szCs w:val="20"/>
      </w:rPr>
      <w:t>RED DE SALUD MENTAL DE ARABA</w:t>
    </w:r>
  </w:p>
  <w:p w14:paraId="1BB40115" w14:textId="77777777" w:rsidR="00E05591" w:rsidRDefault="00E05591" w:rsidP="00E05591">
    <w:pPr>
      <w:pStyle w:val="Ttulo2"/>
      <w:jc w:val="center"/>
      <w:rPr>
        <w:rFonts w:ascii="Verdana" w:hAnsi="Verdana"/>
        <w:color w:val="auto"/>
        <w:sz w:val="22"/>
        <w:szCs w:val="22"/>
        <w:lang w:val="es-ES_tradnl"/>
      </w:rPr>
    </w:pPr>
    <w:bookmarkStart w:id="0" w:name="_Toc514067650"/>
  </w:p>
  <w:bookmarkEnd w:id="0"/>
  <w:p w14:paraId="1250631F" w14:textId="77777777" w:rsidR="00C3476D" w:rsidRDefault="00C3476D" w:rsidP="00C3476D">
    <w:pPr>
      <w:pStyle w:val="Encabezado"/>
      <w:tabs>
        <w:tab w:val="clear" w:pos="8504"/>
        <w:tab w:val="right" w:pos="9214"/>
      </w:tabs>
      <w:spacing w:line="276" w:lineRule="auto"/>
      <w:ind w:right="-710"/>
      <w:jc w:val="center"/>
      <w:rPr>
        <w:rFonts w:ascii="Verdana" w:eastAsia="Times New Roman" w:hAnsi="Verdana" w:cs="Times New Roman"/>
        <w:b/>
        <w:bCs/>
        <w:lang w:val="es-ES_tradnl"/>
      </w:rPr>
    </w:pPr>
  </w:p>
  <w:p w14:paraId="58A86C20" w14:textId="5617E863" w:rsidR="00E05591" w:rsidRPr="00285BA7" w:rsidRDefault="00C3476D" w:rsidP="00C3476D">
    <w:pPr>
      <w:pStyle w:val="Encabezado"/>
      <w:tabs>
        <w:tab w:val="clear" w:pos="8504"/>
        <w:tab w:val="right" w:pos="9214"/>
      </w:tabs>
      <w:spacing w:line="276" w:lineRule="auto"/>
      <w:ind w:right="-710"/>
      <w:jc w:val="center"/>
      <w:rPr>
        <w:rFonts w:ascii="TradeGothic" w:hAnsi="TradeGothic"/>
        <w:sz w:val="20"/>
        <w:szCs w:val="20"/>
      </w:rPr>
    </w:pPr>
    <w:r w:rsidRPr="00C3476D">
      <w:rPr>
        <w:rFonts w:ascii="Verdana" w:eastAsia="Times New Roman" w:hAnsi="Verdana" w:cs="Times New Roman"/>
        <w:b/>
        <w:bCs/>
        <w:lang w:val="es-ES_tradnl"/>
      </w:rPr>
      <w:t>ANEXO II.2 COMPROMISO DE ADSCRIPCIÓN DE MEDIOS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804B3"/>
    <w:multiLevelType w:val="hybridMultilevel"/>
    <w:tmpl w:val="55B45E1A"/>
    <w:lvl w:ilvl="0" w:tplc="71CABB4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34E16577"/>
    <w:multiLevelType w:val="hybridMultilevel"/>
    <w:tmpl w:val="5F7C926E"/>
    <w:lvl w:ilvl="0" w:tplc="01C89CAA">
      <w:start w:val="1"/>
      <w:numFmt w:val="upperRoman"/>
      <w:lvlText w:val="%1.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/>
        <w:i w:val="0"/>
        <w:color w:val="auto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"/>
        </w:tabs>
        <w:ind w:left="1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735"/>
        </w:tabs>
        <w:ind w:left="73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455"/>
        </w:tabs>
        <w:ind w:left="145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175"/>
        </w:tabs>
        <w:ind w:left="217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2895"/>
        </w:tabs>
        <w:ind w:left="289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615"/>
        </w:tabs>
        <w:ind w:left="361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335"/>
        </w:tabs>
        <w:ind w:left="433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055"/>
        </w:tabs>
        <w:ind w:left="5055" w:hanging="180"/>
      </w:pPr>
    </w:lvl>
  </w:abstractNum>
  <w:abstractNum w:abstractNumId="2" w15:restartNumberingAfterBreak="0">
    <w:nsid w:val="4C4375B1"/>
    <w:multiLevelType w:val="hybridMultilevel"/>
    <w:tmpl w:val="3230D5C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E84FC7"/>
    <w:multiLevelType w:val="hybridMultilevel"/>
    <w:tmpl w:val="7DC67BF8"/>
    <w:lvl w:ilvl="0" w:tplc="0C0A000D">
      <w:start w:val="1"/>
      <w:numFmt w:val="bullet"/>
      <w:lvlText w:val=""/>
      <w:lvlJc w:val="left"/>
      <w:pPr>
        <w:ind w:left="129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4" w15:restartNumberingAfterBreak="1">
    <w:nsid w:val="75A502C6"/>
    <w:multiLevelType w:val="hybridMultilevel"/>
    <w:tmpl w:val="D4184512"/>
    <w:lvl w:ilvl="0" w:tplc="109EBE4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426432"/>
    <w:multiLevelType w:val="hybridMultilevel"/>
    <w:tmpl w:val="43961DDE"/>
    <w:lvl w:ilvl="0" w:tplc="0C0A000D">
      <w:start w:val="1"/>
      <w:numFmt w:val="bullet"/>
      <w:lvlText w:val=""/>
      <w:lvlJc w:val="left"/>
      <w:pPr>
        <w:ind w:left="1344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493"/>
    <w:rsid w:val="00034488"/>
    <w:rsid w:val="00060C78"/>
    <w:rsid w:val="0007305E"/>
    <w:rsid w:val="001123DD"/>
    <w:rsid w:val="00152598"/>
    <w:rsid w:val="00227CE9"/>
    <w:rsid w:val="002761BA"/>
    <w:rsid w:val="00285BA7"/>
    <w:rsid w:val="00302556"/>
    <w:rsid w:val="00320FDA"/>
    <w:rsid w:val="003818CB"/>
    <w:rsid w:val="006A28F5"/>
    <w:rsid w:val="006C0DC3"/>
    <w:rsid w:val="00726BC6"/>
    <w:rsid w:val="007A0425"/>
    <w:rsid w:val="007D2B4E"/>
    <w:rsid w:val="00802EA1"/>
    <w:rsid w:val="00891BE2"/>
    <w:rsid w:val="008D0E66"/>
    <w:rsid w:val="008D1054"/>
    <w:rsid w:val="00963B90"/>
    <w:rsid w:val="00AD5D35"/>
    <w:rsid w:val="00B64493"/>
    <w:rsid w:val="00BC01E6"/>
    <w:rsid w:val="00C3476D"/>
    <w:rsid w:val="00CD7613"/>
    <w:rsid w:val="00E05591"/>
    <w:rsid w:val="00E2379B"/>
    <w:rsid w:val="00E25C73"/>
    <w:rsid w:val="00EA2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5BCCC97"/>
  <w15:docId w15:val="{44355369-8741-4BE5-86FF-21DFABB09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nhideWhenUsed/>
    <w:qFormat/>
    <w:rsid w:val="00E05591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344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34488"/>
  </w:style>
  <w:style w:type="paragraph" w:styleId="Piedepgina">
    <w:name w:val="footer"/>
    <w:basedOn w:val="Normal"/>
    <w:link w:val="PiedepginaCar"/>
    <w:unhideWhenUsed/>
    <w:rsid w:val="000344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34488"/>
  </w:style>
  <w:style w:type="paragraph" w:styleId="Textodeglobo">
    <w:name w:val="Balloon Text"/>
    <w:basedOn w:val="Normal"/>
    <w:link w:val="TextodegloboCar"/>
    <w:uiPriority w:val="99"/>
    <w:semiHidden/>
    <w:unhideWhenUsed/>
    <w:rsid w:val="00034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4488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963B90"/>
    <w:pPr>
      <w:ind w:left="720"/>
      <w:contextualSpacing/>
    </w:pPr>
  </w:style>
  <w:style w:type="table" w:styleId="Tablaconcuadrcula">
    <w:name w:val="Table Grid"/>
    <w:basedOn w:val="Tablanormal"/>
    <w:uiPriority w:val="39"/>
    <w:rsid w:val="00802EA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rsid w:val="00E0559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xtonotapie">
    <w:name w:val="footnote text"/>
    <w:basedOn w:val="Normal"/>
    <w:link w:val="TextonotapieCar"/>
    <w:uiPriority w:val="99"/>
    <w:rsid w:val="00E0559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u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05591"/>
    <w:rPr>
      <w:rFonts w:ascii="Arial" w:eastAsia="Times New Roman" w:hAnsi="Arial" w:cs="Times New Roman"/>
      <w:sz w:val="24"/>
      <w:szCs w:val="24"/>
      <w:lang w:val="eu-ES"/>
    </w:rPr>
  </w:style>
  <w:style w:type="character" w:styleId="Refdenotaalpie">
    <w:name w:val="footnote reference"/>
    <w:uiPriority w:val="99"/>
    <w:unhideWhenUsed/>
    <w:rsid w:val="00E05591"/>
    <w:rPr>
      <w:vertAlign w:val="superscript"/>
    </w:rPr>
  </w:style>
  <w:style w:type="paragraph" w:customStyle="1" w:styleId="MiNormal">
    <w:name w:val="Mi Normal"/>
    <w:basedOn w:val="Normal"/>
    <w:link w:val="MiNormalChar"/>
    <w:qFormat/>
    <w:rsid w:val="00E05591"/>
    <w:pPr>
      <w:spacing w:after="0" w:line="240" w:lineRule="auto"/>
    </w:pPr>
    <w:rPr>
      <w:rFonts w:ascii="Verdana" w:eastAsia="Times New Roman" w:hAnsi="Verdana" w:cs="Times New Roman"/>
      <w:sz w:val="20"/>
      <w:szCs w:val="20"/>
    </w:rPr>
  </w:style>
  <w:style w:type="character" w:customStyle="1" w:styleId="MiNormalChar">
    <w:name w:val="Mi Normal Char"/>
    <w:link w:val="MiNormal"/>
    <w:rsid w:val="00E05591"/>
    <w:rPr>
      <w:rFonts w:ascii="Verdana" w:eastAsia="Times New Roman" w:hAnsi="Verdana" w:cs="Times New Roman"/>
      <w:sz w:val="20"/>
      <w:szCs w:val="20"/>
    </w:rPr>
  </w:style>
  <w:style w:type="paragraph" w:customStyle="1" w:styleId="Prrafodelista1">
    <w:name w:val="Párrafo de lista1"/>
    <w:basedOn w:val="Normal"/>
    <w:uiPriority w:val="99"/>
    <w:qFormat/>
    <w:rsid w:val="00E05591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15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%20a&#241;o%202013\6%20Varios%202013\Plantillas\A4%20RED%20DE%20SALUD%20MENTAL%20DE%20ARAB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u xmlns="8428177f-0dac-4b5e-87d2-f14db6f2ddc4" xsi:nil="true"/>
    <Deskribapena xmlns="8428177f-0dac-4b5e-87d2-f14db6f2ddc4" xsi:nil="true"/>
    <Descripcion xmlns="8428177f-0dac-4b5e-87d2-f14db6f2ddc4" xsi:nil="true"/>
    <Categoria xmlns="0b3dee2e-e58e-43fd-9951-53ae60df4ca8"/>
    <TipoCurso xmlns="0b3dee2e-e58e-43fd-9951-53ae60df4ca8" xsi:nil="true"/>
    <es xmlns="8428177f-0dac-4b5e-87d2-f14db6f2ddc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Referencia Documental" ma:contentTypeID="0x010100A95E1FF2F564154D89AE870A377953CD0020C8C70767A51A47BE026588E86416F8" ma:contentTypeVersion="15" ma:contentTypeDescription="Crear nuevo documento." ma:contentTypeScope="" ma:versionID="1286228b2fae4946c6efca3f731ef3b4">
  <xsd:schema xmlns:xsd="http://www.w3.org/2001/XMLSchema" xmlns:xs="http://www.w3.org/2001/XMLSchema" xmlns:p="http://schemas.microsoft.com/office/2006/metadata/properties" xmlns:ns2="8428177f-0dac-4b5e-87d2-f14db6f2ddc4" xmlns:ns3="0b3dee2e-e58e-43fd-9951-53ae60df4ca8" targetNamespace="http://schemas.microsoft.com/office/2006/metadata/properties" ma:root="true" ma:fieldsID="7caaac65d751409d6a6ee81aa23e384a" ns2:_="" ns3:_="">
    <xsd:import namespace="8428177f-0dac-4b5e-87d2-f14db6f2ddc4"/>
    <xsd:import namespace="0b3dee2e-e58e-43fd-9951-53ae60df4ca8"/>
    <xsd:element name="properties">
      <xsd:complexType>
        <xsd:sequence>
          <xsd:element name="documentManagement">
            <xsd:complexType>
              <xsd:all>
                <xsd:element ref="ns2:es" minOccurs="0"/>
                <xsd:element ref="ns2:eu" minOccurs="0"/>
                <xsd:element ref="ns2:Descripcion" minOccurs="0"/>
                <xsd:element ref="ns2:Deskribapena" minOccurs="0"/>
                <xsd:element ref="ns3:TipoCurso" minOccurs="0"/>
                <xsd:element ref="ns3:Categoria" minOccurs="0"/>
                <xsd:element ref="ns3:Kategori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8177f-0dac-4b5e-87d2-f14db6f2ddc4" elementFormDefault="qualified">
    <xsd:import namespace="http://schemas.microsoft.com/office/2006/documentManagement/types"/>
    <xsd:import namespace="http://schemas.microsoft.com/office/infopath/2007/PartnerControls"/>
    <xsd:element name="es" ma:index="8" nillable="true" ma:displayName="es" ma:internalName="es">
      <xsd:simpleType>
        <xsd:restriction base="dms:Boolean"/>
      </xsd:simpleType>
    </xsd:element>
    <xsd:element name="eu" ma:index="9" nillable="true" ma:displayName="eu" ma:internalName="eu">
      <xsd:simpleType>
        <xsd:restriction base="dms:Boolean"/>
      </xsd:simpleType>
    </xsd:element>
    <xsd:element name="Descripcion" ma:index="10" nillable="true" ma:displayName="Descripcion" ma:internalName="Descripcion">
      <xsd:simpleType>
        <xsd:restriction base="dms:Text">
          <xsd:maxLength value="255"/>
        </xsd:restriction>
      </xsd:simpleType>
    </xsd:element>
    <xsd:element name="Deskribapena" ma:index="11" nillable="true" ma:displayName="Deskribapena" ma:internalName="Deskribapena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3dee2e-e58e-43fd-9951-53ae60df4ca8" elementFormDefault="qualified">
    <xsd:import namespace="http://schemas.microsoft.com/office/2006/documentManagement/types"/>
    <xsd:import namespace="http://schemas.microsoft.com/office/infopath/2007/PartnerControls"/>
    <xsd:element name="TipoCurso" ma:index="12" nillable="true" ma:displayName="TipoCurso" ma:list="{EBAB95F6-4BF8-4648-97A7-25AE68C1AC53}" ma:internalName="TipoCurso" ma:showField="Title">
      <xsd:simpleType>
        <xsd:restriction base="dms:Lookup"/>
      </xsd:simpleType>
    </xsd:element>
    <xsd:element name="Categoria" ma:index="13" nillable="true" ma:displayName="Categoria" ma:list="{c39e829a-694a-4b8a-93d6-d6f77bbcc326}" ma:internalName="Categoria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ategoria" ma:index="14" nillable="true" ma:displayName="Kategoria" ma:list="{c39e829a-694a-4b8a-93d6-d6f77bbcc326}" ma:internalName="Kategoria" ma:readOnly="true" ma:showField="Nombre_x0020__x002f_eu" ma:web="8428177f-0dac-4b5e-87d2-f14db6f2dd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F69C86-51CC-4EF6-B00B-69E8CE241602}">
  <ds:schemaRefs>
    <ds:schemaRef ds:uri="http://schemas.microsoft.com/office/2006/metadata/properties"/>
    <ds:schemaRef ds:uri="http://schemas.microsoft.com/office/infopath/2007/PartnerControls"/>
    <ds:schemaRef ds:uri="8428177f-0dac-4b5e-87d2-f14db6f2ddc4"/>
    <ds:schemaRef ds:uri="0b3dee2e-e58e-43fd-9951-53ae60df4ca8"/>
  </ds:schemaRefs>
</ds:datastoreItem>
</file>

<file path=customXml/itemProps2.xml><?xml version="1.0" encoding="utf-8"?>
<ds:datastoreItem xmlns:ds="http://schemas.openxmlformats.org/officeDocument/2006/customXml" ds:itemID="{7BB7A24D-6557-4758-A258-A2265D0813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15BFD0-F3E2-448D-8E40-1E93D1C837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28177f-0dac-4b5e-87d2-f14db6f2ddc4"/>
    <ds:schemaRef ds:uri="0b3dee2e-e58e-43fd-9951-53ae60df4c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 RED DE SALUD MENTAL DE ARABA.dotx</Template>
  <TotalTime>48</TotalTime>
  <Pages>2</Pages>
  <Words>180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BALLESTEROS OLMO</dc:creator>
  <cp:lastModifiedBy>IKER LETAMENDI MEMBIBRE</cp:lastModifiedBy>
  <cp:revision>11</cp:revision>
  <cp:lastPrinted>2020-06-11T12:06:00Z</cp:lastPrinted>
  <dcterms:created xsi:type="dcterms:W3CDTF">2019-06-13T11:46:00Z</dcterms:created>
  <dcterms:modified xsi:type="dcterms:W3CDTF">2022-06-21T11:58:00Z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0x010100A95E1FF2F564154D89AE870A377953CD0020C8C70767A51A47BE026588E86416F8</vt:lpwstr>
  </property>
</Properties>
</file>