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6F13D" w14:textId="77777777" w:rsidR="00B57850" w:rsidRPr="009E27D3" w:rsidRDefault="00B57850" w:rsidP="00B57850">
      <w:pPr>
        <w:pStyle w:val="EJIE-Titulo2"/>
        <w:numPr>
          <w:ilvl w:val="1"/>
          <w:numId w:val="33"/>
        </w:numPr>
      </w:pPr>
      <w:bookmarkStart w:id="0" w:name="_Toc6401268"/>
      <w:bookmarkStart w:id="1" w:name="_Toc46407295"/>
      <w:r w:rsidRPr="009E27D3">
        <w:t>Anexo VIII Declaración de garantías del fabricante objeto de suministro</w:t>
      </w:r>
      <w:bookmarkEnd w:id="0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992"/>
        <w:gridCol w:w="1417"/>
        <w:gridCol w:w="426"/>
        <w:gridCol w:w="386"/>
        <w:gridCol w:w="889"/>
        <w:gridCol w:w="567"/>
        <w:gridCol w:w="299"/>
        <w:gridCol w:w="2567"/>
      </w:tblGrid>
      <w:tr w:rsidR="00B57850" w:rsidRPr="00FF76CC" w14:paraId="5AE5A6A8" w14:textId="77777777" w:rsidTr="006D054A">
        <w:tc>
          <w:tcPr>
            <w:tcW w:w="8644" w:type="dxa"/>
            <w:gridSpan w:val="9"/>
            <w:shd w:val="clear" w:color="auto" w:fill="31849B"/>
          </w:tcPr>
          <w:p w14:paraId="17D17E44" w14:textId="77777777" w:rsidR="00B57850" w:rsidRPr="00FF76CC" w:rsidRDefault="00B57850" w:rsidP="006D054A">
            <w:pPr>
              <w:rPr>
                <w:rFonts w:cstheme="minorHAnsi"/>
                <w:b/>
              </w:rPr>
            </w:pPr>
          </w:p>
        </w:tc>
      </w:tr>
      <w:tr w:rsidR="00B57850" w:rsidRPr="00FF76CC" w14:paraId="328535E9" w14:textId="77777777" w:rsidTr="006D054A">
        <w:tc>
          <w:tcPr>
            <w:tcW w:w="1101" w:type="dxa"/>
          </w:tcPr>
          <w:p w14:paraId="37375E76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D./Dña.</w:t>
            </w:r>
          </w:p>
        </w:tc>
        <w:tc>
          <w:tcPr>
            <w:tcW w:w="4677" w:type="dxa"/>
            <w:gridSpan w:val="6"/>
          </w:tcPr>
          <w:p w14:paraId="622FB021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</w:p>
        </w:tc>
        <w:tc>
          <w:tcPr>
            <w:tcW w:w="2866" w:type="dxa"/>
            <w:gridSpan w:val="2"/>
          </w:tcPr>
          <w:p w14:paraId="5A84C4F8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DNI</w:t>
            </w:r>
          </w:p>
        </w:tc>
      </w:tr>
      <w:tr w:rsidR="00B57850" w:rsidRPr="00FF76CC" w14:paraId="086D32CC" w14:textId="77777777" w:rsidTr="006D054A">
        <w:tc>
          <w:tcPr>
            <w:tcW w:w="1101" w:type="dxa"/>
          </w:tcPr>
          <w:p w14:paraId="3B7200FD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domicilio</w:t>
            </w:r>
          </w:p>
        </w:tc>
        <w:tc>
          <w:tcPr>
            <w:tcW w:w="2409" w:type="dxa"/>
            <w:gridSpan w:val="2"/>
          </w:tcPr>
          <w:p w14:paraId="1F9CBF7B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</w:p>
        </w:tc>
        <w:tc>
          <w:tcPr>
            <w:tcW w:w="2567" w:type="dxa"/>
            <w:gridSpan w:val="5"/>
          </w:tcPr>
          <w:p w14:paraId="5B6A95CB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CP</w:t>
            </w:r>
          </w:p>
        </w:tc>
        <w:tc>
          <w:tcPr>
            <w:tcW w:w="2567" w:type="dxa"/>
          </w:tcPr>
          <w:p w14:paraId="23016ADC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Calle</w:t>
            </w:r>
          </w:p>
        </w:tc>
      </w:tr>
      <w:tr w:rsidR="00B57850" w:rsidRPr="00FF76CC" w14:paraId="6EF94816" w14:textId="77777777" w:rsidTr="006D054A">
        <w:tc>
          <w:tcPr>
            <w:tcW w:w="8644" w:type="dxa"/>
            <w:gridSpan w:val="9"/>
          </w:tcPr>
          <w:p w14:paraId="60426A6A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</w:p>
        </w:tc>
      </w:tr>
      <w:tr w:rsidR="00B57850" w:rsidRPr="00FF76CC" w14:paraId="75DCB5C5" w14:textId="77777777" w:rsidTr="006D054A">
        <w:tc>
          <w:tcPr>
            <w:tcW w:w="4322" w:type="dxa"/>
            <w:gridSpan w:val="5"/>
          </w:tcPr>
          <w:p w14:paraId="6C4F5D30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En nombre propio o representación de</w:t>
            </w:r>
          </w:p>
        </w:tc>
        <w:tc>
          <w:tcPr>
            <w:tcW w:w="4322" w:type="dxa"/>
            <w:gridSpan w:val="4"/>
          </w:tcPr>
          <w:p w14:paraId="3BB6FB8A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</w:p>
        </w:tc>
      </w:tr>
      <w:tr w:rsidR="00B57850" w:rsidRPr="00FF76CC" w14:paraId="4D433CDC" w14:textId="77777777" w:rsidTr="006D054A">
        <w:tc>
          <w:tcPr>
            <w:tcW w:w="5211" w:type="dxa"/>
            <w:gridSpan w:val="6"/>
          </w:tcPr>
          <w:p w14:paraId="2F364233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</w:p>
        </w:tc>
        <w:tc>
          <w:tcPr>
            <w:tcW w:w="866" w:type="dxa"/>
            <w:gridSpan w:val="2"/>
          </w:tcPr>
          <w:p w14:paraId="4F966D47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C.I.F.</w:t>
            </w:r>
          </w:p>
        </w:tc>
        <w:tc>
          <w:tcPr>
            <w:tcW w:w="2567" w:type="dxa"/>
          </w:tcPr>
          <w:p w14:paraId="58EB12F6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</w:p>
        </w:tc>
      </w:tr>
      <w:tr w:rsidR="00B57850" w:rsidRPr="00FF76CC" w14:paraId="5ED3BDE0" w14:textId="77777777" w:rsidTr="006D054A">
        <w:tc>
          <w:tcPr>
            <w:tcW w:w="4322" w:type="dxa"/>
            <w:gridSpan w:val="5"/>
          </w:tcPr>
          <w:p w14:paraId="2782A76E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Domicilio a efectos de notificaciones</w:t>
            </w:r>
          </w:p>
        </w:tc>
        <w:tc>
          <w:tcPr>
            <w:tcW w:w="4322" w:type="dxa"/>
            <w:gridSpan w:val="4"/>
          </w:tcPr>
          <w:p w14:paraId="5A5DE2D4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</w:p>
        </w:tc>
      </w:tr>
      <w:tr w:rsidR="00B57850" w:rsidRPr="00FF76CC" w14:paraId="1634ED77" w14:textId="77777777" w:rsidTr="006D054A">
        <w:tc>
          <w:tcPr>
            <w:tcW w:w="3936" w:type="dxa"/>
            <w:gridSpan w:val="4"/>
          </w:tcPr>
          <w:p w14:paraId="7C281290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Teléfono contacto para este expediente</w:t>
            </w:r>
          </w:p>
        </w:tc>
        <w:tc>
          <w:tcPr>
            <w:tcW w:w="4708" w:type="dxa"/>
            <w:gridSpan w:val="5"/>
          </w:tcPr>
          <w:p w14:paraId="285D1680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</w:p>
        </w:tc>
      </w:tr>
      <w:tr w:rsidR="00B57850" w:rsidRPr="00FF76CC" w14:paraId="38E74FFB" w14:textId="77777777" w:rsidTr="006D054A">
        <w:tc>
          <w:tcPr>
            <w:tcW w:w="2093" w:type="dxa"/>
            <w:gridSpan w:val="2"/>
            <w:tcBorders>
              <w:bottom w:val="single" w:sz="4" w:space="0" w:color="auto"/>
            </w:tcBorders>
          </w:tcPr>
          <w:p w14:paraId="0786B438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  <w:r w:rsidRPr="00FF76CC">
              <w:rPr>
                <w:rFonts w:cstheme="minorHAnsi"/>
                <w:color w:val="000000"/>
              </w:rPr>
              <w:t>Correo electrónico</w:t>
            </w:r>
          </w:p>
        </w:tc>
        <w:tc>
          <w:tcPr>
            <w:tcW w:w="6551" w:type="dxa"/>
            <w:gridSpan w:val="7"/>
            <w:tcBorders>
              <w:bottom w:val="single" w:sz="4" w:space="0" w:color="auto"/>
            </w:tcBorders>
          </w:tcPr>
          <w:p w14:paraId="55BC6E7B" w14:textId="77777777" w:rsidR="00B57850" w:rsidRPr="00FF76CC" w:rsidRDefault="00B57850" w:rsidP="006D054A">
            <w:pPr>
              <w:rPr>
                <w:rFonts w:cstheme="minorHAnsi"/>
                <w:color w:val="000000"/>
              </w:rPr>
            </w:pPr>
          </w:p>
        </w:tc>
      </w:tr>
    </w:tbl>
    <w:p w14:paraId="1CF42E39" w14:textId="77777777" w:rsidR="00B57850" w:rsidRPr="00513C3E" w:rsidRDefault="00B57850" w:rsidP="00B57850">
      <w:pPr>
        <w:pStyle w:val="NormalWeb"/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513C3E">
        <w:rPr>
          <w:rFonts w:ascii="Calibri" w:hAnsi="Calibri" w:cs="Calibri"/>
          <w:b/>
          <w:sz w:val="22"/>
          <w:szCs w:val="22"/>
          <w:u w:val="single"/>
        </w:rPr>
        <w:t xml:space="preserve">CERTIFICA </w:t>
      </w:r>
    </w:p>
    <w:p w14:paraId="5E9DF29C" w14:textId="77777777" w:rsidR="00B57850" w:rsidRPr="00A208DB" w:rsidRDefault="00B57850" w:rsidP="00B57850">
      <w:pPr>
        <w:pStyle w:val="NormalWeb"/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A208DB">
        <w:rPr>
          <w:rFonts w:asciiTheme="minorHAnsi" w:hAnsiTheme="minorHAnsi" w:cstheme="minorHAnsi"/>
          <w:sz w:val="22"/>
          <w:szCs w:val="22"/>
        </w:rPr>
        <w:t>Que los elementos ___________ propuestos para el presente expediente cumplen con los requisitos establecidos en el apartado ……………………… del Pliego de Condiciones Técnicas</w:t>
      </w:r>
      <w:r>
        <w:rPr>
          <w:rFonts w:asciiTheme="minorHAnsi" w:hAnsiTheme="minorHAnsi" w:cstheme="minorHAnsi"/>
          <w:sz w:val="22"/>
          <w:szCs w:val="22"/>
        </w:rPr>
        <w:t>, de acuerdo a la tabla siguiente:</w:t>
      </w:r>
      <w:r w:rsidRPr="00A208DB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4"/>
        <w:gridCol w:w="1936"/>
        <w:gridCol w:w="2906"/>
        <w:gridCol w:w="2540"/>
      </w:tblGrid>
      <w:tr w:rsidR="00B57850" w:rsidRPr="00A208DB" w14:paraId="6B780B7B" w14:textId="77777777" w:rsidTr="006D054A">
        <w:tc>
          <w:tcPr>
            <w:tcW w:w="2097" w:type="dxa"/>
            <w:shd w:val="clear" w:color="auto" w:fill="000000" w:themeFill="text1"/>
          </w:tcPr>
          <w:p w14:paraId="6C712376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208DB">
              <w:rPr>
                <w:rFonts w:asciiTheme="minorHAnsi" w:hAnsiTheme="minorHAnsi" w:cstheme="minorHAnsi"/>
                <w:b/>
                <w:sz w:val="22"/>
                <w:szCs w:val="22"/>
              </w:rPr>
              <w:t>EQUIPO</w:t>
            </w:r>
          </w:p>
        </w:tc>
        <w:tc>
          <w:tcPr>
            <w:tcW w:w="2051" w:type="dxa"/>
            <w:shd w:val="clear" w:color="auto" w:fill="000000" w:themeFill="text1"/>
          </w:tcPr>
          <w:p w14:paraId="4B6A4912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208DB">
              <w:rPr>
                <w:rFonts w:asciiTheme="minorHAnsi" w:hAnsiTheme="minorHAnsi" w:cstheme="minorHAnsi"/>
                <w:b/>
                <w:sz w:val="22"/>
                <w:szCs w:val="22"/>
              </w:rPr>
              <w:t>MODELO</w:t>
            </w:r>
          </w:p>
        </w:tc>
        <w:tc>
          <w:tcPr>
            <w:tcW w:w="3094" w:type="dxa"/>
            <w:shd w:val="clear" w:color="auto" w:fill="000000" w:themeFill="text1"/>
          </w:tcPr>
          <w:p w14:paraId="47822443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208DB">
              <w:rPr>
                <w:rFonts w:asciiTheme="minorHAnsi" w:hAnsiTheme="minorHAnsi" w:cstheme="minorHAnsi"/>
                <w:b/>
                <w:sz w:val="22"/>
                <w:szCs w:val="22"/>
              </w:rPr>
              <w:t>DESCRIPCION</w:t>
            </w:r>
          </w:p>
        </w:tc>
        <w:tc>
          <w:tcPr>
            <w:tcW w:w="2720" w:type="dxa"/>
            <w:shd w:val="clear" w:color="auto" w:fill="000000" w:themeFill="text1"/>
          </w:tcPr>
          <w:p w14:paraId="66B5E751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208D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Link  oficial y en vigor del fabricante </w:t>
            </w:r>
          </w:p>
        </w:tc>
      </w:tr>
      <w:tr w:rsidR="00B57850" w:rsidRPr="00A208DB" w14:paraId="662D2BE0" w14:textId="77777777" w:rsidTr="006D054A">
        <w:tc>
          <w:tcPr>
            <w:tcW w:w="2097" w:type="dxa"/>
          </w:tcPr>
          <w:p w14:paraId="775D4D97" w14:textId="77777777" w:rsidR="00B57850" w:rsidRPr="00A208DB" w:rsidRDefault="00B57850" w:rsidP="006D054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1" w:type="dxa"/>
          </w:tcPr>
          <w:p w14:paraId="517686E0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94" w:type="dxa"/>
          </w:tcPr>
          <w:p w14:paraId="4B21244E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20" w:type="dxa"/>
          </w:tcPr>
          <w:p w14:paraId="517A9183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7850" w:rsidRPr="00A208DB" w14:paraId="78459A6D" w14:textId="77777777" w:rsidTr="006D054A">
        <w:tc>
          <w:tcPr>
            <w:tcW w:w="2097" w:type="dxa"/>
          </w:tcPr>
          <w:p w14:paraId="6DF90FAE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1" w:type="dxa"/>
          </w:tcPr>
          <w:p w14:paraId="06DB8837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94" w:type="dxa"/>
          </w:tcPr>
          <w:p w14:paraId="2F055F27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20" w:type="dxa"/>
          </w:tcPr>
          <w:p w14:paraId="7C202558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7850" w:rsidRPr="00A208DB" w14:paraId="26101CBC" w14:textId="77777777" w:rsidTr="006D054A">
        <w:tc>
          <w:tcPr>
            <w:tcW w:w="2097" w:type="dxa"/>
          </w:tcPr>
          <w:p w14:paraId="2142325F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1" w:type="dxa"/>
          </w:tcPr>
          <w:p w14:paraId="03933A36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94" w:type="dxa"/>
          </w:tcPr>
          <w:p w14:paraId="422CD8F9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20" w:type="dxa"/>
          </w:tcPr>
          <w:p w14:paraId="4D8C9A81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7850" w:rsidRPr="00A208DB" w14:paraId="637A919A" w14:textId="77777777" w:rsidTr="006D054A">
        <w:tc>
          <w:tcPr>
            <w:tcW w:w="2097" w:type="dxa"/>
          </w:tcPr>
          <w:p w14:paraId="532B11EA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1" w:type="dxa"/>
          </w:tcPr>
          <w:p w14:paraId="365B31FF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94" w:type="dxa"/>
          </w:tcPr>
          <w:p w14:paraId="6399E45E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20" w:type="dxa"/>
          </w:tcPr>
          <w:p w14:paraId="21DAD719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7850" w:rsidRPr="00A208DB" w14:paraId="2FD08D3B" w14:textId="77777777" w:rsidTr="006D054A">
        <w:tc>
          <w:tcPr>
            <w:tcW w:w="2097" w:type="dxa"/>
          </w:tcPr>
          <w:p w14:paraId="7030B1A3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1" w:type="dxa"/>
          </w:tcPr>
          <w:p w14:paraId="171B9B40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94" w:type="dxa"/>
          </w:tcPr>
          <w:p w14:paraId="191FA26C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20" w:type="dxa"/>
          </w:tcPr>
          <w:p w14:paraId="6DA6B73D" w14:textId="77777777" w:rsidR="00B57850" w:rsidRPr="00A208DB" w:rsidRDefault="00B57850" w:rsidP="006D054A">
            <w:pPr>
              <w:pStyle w:val="Normal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C6E3D4" w14:textId="77777777" w:rsidR="00B57850" w:rsidRPr="00A208DB" w:rsidRDefault="00B57850" w:rsidP="00B57850">
      <w:pPr>
        <w:pStyle w:val="NormalWeb"/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A208DB">
        <w:rPr>
          <w:rFonts w:asciiTheme="minorHAnsi" w:hAnsiTheme="minorHAnsi" w:cstheme="minorHAnsi"/>
          <w:sz w:val="22"/>
          <w:szCs w:val="22"/>
        </w:rPr>
        <w:t>En el supuesto de resultar la licitadora con la mejor oferta, presentará el certificado del fabricante que acredite el cumplimiento de dichos requisitos, de acuerdo al equipo/modelo.</w:t>
      </w:r>
    </w:p>
    <w:p w14:paraId="5F1F1C39" w14:textId="77777777" w:rsidR="00B57850" w:rsidRPr="00A208DB" w:rsidRDefault="00B57850" w:rsidP="00B57850">
      <w:pPr>
        <w:spacing w:after="0"/>
        <w:jc w:val="both"/>
        <w:rPr>
          <w:rFonts w:cstheme="minorHAnsi"/>
        </w:rPr>
      </w:pPr>
      <w:r w:rsidRPr="00A208DB">
        <w:rPr>
          <w:rFonts w:cstheme="minorHAnsi"/>
        </w:rPr>
        <w:t xml:space="preserve">Lo firmo, a los efectos legales oportunos, </w:t>
      </w:r>
    </w:p>
    <w:p w14:paraId="478A993D" w14:textId="77777777" w:rsidR="00B57850" w:rsidRPr="00FF76CC" w:rsidRDefault="00B57850" w:rsidP="00B57850">
      <w:pPr>
        <w:rPr>
          <w:rFonts w:cstheme="minorHAnsi"/>
          <w:b/>
        </w:rPr>
      </w:pPr>
    </w:p>
    <w:p w14:paraId="2B258D88" w14:textId="77777777" w:rsidR="00B57850" w:rsidRDefault="00B57850" w:rsidP="00B57850">
      <w:pPr>
        <w:rPr>
          <w:rFonts w:cstheme="minorHAnsi"/>
          <w:b/>
        </w:rPr>
      </w:pPr>
    </w:p>
    <w:p w14:paraId="5AB3621C" w14:textId="765B3151" w:rsidR="00B57850" w:rsidRDefault="00B57850" w:rsidP="00B57850">
      <w:pPr>
        <w:rPr>
          <w:rFonts w:cstheme="minorHAnsi"/>
          <w:b/>
        </w:rPr>
      </w:pPr>
      <w:r w:rsidRPr="00FF76CC">
        <w:rPr>
          <w:rFonts w:cstheme="minorHAnsi"/>
          <w:b/>
        </w:rPr>
        <w:t xml:space="preserve">En </w:t>
      </w:r>
      <w:r w:rsidRPr="00FF76CC">
        <w:rPr>
          <w:rFonts w:cstheme="minorHAnsi"/>
          <w:b/>
        </w:rPr>
        <w:tab/>
      </w:r>
      <w:r w:rsidRPr="00FF76CC">
        <w:rPr>
          <w:rFonts w:cstheme="minorHAnsi"/>
          <w:b/>
        </w:rPr>
        <w:tab/>
      </w:r>
      <w:r w:rsidRPr="00FF76CC">
        <w:rPr>
          <w:rFonts w:cstheme="minorHAnsi"/>
          <w:b/>
        </w:rPr>
        <w:tab/>
      </w:r>
      <w:r>
        <w:rPr>
          <w:rFonts w:cstheme="minorHAnsi"/>
          <w:b/>
        </w:rPr>
        <w:t xml:space="preserve">, </w:t>
      </w:r>
      <w:bookmarkStart w:id="2" w:name="_GoBack"/>
      <w:bookmarkEnd w:id="2"/>
      <w:r w:rsidRPr="00FF76CC">
        <w:rPr>
          <w:rFonts w:cstheme="minorHAnsi"/>
          <w:b/>
        </w:rPr>
        <w:t>a</w:t>
      </w:r>
      <w:r w:rsidRPr="00FF76CC">
        <w:rPr>
          <w:rFonts w:cstheme="minorHAnsi"/>
          <w:b/>
        </w:rPr>
        <w:tab/>
      </w:r>
      <w:r w:rsidRPr="00FF76CC">
        <w:rPr>
          <w:rFonts w:cstheme="minorHAnsi"/>
          <w:b/>
        </w:rPr>
        <w:tab/>
      </w:r>
      <w:proofErr w:type="spellStart"/>
      <w:r w:rsidRPr="00FF76CC">
        <w:rPr>
          <w:rFonts w:cstheme="minorHAnsi"/>
          <w:b/>
        </w:rPr>
        <w:t>de</w:t>
      </w:r>
      <w:proofErr w:type="spellEnd"/>
      <w:r w:rsidRPr="00FF76CC">
        <w:rPr>
          <w:rFonts w:cstheme="minorHAnsi"/>
          <w:b/>
        </w:rPr>
        <w:tab/>
      </w:r>
      <w:r w:rsidRPr="00FF76CC">
        <w:rPr>
          <w:rFonts w:cstheme="minorHAnsi"/>
          <w:b/>
        </w:rPr>
        <w:tab/>
      </w:r>
      <w:r w:rsidRPr="00FF76CC">
        <w:rPr>
          <w:rFonts w:cstheme="minorHAnsi"/>
          <w:b/>
        </w:rPr>
        <w:tab/>
      </w:r>
      <w:proofErr w:type="spellStart"/>
      <w:r w:rsidRPr="00FF76CC">
        <w:rPr>
          <w:rFonts w:cstheme="minorHAnsi"/>
          <w:b/>
        </w:rPr>
        <w:t>de</w:t>
      </w:r>
      <w:proofErr w:type="spellEnd"/>
      <w:r w:rsidRPr="00FF76CC">
        <w:rPr>
          <w:rFonts w:cstheme="minorHAnsi"/>
          <w:b/>
        </w:rPr>
        <w:t xml:space="preserve"> 20__.</w:t>
      </w:r>
    </w:p>
    <w:p w14:paraId="2EC7C5DB" w14:textId="5BEDAB11" w:rsidR="00B57850" w:rsidRDefault="00B57850" w:rsidP="00B57850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lastRenderedPageBreak/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B57850" w:rsidRPr="00884F74" w14:paraId="3003980C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40FE3BCC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7448E7C2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2BEFF7D6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B57850" w:rsidRPr="00884F74" w14:paraId="5A920BC2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4ECCCE5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5B7D1A12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695E1D2C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B57850" w:rsidRPr="00884F74" w14:paraId="3043C78C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2FD9E519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5536BED5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B57850" w:rsidRPr="00884F74" w14:paraId="51D9696F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334B1B5B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63652F33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3BD099C2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4CA78656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B57850" w:rsidRPr="00884F74" w14:paraId="32C9833F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CAE9926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713607C4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0D4D68D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4037ABE0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B57850" w:rsidRPr="00884F74" w14:paraId="14B3C3D2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77BCDDAD" w14:textId="77777777" w:rsidR="00B57850" w:rsidRPr="00884F74" w:rsidRDefault="00B57850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2391353A" w14:textId="77777777" w:rsidR="00B57850" w:rsidRPr="00884F74" w:rsidRDefault="00B57850" w:rsidP="006D054A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1">
              <w:r w:rsidRPr="00884F74">
                <w:rPr>
                  <w:rStyle w:val="Hipervnculo"/>
                  <w:rFonts w:asciiTheme="minorHAnsi" w:hAnsiTheme="minorHAnsi"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4F6C0948" w14:textId="77777777" w:rsidR="00B57850" w:rsidRDefault="00B57850" w:rsidP="00B57850">
      <w:pPr>
        <w:spacing w:after="150" w:line="240" w:lineRule="auto"/>
        <w:jc w:val="both"/>
        <w:rPr>
          <w:rFonts w:ascii="Arial" w:hAnsi="Arial" w:cs="Arial"/>
        </w:rPr>
      </w:pPr>
    </w:p>
    <w:p w14:paraId="30B8BEA0" w14:textId="77777777" w:rsidR="002767FA" w:rsidRPr="00B57850" w:rsidRDefault="002767FA" w:rsidP="00B57850"/>
    <w:sectPr w:rsidR="002767FA" w:rsidRPr="00B57850" w:rsidSect="007E19C5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3BD16" w14:textId="77777777" w:rsidR="00692E43" w:rsidRDefault="00692E43" w:rsidP="00177C98">
      <w:pPr>
        <w:spacing w:after="0" w:line="240" w:lineRule="auto"/>
      </w:pPr>
      <w:r>
        <w:separator/>
      </w:r>
    </w:p>
  </w:endnote>
  <w:endnote w:type="continuationSeparator" w:id="0">
    <w:p w14:paraId="463D00E3" w14:textId="77777777" w:rsidR="00692E43" w:rsidRDefault="00692E43" w:rsidP="001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JEHOL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theme="minorHAnsi"/>
        <w:sz w:val="18"/>
        <w:szCs w:val="18"/>
      </w:rPr>
      <w:id w:val="1691102510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18"/>
            <w:szCs w:val="18"/>
          </w:rPr>
          <w:id w:val="-1899972161"/>
          <w:docPartObj>
            <w:docPartGallery w:val="Page Numbers (Top of Page)"/>
            <w:docPartUnique/>
          </w:docPartObj>
        </w:sdtPr>
        <w:sdtEndPr/>
        <w:sdtContent>
          <w:p w14:paraId="30B8BEA9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30B8BEAA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tbl>
            <w:tblPr>
              <w:tblStyle w:val="Tablaconcuadrcula"/>
              <w:tblW w:w="10207" w:type="dxa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472EB2" w14:paraId="30B8BEAD" w14:textId="77777777" w:rsidTr="002A7BCA">
              <w:trPr>
                <w:trHeight w:val="520"/>
              </w:trPr>
              <w:tc>
                <w:tcPr>
                  <w:tcW w:w="10207" w:type="dxa"/>
                  <w:shd w:val="clear" w:color="auto" w:fill="auto"/>
                </w:tcPr>
                <w:p w14:paraId="30B8BEAB" w14:textId="77777777" w:rsidR="00472EB2" w:rsidRPr="00501F90" w:rsidRDefault="00472EB2" w:rsidP="002A7BCA">
                  <w:pPr>
                    <w:pStyle w:val="Piedepgina"/>
                    <w:jc w:val="right"/>
                    <w:rPr>
                      <w:rFonts w:cstheme="minorHAnsi"/>
                      <w:i/>
                      <w:sz w:val="18"/>
                      <w:szCs w:val="18"/>
                    </w:rPr>
                  </w:pPr>
                  <w:r>
                    <w:rPr>
                      <w:rFonts w:cstheme="minorHAnsi"/>
                      <w:i/>
                      <w:sz w:val="18"/>
                      <w:szCs w:val="18"/>
                    </w:rPr>
                    <w:t>PCP-</w:t>
                  </w:r>
                  <w:r w:rsidRPr="00501F90">
                    <w:rPr>
                      <w:rFonts w:cstheme="minorHAnsi"/>
                      <w:i/>
                      <w:sz w:val="18"/>
                      <w:szCs w:val="18"/>
                    </w:rPr>
                    <w:t xml:space="preserve"> </w:t>
                  </w:r>
                  <w:r w:rsidR="007A3498">
                    <w:rPr>
                      <w:rFonts w:cstheme="minorHAnsi"/>
                      <w:i/>
                      <w:sz w:val="18"/>
                      <w:szCs w:val="18"/>
                    </w:rPr>
                    <w:t>Anexo VIII</w:t>
                  </w:r>
                </w:p>
                <w:p w14:paraId="30B8BEAC" w14:textId="77777777" w:rsidR="00472EB2" w:rsidRDefault="00472EB2" w:rsidP="002A7BCA">
                  <w:pPr>
                    <w:pStyle w:val="Piedepgina"/>
                    <w:jc w:val="right"/>
                    <w:rPr>
                      <w:rFonts w:cstheme="minorHAnsi"/>
                      <w:sz w:val="18"/>
                      <w:szCs w:val="18"/>
                    </w:rPr>
                  </w:pP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Página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B531C6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 de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B531C6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2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30B8BEAE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30B8BEAF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30B8BEB0" w14:textId="77777777" w:rsidR="00472EB2" w:rsidRPr="00501F90" w:rsidRDefault="00692E43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</w:sdtContent>
      </w:sdt>
    </w:sdtContent>
  </w:sdt>
  <w:p w14:paraId="30B8BEB1" w14:textId="77777777" w:rsidR="00472EB2" w:rsidRPr="00501F90" w:rsidRDefault="00472EB2">
    <w:pPr>
      <w:pStyle w:val="Piedepgina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1F551" w14:textId="77777777" w:rsidR="00692E43" w:rsidRDefault="00692E43" w:rsidP="00177C98">
      <w:pPr>
        <w:spacing w:after="0" w:line="240" w:lineRule="auto"/>
      </w:pPr>
      <w:r>
        <w:separator/>
      </w:r>
    </w:p>
  </w:footnote>
  <w:footnote w:type="continuationSeparator" w:id="0">
    <w:p w14:paraId="415617B1" w14:textId="77777777" w:rsidR="00692E43" w:rsidRDefault="00692E43" w:rsidP="0017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8BEA5" w14:textId="77777777" w:rsidR="00472EB2" w:rsidRDefault="00692E43">
    <w:pPr>
      <w:pStyle w:val="Encabezado"/>
    </w:pPr>
    <w:r>
      <w:rPr>
        <w:noProof/>
        <w:lang w:eastAsia="es-ES"/>
      </w:rPr>
      <w:pict w14:anchorId="30B8BE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9" o:spid="_x0000_s2056" type="#_x0000_t75" style="position:absolute;margin-left:0;margin-top:0;width:487.1pt;height:243.55pt;z-index:-251657216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8BEA6" w14:textId="77777777" w:rsidR="00472EB2" w:rsidRDefault="00692E43">
    <w:pPr>
      <w:pStyle w:val="Encabezado"/>
    </w:pPr>
    <w:r>
      <w:rPr>
        <w:noProof/>
        <w:lang w:eastAsia="es-ES"/>
      </w:rPr>
      <w:pict w14:anchorId="30B8BE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30" o:spid="_x0000_s2057" type="#_x0000_t75" style="position:absolute;margin-left:0;margin-top:0;width:487.1pt;height:243.55pt;z-index:-251656192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  <w:r w:rsidR="00472EB2">
      <w:rPr>
        <w:noProof/>
        <w:lang w:eastAsia="es-ES"/>
      </w:rPr>
      <w:drawing>
        <wp:inline distT="0" distB="0" distL="0" distR="0" wp14:anchorId="30B8BEB5" wp14:editId="30B8BEB6">
          <wp:extent cx="1828800" cy="457200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JIE-logoextenso-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8BEA7" w14:textId="77777777" w:rsidR="00472EB2" w:rsidRDefault="00472EB2">
    <w:pPr>
      <w:pStyle w:val="Encabezado"/>
    </w:pPr>
  </w:p>
  <w:p w14:paraId="30B8BEA8" w14:textId="77777777" w:rsidR="00472EB2" w:rsidRDefault="00472E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8BEB2" w14:textId="77777777" w:rsidR="00472EB2" w:rsidRDefault="00692E43">
    <w:pPr>
      <w:pStyle w:val="Encabezado"/>
    </w:pPr>
    <w:r>
      <w:rPr>
        <w:noProof/>
        <w:lang w:eastAsia="es-ES"/>
      </w:rPr>
      <w:pict w14:anchorId="30B8BE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8" o:spid="_x0000_s2055" type="#_x0000_t75" style="position:absolute;margin-left:0;margin-top:0;width:487.1pt;height:243.55pt;z-index:-251658240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F89C1FB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7040F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3D4B18"/>
    <w:multiLevelType w:val="hybridMultilevel"/>
    <w:tmpl w:val="97A2D136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97C12"/>
    <w:multiLevelType w:val="hybridMultilevel"/>
    <w:tmpl w:val="3FA8957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4E46E8"/>
    <w:multiLevelType w:val="hybridMultilevel"/>
    <w:tmpl w:val="E3DC2F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55E20"/>
    <w:multiLevelType w:val="hybridMultilevel"/>
    <w:tmpl w:val="E91C758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EA5642"/>
    <w:multiLevelType w:val="hybridMultilevel"/>
    <w:tmpl w:val="57223174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231709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A951F80"/>
    <w:multiLevelType w:val="hybridMultilevel"/>
    <w:tmpl w:val="45785EC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AB9045E"/>
    <w:multiLevelType w:val="multilevel"/>
    <w:tmpl w:val="653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85659B"/>
    <w:multiLevelType w:val="hybridMultilevel"/>
    <w:tmpl w:val="92B4B18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DB75E8B"/>
    <w:multiLevelType w:val="hybridMultilevel"/>
    <w:tmpl w:val="A0DA6F82"/>
    <w:lvl w:ilvl="0" w:tplc="F70880A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F533F5"/>
    <w:multiLevelType w:val="hybridMultilevel"/>
    <w:tmpl w:val="4C0A88EE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0EB4335D"/>
    <w:multiLevelType w:val="hybridMultilevel"/>
    <w:tmpl w:val="772661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F0E4852"/>
    <w:multiLevelType w:val="hybridMultilevel"/>
    <w:tmpl w:val="3FB8E12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0F7702A8"/>
    <w:multiLevelType w:val="hybridMultilevel"/>
    <w:tmpl w:val="38FED66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3C23C3A"/>
    <w:multiLevelType w:val="hybridMultilevel"/>
    <w:tmpl w:val="54DA81FA"/>
    <w:lvl w:ilvl="0" w:tplc="91DAE316">
      <w:start w:val="1"/>
      <w:numFmt w:val="lowerRoman"/>
      <w:lvlText w:val="%1."/>
      <w:lvlJc w:val="right"/>
      <w:pPr>
        <w:ind w:left="360" w:hanging="360"/>
      </w:pPr>
      <w:rPr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19A17047"/>
    <w:multiLevelType w:val="hybridMultilevel"/>
    <w:tmpl w:val="5CBE5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F42572"/>
    <w:multiLevelType w:val="hybridMultilevel"/>
    <w:tmpl w:val="D3C84896"/>
    <w:lvl w:ilvl="0" w:tplc="F6A6D4E0">
      <w:start w:val="1"/>
      <w:numFmt w:val="bullet"/>
      <w:pStyle w:val="SANG5"/>
      <w:lvlText w:val="-"/>
      <w:lvlJc w:val="left"/>
      <w:pPr>
        <w:tabs>
          <w:tab w:val="num" w:pos="3479"/>
        </w:tabs>
        <w:ind w:left="3479" w:hanging="360"/>
      </w:pPr>
      <w:rPr>
        <w:rFonts w:ascii="Vrinda" w:hAnsi="Vrinda" w:hint="default"/>
      </w:rPr>
    </w:lvl>
    <w:lvl w:ilvl="1" w:tplc="AEB620DC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9" w15:restartNumberingAfterBreak="0">
    <w:nsid w:val="1F6E691E"/>
    <w:multiLevelType w:val="hybridMultilevel"/>
    <w:tmpl w:val="3AEE3726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7F7D3E"/>
    <w:multiLevelType w:val="hybridMultilevel"/>
    <w:tmpl w:val="2CDA2E4A"/>
    <w:lvl w:ilvl="0" w:tplc="0C0A000D">
      <w:start w:val="1"/>
      <w:numFmt w:val="bullet"/>
      <w:lvlText w:val=""/>
      <w:lvlJc w:val="left"/>
      <w:pPr>
        <w:tabs>
          <w:tab w:val="num" w:pos="1437"/>
        </w:tabs>
        <w:ind w:left="1437" w:hanging="435"/>
      </w:pPr>
      <w:rPr>
        <w:rFonts w:ascii="Wingdings" w:hAnsi="Wingdings" w:hint="default"/>
      </w:rPr>
    </w:lvl>
    <w:lvl w:ilvl="1" w:tplc="0C0A0003">
      <w:start w:val="1"/>
      <w:numFmt w:val="bullet"/>
      <w:lvlText w:val="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1" w15:restartNumberingAfterBreak="0">
    <w:nsid w:val="218761C7"/>
    <w:multiLevelType w:val="multilevel"/>
    <w:tmpl w:val="B0FA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645E6C"/>
    <w:multiLevelType w:val="hybridMultilevel"/>
    <w:tmpl w:val="64045758"/>
    <w:lvl w:ilvl="0" w:tplc="0C0A0001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23" w15:restartNumberingAfterBreak="0">
    <w:nsid w:val="283C439C"/>
    <w:multiLevelType w:val="hybridMultilevel"/>
    <w:tmpl w:val="D1F8C83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141D5"/>
    <w:multiLevelType w:val="hybridMultilevel"/>
    <w:tmpl w:val="7590B2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C701A1"/>
    <w:multiLevelType w:val="multilevel"/>
    <w:tmpl w:val="07DCF5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EJIE-Titulo4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CCA7B08"/>
    <w:multiLevelType w:val="hybridMultilevel"/>
    <w:tmpl w:val="7AF0C03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AB2BC0"/>
    <w:multiLevelType w:val="hybridMultilevel"/>
    <w:tmpl w:val="EB7CBB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1B505E"/>
    <w:multiLevelType w:val="hybridMultilevel"/>
    <w:tmpl w:val="BCC427D6"/>
    <w:lvl w:ilvl="0" w:tplc="7C204CC6">
      <w:start w:val="1"/>
      <w:numFmt w:val="decimal"/>
      <w:lvlText w:val="%1-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616C9"/>
    <w:multiLevelType w:val="hybridMultilevel"/>
    <w:tmpl w:val="9FC015A0"/>
    <w:lvl w:ilvl="0" w:tplc="FB56A988">
      <w:numFmt w:val="bullet"/>
      <w:lvlText w:val="-"/>
      <w:lvlJc w:val="left"/>
      <w:pPr>
        <w:tabs>
          <w:tab w:val="num" w:pos="1994"/>
        </w:tabs>
        <w:ind w:left="1994" w:hanging="360"/>
      </w:pPr>
      <w:rPr>
        <w:rFonts w:ascii="Arial" w:eastAsia="Times New Roman" w:hAnsi="Arial" w:cs="Arial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30" w15:restartNumberingAfterBreak="0">
    <w:nsid w:val="32DE2659"/>
    <w:multiLevelType w:val="hybridMultilevel"/>
    <w:tmpl w:val="D4D453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3F212F9"/>
    <w:multiLevelType w:val="hybridMultilevel"/>
    <w:tmpl w:val="9A4E16BE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35280293"/>
    <w:multiLevelType w:val="hybridMultilevel"/>
    <w:tmpl w:val="B5FCF556"/>
    <w:lvl w:ilvl="0" w:tplc="63CCE5E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36227228"/>
    <w:multiLevelType w:val="hybridMultilevel"/>
    <w:tmpl w:val="E3FE4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7431A0"/>
    <w:multiLevelType w:val="hybridMultilevel"/>
    <w:tmpl w:val="7FBA6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906ABA"/>
    <w:multiLevelType w:val="hybridMultilevel"/>
    <w:tmpl w:val="8A66F222"/>
    <w:lvl w:ilvl="0" w:tplc="1C86A19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815704"/>
    <w:multiLevelType w:val="hybridMultilevel"/>
    <w:tmpl w:val="E75EBD94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3E7C5F51"/>
    <w:multiLevelType w:val="hybridMultilevel"/>
    <w:tmpl w:val="93D602C8"/>
    <w:lvl w:ilvl="0" w:tplc="EC3E8E62">
      <w:start w:val="1"/>
      <w:numFmt w:val="bullet"/>
      <w:pStyle w:val="SANG2"/>
      <w:lvlText w:val="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7395"/>
        </w:tabs>
        <w:ind w:left="739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8115"/>
        </w:tabs>
        <w:ind w:left="811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8835"/>
        </w:tabs>
        <w:ind w:left="8835" w:hanging="360"/>
      </w:pPr>
      <w:rPr>
        <w:rFonts w:ascii="Wingdings" w:hAnsi="Wingdings" w:hint="default"/>
      </w:rPr>
    </w:lvl>
  </w:abstractNum>
  <w:abstractNum w:abstractNumId="38" w15:restartNumberingAfterBreak="0">
    <w:nsid w:val="40D14F65"/>
    <w:multiLevelType w:val="hybridMultilevel"/>
    <w:tmpl w:val="4C606220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1A75D37"/>
    <w:multiLevelType w:val="multilevel"/>
    <w:tmpl w:val="029C7F5C"/>
    <w:lvl w:ilvl="0">
      <w:start w:val="1"/>
      <w:numFmt w:val="upperRoman"/>
      <w:pStyle w:val="PCP-TituloSeccio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429F129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42EE7055"/>
    <w:multiLevelType w:val="hybridMultilevel"/>
    <w:tmpl w:val="9AC400D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44261B0F"/>
    <w:multiLevelType w:val="hybridMultilevel"/>
    <w:tmpl w:val="959C18A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445D6953"/>
    <w:multiLevelType w:val="hybridMultilevel"/>
    <w:tmpl w:val="73B2142A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 w15:restartNumberingAfterBreak="0">
    <w:nsid w:val="44650B2F"/>
    <w:multiLevelType w:val="hybridMultilevel"/>
    <w:tmpl w:val="4B66E6A4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C02DF0"/>
    <w:multiLevelType w:val="hybridMultilevel"/>
    <w:tmpl w:val="065C5DEA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7030AD2"/>
    <w:multiLevelType w:val="multilevel"/>
    <w:tmpl w:val="FB9E6092"/>
    <w:lvl w:ilvl="0">
      <w:start w:val="1"/>
      <w:numFmt w:val="upperRoman"/>
      <w:pStyle w:val="EJIE-Titulo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1844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47" w15:restartNumberingAfterBreak="0">
    <w:nsid w:val="48C158C5"/>
    <w:multiLevelType w:val="hybridMultilevel"/>
    <w:tmpl w:val="A5C4B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5808DD"/>
    <w:multiLevelType w:val="multilevel"/>
    <w:tmpl w:val="833647E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B5C4EFD"/>
    <w:multiLevelType w:val="hybridMultilevel"/>
    <w:tmpl w:val="FB9C52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1" w15:restartNumberingAfterBreak="0">
    <w:nsid w:val="4D8532BB"/>
    <w:multiLevelType w:val="hybridMultilevel"/>
    <w:tmpl w:val="0CF45730"/>
    <w:lvl w:ilvl="0" w:tplc="DD6AEBB2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sz w:val="22"/>
      </w:rPr>
    </w:lvl>
    <w:lvl w:ilvl="1" w:tplc="4FB443F4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4D981363"/>
    <w:multiLevelType w:val="hybridMultilevel"/>
    <w:tmpl w:val="0C08F32A"/>
    <w:lvl w:ilvl="0" w:tplc="0C0A0013">
      <w:start w:val="1"/>
      <w:numFmt w:val="upperRoman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1172B20"/>
    <w:multiLevelType w:val="hybridMultilevel"/>
    <w:tmpl w:val="3AA41882"/>
    <w:lvl w:ilvl="0" w:tplc="76147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532DA8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5" w15:restartNumberingAfterBreak="0">
    <w:nsid w:val="551C6B34"/>
    <w:multiLevelType w:val="hybridMultilevel"/>
    <w:tmpl w:val="D512C8D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6" w15:restartNumberingAfterBreak="0">
    <w:nsid w:val="55D050B1"/>
    <w:multiLevelType w:val="hybridMultilevel"/>
    <w:tmpl w:val="BE6A99F6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55DD452F"/>
    <w:multiLevelType w:val="hybridMultilevel"/>
    <w:tmpl w:val="C2748B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DAE316">
      <w:start w:val="1"/>
      <w:numFmt w:val="lowerRoman"/>
      <w:lvlText w:val="%2."/>
      <w:lvlJc w:val="right"/>
      <w:pPr>
        <w:ind w:left="1440" w:hanging="360"/>
      </w:pPr>
      <w:rPr>
        <w:b/>
        <w:i w:val="0"/>
        <w:color w:val="auto"/>
      </w:rPr>
    </w:lvl>
    <w:lvl w:ilvl="2" w:tplc="0C0A0017">
      <w:start w:val="1"/>
      <w:numFmt w:val="lowerLetter"/>
      <w:lvlText w:val="%3)"/>
      <w:lvlJc w:val="left"/>
      <w:pPr>
        <w:ind w:left="644" w:hanging="360"/>
      </w:pPr>
      <w:rPr>
        <w:rFonts w:hint="default"/>
      </w:rPr>
    </w:lvl>
    <w:lvl w:ilvl="3" w:tplc="0C0A0017">
      <w:start w:val="1"/>
      <w:numFmt w:val="lowerLetter"/>
      <w:lvlText w:val="%4)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E25020"/>
    <w:multiLevelType w:val="hybridMultilevel"/>
    <w:tmpl w:val="3D88E52E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 w15:restartNumberingAfterBreak="0">
    <w:nsid w:val="57F217C9"/>
    <w:multiLevelType w:val="hybridMultilevel"/>
    <w:tmpl w:val="524A4172"/>
    <w:lvl w:ilvl="0" w:tplc="0C0A0013">
      <w:start w:val="1"/>
      <w:numFmt w:val="upp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5A7A51AF"/>
    <w:multiLevelType w:val="hybridMultilevel"/>
    <w:tmpl w:val="E52209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1" w15:restartNumberingAfterBreak="0">
    <w:nsid w:val="5C6B303E"/>
    <w:multiLevelType w:val="hybridMultilevel"/>
    <w:tmpl w:val="83E6A9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5ECC0D45"/>
    <w:multiLevelType w:val="hybridMultilevel"/>
    <w:tmpl w:val="F07C6022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3" w15:restartNumberingAfterBreak="0">
    <w:nsid w:val="60167381"/>
    <w:multiLevelType w:val="hybridMultilevel"/>
    <w:tmpl w:val="C5A292F8"/>
    <w:lvl w:ilvl="0" w:tplc="0C0A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4" w15:restartNumberingAfterBreak="0">
    <w:nsid w:val="61245E67"/>
    <w:multiLevelType w:val="hybridMultilevel"/>
    <w:tmpl w:val="DFB8245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35C0295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6" w15:restartNumberingAfterBreak="0">
    <w:nsid w:val="659B3491"/>
    <w:multiLevelType w:val="multilevel"/>
    <w:tmpl w:val="ADD0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7" w15:restartNumberingAfterBreak="0">
    <w:nsid w:val="6AA223B0"/>
    <w:multiLevelType w:val="hybridMultilevel"/>
    <w:tmpl w:val="A96042F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8" w15:restartNumberingAfterBreak="0">
    <w:nsid w:val="6B637D11"/>
    <w:multiLevelType w:val="hybridMultilevel"/>
    <w:tmpl w:val="8A14B404"/>
    <w:lvl w:ilvl="0" w:tplc="0C0A000D">
      <w:start w:val="1"/>
      <w:numFmt w:val="bullet"/>
      <w:lvlText w:val="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69" w15:restartNumberingAfterBreak="0">
    <w:nsid w:val="6BA90927"/>
    <w:multiLevelType w:val="hybridMultilevel"/>
    <w:tmpl w:val="AFAC0A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0" w15:restartNumberingAfterBreak="0">
    <w:nsid w:val="6C041FA5"/>
    <w:multiLevelType w:val="hybridMultilevel"/>
    <w:tmpl w:val="595C8DB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DA47E68"/>
    <w:multiLevelType w:val="hybridMultilevel"/>
    <w:tmpl w:val="3F90C19A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E5B5D04"/>
    <w:multiLevelType w:val="hybridMultilevel"/>
    <w:tmpl w:val="3E8048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3" w15:restartNumberingAfterBreak="0">
    <w:nsid w:val="702D2CFC"/>
    <w:multiLevelType w:val="hybridMultilevel"/>
    <w:tmpl w:val="E6166BD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 w15:restartNumberingAfterBreak="0">
    <w:nsid w:val="717911EA"/>
    <w:multiLevelType w:val="hybridMultilevel"/>
    <w:tmpl w:val="674AF86A"/>
    <w:lvl w:ilvl="0" w:tplc="0C0A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5" w15:restartNumberingAfterBreak="0">
    <w:nsid w:val="72394C47"/>
    <w:multiLevelType w:val="hybridMultilevel"/>
    <w:tmpl w:val="039A691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CB318A"/>
    <w:multiLevelType w:val="hybridMultilevel"/>
    <w:tmpl w:val="33A0D3E2"/>
    <w:lvl w:ilvl="0" w:tplc="0C0A0015">
      <w:start w:val="1"/>
      <w:numFmt w:val="upperLetter"/>
      <w:lvlText w:val="%1.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7" w15:restartNumberingAfterBreak="0">
    <w:nsid w:val="72E87C27"/>
    <w:multiLevelType w:val="hybridMultilevel"/>
    <w:tmpl w:val="57E2D7A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8" w15:restartNumberingAfterBreak="0">
    <w:nsid w:val="77177757"/>
    <w:multiLevelType w:val="hybridMultilevel"/>
    <w:tmpl w:val="B5C6ED92"/>
    <w:lvl w:ilvl="0" w:tplc="69A66C2C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9" w15:restartNumberingAfterBreak="0">
    <w:nsid w:val="794C1AB7"/>
    <w:multiLevelType w:val="hybridMultilevel"/>
    <w:tmpl w:val="0F127B2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7B831315"/>
    <w:multiLevelType w:val="hybridMultilevel"/>
    <w:tmpl w:val="0DE2156C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2"/>
  </w:num>
  <w:num w:numId="4">
    <w:abstractNumId w:val="44"/>
  </w:num>
  <w:num w:numId="5">
    <w:abstractNumId w:val="33"/>
  </w:num>
  <w:num w:numId="6">
    <w:abstractNumId w:val="36"/>
  </w:num>
  <w:num w:numId="7">
    <w:abstractNumId w:val="43"/>
  </w:num>
  <w:num w:numId="8">
    <w:abstractNumId w:val="28"/>
  </w:num>
  <w:num w:numId="9">
    <w:abstractNumId w:val="7"/>
  </w:num>
  <w:num w:numId="10">
    <w:abstractNumId w:val="39"/>
  </w:num>
  <w:num w:numId="11">
    <w:abstractNumId w:val="37"/>
  </w:num>
  <w:num w:numId="12">
    <w:abstractNumId w:val="19"/>
  </w:num>
  <w:num w:numId="13">
    <w:abstractNumId w:val="35"/>
  </w:num>
  <w:num w:numId="14">
    <w:abstractNumId w:val="51"/>
  </w:num>
  <w:num w:numId="15">
    <w:abstractNumId w:val="1"/>
  </w:num>
  <w:num w:numId="16">
    <w:abstractNumId w:val="29"/>
  </w:num>
  <w:num w:numId="17">
    <w:abstractNumId w:val="45"/>
  </w:num>
  <w:num w:numId="18">
    <w:abstractNumId w:val="52"/>
  </w:num>
  <w:num w:numId="19">
    <w:abstractNumId w:val="57"/>
  </w:num>
  <w:num w:numId="20">
    <w:abstractNumId w:val="72"/>
  </w:num>
  <w:num w:numId="21">
    <w:abstractNumId w:val="59"/>
  </w:num>
  <w:num w:numId="22">
    <w:abstractNumId w:val="77"/>
  </w:num>
  <w:num w:numId="23">
    <w:abstractNumId w:val="10"/>
  </w:num>
  <w:num w:numId="24">
    <w:abstractNumId w:val="48"/>
  </w:num>
  <w:num w:numId="25">
    <w:abstractNumId w:val="76"/>
  </w:num>
  <w:num w:numId="26">
    <w:abstractNumId w:val="56"/>
  </w:num>
  <w:num w:numId="27">
    <w:abstractNumId w:val="55"/>
  </w:num>
  <w:num w:numId="28">
    <w:abstractNumId w:val="8"/>
  </w:num>
  <w:num w:numId="29">
    <w:abstractNumId w:val="3"/>
  </w:num>
  <w:num w:numId="30">
    <w:abstractNumId w:val="73"/>
  </w:num>
  <w:num w:numId="31">
    <w:abstractNumId w:val="42"/>
  </w:num>
  <w:num w:numId="32">
    <w:abstractNumId w:val="46"/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71"/>
  </w:num>
  <w:num w:numId="39">
    <w:abstractNumId w:val="38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23"/>
  </w:num>
  <w:num w:numId="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</w:num>
  <w:num w:numId="47">
    <w:abstractNumId w:val="41"/>
  </w:num>
  <w:num w:numId="48">
    <w:abstractNumId w:val="17"/>
  </w:num>
  <w:num w:numId="49">
    <w:abstractNumId w:val="47"/>
  </w:num>
  <w:num w:numId="50">
    <w:abstractNumId w:val="6"/>
  </w:num>
  <w:num w:numId="51">
    <w:abstractNumId w:val="12"/>
  </w:num>
  <w:num w:numId="52">
    <w:abstractNumId w:val="5"/>
  </w:num>
  <w:num w:numId="53">
    <w:abstractNumId w:val="61"/>
  </w:num>
  <w:num w:numId="54">
    <w:abstractNumId w:val="78"/>
  </w:num>
  <w:num w:numId="55">
    <w:abstractNumId w:val="34"/>
  </w:num>
  <w:num w:numId="56">
    <w:abstractNumId w:val="74"/>
  </w:num>
  <w:num w:numId="57">
    <w:abstractNumId w:val="64"/>
  </w:num>
  <w:num w:numId="58">
    <w:abstractNumId w:val="63"/>
  </w:num>
  <w:num w:numId="59">
    <w:abstractNumId w:val="24"/>
  </w:num>
  <w:num w:numId="60">
    <w:abstractNumId w:val="79"/>
  </w:num>
  <w:num w:numId="61">
    <w:abstractNumId w:val="69"/>
  </w:num>
  <w:num w:numId="62">
    <w:abstractNumId w:val="13"/>
  </w:num>
  <w:num w:numId="63">
    <w:abstractNumId w:val="62"/>
  </w:num>
  <w:num w:numId="64">
    <w:abstractNumId w:val="15"/>
  </w:num>
  <w:num w:numId="65">
    <w:abstractNumId w:val="50"/>
  </w:num>
  <w:num w:numId="66">
    <w:abstractNumId w:val="68"/>
  </w:num>
  <w:num w:numId="67">
    <w:abstractNumId w:val="80"/>
  </w:num>
  <w:num w:numId="68">
    <w:abstractNumId w:val="11"/>
  </w:num>
  <w:num w:numId="69">
    <w:abstractNumId w:val="53"/>
  </w:num>
  <w:num w:numId="70">
    <w:abstractNumId w:val="49"/>
  </w:num>
  <w:num w:numId="71">
    <w:abstractNumId w:val="65"/>
  </w:num>
  <w:num w:numId="72">
    <w:abstractNumId w:val="32"/>
  </w:num>
  <w:num w:numId="73">
    <w:abstractNumId w:val="9"/>
  </w:num>
  <w:num w:numId="74">
    <w:abstractNumId w:val="21"/>
  </w:num>
  <w:num w:numId="75">
    <w:abstractNumId w:val="2"/>
  </w:num>
  <w:num w:numId="76">
    <w:abstractNumId w:val="14"/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0"/>
  </w:num>
  <w:num w:numId="80">
    <w:abstractNumId w:val="60"/>
  </w:num>
  <w:num w:numId="81">
    <w:abstractNumId w:val="40"/>
  </w:num>
  <w:num w:numId="82">
    <w:abstractNumId w:val="54"/>
  </w:num>
  <w:num w:numId="83">
    <w:abstractNumId w:val="58"/>
  </w:num>
  <w:num w:numId="84">
    <w:abstractNumId w:val="27"/>
  </w:num>
  <w:num w:numId="85">
    <w:abstractNumId w:val="75"/>
  </w:num>
  <w:num w:numId="86">
    <w:abstractNumId w:val="4"/>
  </w:num>
  <w:num w:numId="8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0"/>
  </w:num>
  <w:num w:numId="89">
    <w:abstractNumId w:val="67"/>
  </w:num>
  <w:num w:numId="90">
    <w:abstractNumId w:val="26"/>
  </w:num>
  <w:num w:numId="91">
    <w:abstractNumId w:val="66"/>
  </w:num>
  <w:num w:numId="9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4FE"/>
    <w:rsid w:val="000024DA"/>
    <w:rsid w:val="00002AE9"/>
    <w:rsid w:val="0000319C"/>
    <w:rsid w:val="0001478C"/>
    <w:rsid w:val="00020893"/>
    <w:rsid w:val="00021510"/>
    <w:rsid w:val="00023916"/>
    <w:rsid w:val="0002441A"/>
    <w:rsid w:val="0002527F"/>
    <w:rsid w:val="000265CF"/>
    <w:rsid w:val="0002727E"/>
    <w:rsid w:val="000349DA"/>
    <w:rsid w:val="00044D3C"/>
    <w:rsid w:val="0005248D"/>
    <w:rsid w:val="00056991"/>
    <w:rsid w:val="000574C2"/>
    <w:rsid w:val="00064B8F"/>
    <w:rsid w:val="00064BB6"/>
    <w:rsid w:val="00066609"/>
    <w:rsid w:val="0007304D"/>
    <w:rsid w:val="00080E57"/>
    <w:rsid w:val="00081A1F"/>
    <w:rsid w:val="000855F3"/>
    <w:rsid w:val="000874A9"/>
    <w:rsid w:val="000A1EC5"/>
    <w:rsid w:val="000B4C57"/>
    <w:rsid w:val="000B7124"/>
    <w:rsid w:val="000C5C29"/>
    <w:rsid w:val="000C6F8D"/>
    <w:rsid w:val="000C788E"/>
    <w:rsid w:val="000C7BDA"/>
    <w:rsid w:val="000D2175"/>
    <w:rsid w:val="000D4ECC"/>
    <w:rsid w:val="000E0700"/>
    <w:rsid w:val="000E2CA0"/>
    <w:rsid w:val="000E4350"/>
    <w:rsid w:val="000F0575"/>
    <w:rsid w:val="000F4A0C"/>
    <w:rsid w:val="001010D8"/>
    <w:rsid w:val="0012160E"/>
    <w:rsid w:val="001218C7"/>
    <w:rsid w:val="00123D13"/>
    <w:rsid w:val="001276B8"/>
    <w:rsid w:val="00127D7E"/>
    <w:rsid w:val="00133F60"/>
    <w:rsid w:val="001379EF"/>
    <w:rsid w:val="00141091"/>
    <w:rsid w:val="00144AE6"/>
    <w:rsid w:val="001503D1"/>
    <w:rsid w:val="00157D1A"/>
    <w:rsid w:val="00163206"/>
    <w:rsid w:val="0016478D"/>
    <w:rsid w:val="001663CA"/>
    <w:rsid w:val="00172DEC"/>
    <w:rsid w:val="00175147"/>
    <w:rsid w:val="00177069"/>
    <w:rsid w:val="00177C98"/>
    <w:rsid w:val="00180795"/>
    <w:rsid w:val="00184DC7"/>
    <w:rsid w:val="0018603D"/>
    <w:rsid w:val="00186161"/>
    <w:rsid w:val="0018687A"/>
    <w:rsid w:val="00187193"/>
    <w:rsid w:val="00194D76"/>
    <w:rsid w:val="001976B7"/>
    <w:rsid w:val="001A04CC"/>
    <w:rsid w:val="001A38BD"/>
    <w:rsid w:val="001A46BF"/>
    <w:rsid w:val="001A5BB9"/>
    <w:rsid w:val="001A6A96"/>
    <w:rsid w:val="001B19DC"/>
    <w:rsid w:val="001B6B49"/>
    <w:rsid w:val="001C0839"/>
    <w:rsid w:val="001C419D"/>
    <w:rsid w:val="001C5E28"/>
    <w:rsid w:val="001C732F"/>
    <w:rsid w:val="001D12F3"/>
    <w:rsid w:val="001E09AC"/>
    <w:rsid w:val="001E0E22"/>
    <w:rsid w:val="001E161A"/>
    <w:rsid w:val="001E1F3E"/>
    <w:rsid w:val="001E476B"/>
    <w:rsid w:val="001E546B"/>
    <w:rsid w:val="001E588A"/>
    <w:rsid w:val="001F0D65"/>
    <w:rsid w:val="001F64EE"/>
    <w:rsid w:val="00203350"/>
    <w:rsid w:val="00203AB3"/>
    <w:rsid w:val="00203D8E"/>
    <w:rsid w:val="0020413F"/>
    <w:rsid w:val="002103B8"/>
    <w:rsid w:val="0021253A"/>
    <w:rsid w:val="0021516C"/>
    <w:rsid w:val="00220D93"/>
    <w:rsid w:val="00230B73"/>
    <w:rsid w:val="00232289"/>
    <w:rsid w:val="002323C7"/>
    <w:rsid w:val="00232D64"/>
    <w:rsid w:val="00232FC1"/>
    <w:rsid w:val="002339D5"/>
    <w:rsid w:val="0023661A"/>
    <w:rsid w:val="0023719B"/>
    <w:rsid w:val="00242EDA"/>
    <w:rsid w:val="00242F71"/>
    <w:rsid w:val="00243441"/>
    <w:rsid w:val="00247A4A"/>
    <w:rsid w:val="00251074"/>
    <w:rsid w:val="00252C99"/>
    <w:rsid w:val="00254DDF"/>
    <w:rsid w:val="00255689"/>
    <w:rsid w:val="00256A80"/>
    <w:rsid w:val="0026409E"/>
    <w:rsid w:val="002767FA"/>
    <w:rsid w:val="002828F7"/>
    <w:rsid w:val="002833D1"/>
    <w:rsid w:val="00285855"/>
    <w:rsid w:val="002A5FFE"/>
    <w:rsid w:val="002A7BCA"/>
    <w:rsid w:val="002A7EF2"/>
    <w:rsid w:val="002B029B"/>
    <w:rsid w:val="002B1A69"/>
    <w:rsid w:val="002B2C93"/>
    <w:rsid w:val="002B722F"/>
    <w:rsid w:val="002E2637"/>
    <w:rsid w:val="002E4DD5"/>
    <w:rsid w:val="002F036F"/>
    <w:rsid w:val="002F28CE"/>
    <w:rsid w:val="002F2BE1"/>
    <w:rsid w:val="00311AF1"/>
    <w:rsid w:val="00321809"/>
    <w:rsid w:val="00321A0A"/>
    <w:rsid w:val="00321BF2"/>
    <w:rsid w:val="00323114"/>
    <w:rsid w:val="003304E8"/>
    <w:rsid w:val="003363B2"/>
    <w:rsid w:val="00342C73"/>
    <w:rsid w:val="00342D2C"/>
    <w:rsid w:val="0034492A"/>
    <w:rsid w:val="00363578"/>
    <w:rsid w:val="003718EE"/>
    <w:rsid w:val="00377119"/>
    <w:rsid w:val="00384DC6"/>
    <w:rsid w:val="00386986"/>
    <w:rsid w:val="00392130"/>
    <w:rsid w:val="003968C0"/>
    <w:rsid w:val="003A5399"/>
    <w:rsid w:val="003A67B5"/>
    <w:rsid w:val="003B25B9"/>
    <w:rsid w:val="003B2D97"/>
    <w:rsid w:val="003B2DED"/>
    <w:rsid w:val="003B3758"/>
    <w:rsid w:val="003B4CBA"/>
    <w:rsid w:val="003B6759"/>
    <w:rsid w:val="003C0C82"/>
    <w:rsid w:val="003C4628"/>
    <w:rsid w:val="003C6ED3"/>
    <w:rsid w:val="003D1C92"/>
    <w:rsid w:val="003D54A2"/>
    <w:rsid w:val="003E01CF"/>
    <w:rsid w:val="003E264B"/>
    <w:rsid w:val="003E39FD"/>
    <w:rsid w:val="003F4AA9"/>
    <w:rsid w:val="003F736C"/>
    <w:rsid w:val="004000AD"/>
    <w:rsid w:val="004016F7"/>
    <w:rsid w:val="00405D5F"/>
    <w:rsid w:val="00410C0F"/>
    <w:rsid w:val="004127BA"/>
    <w:rsid w:val="004144E8"/>
    <w:rsid w:val="00414B4D"/>
    <w:rsid w:val="004203C8"/>
    <w:rsid w:val="00422A74"/>
    <w:rsid w:val="00431803"/>
    <w:rsid w:val="00434D7B"/>
    <w:rsid w:val="00442D93"/>
    <w:rsid w:val="00446C5F"/>
    <w:rsid w:val="0045039C"/>
    <w:rsid w:val="00450CF9"/>
    <w:rsid w:val="00457F56"/>
    <w:rsid w:val="004607C7"/>
    <w:rsid w:val="004625E5"/>
    <w:rsid w:val="00467035"/>
    <w:rsid w:val="00471147"/>
    <w:rsid w:val="0047248C"/>
    <w:rsid w:val="00472EB2"/>
    <w:rsid w:val="00486473"/>
    <w:rsid w:val="00497176"/>
    <w:rsid w:val="004A06E0"/>
    <w:rsid w:val="004A74EA"/>
    <w:rsid w:val="004B0546"/>
    <w:rsid w:val="004B1890"/>
    <w:rsid w:val="004B3841"/>
    <w:rsid w:val="004C052D"/>
    <w:rsid w:val="004C0AAD"/>
    <w:rsid w:val="004C1484"/>
    <w:rsid w:val="004C1D88"/>
    <w:rsid w:val="004C3621"/>
    <w:rsid w:val="004D1E74"/>
    <w:rsid w:val="004D2AC8"/>
    <w:rsid w:val="004F1B0A"/>
    <w:rsid w:val="004F575D"/>
    <w:rsid w:val="004F6797"/>
    <w:rsid w:val="00500E99"/>
    <w:rsid w:val="00503A4F"/>
    <w:rsid w:val="00505E5A"/>
    <w:rsid w:val="005061A9"/>
    <w:rsid w:val="005109B0"/>
    <w:rsid w:val="00511C5F"/>
    <w:rsid w:val="00513E16"/>
    <w:rsid w:val="0053144F"/>
    <w:rsid w:val="005424FE"/>
    <w:rsid w:val="005438D9"/>
    <w:rsid w:val="00546E13"/>
    <w:rsid w:val="00554E3B"/>
    <w:rsid w:val="0055794E"/>
    <w:rsid w:val="00571248"/>
    <w:rsid w:val="00581B6F"/>
    <w:rsid w:val="00586F3F"/>
    <w:rsid w:val="005A2E0E"/>
    <w:rsid w:val="005A36A8"/>
    <w:rsid w:val="005A4A4C"/>
    <w:rsid w:val="005B0B7F"/>
    <w:rsid w:val="005B40AD"/>
    <w:rsid w:val="005C4CD9"/>
    <w:rsid w:val="005C51EE"/>
    <w:rsid w:val="005C792F"/>
    <w:rsid w:val="005D0ABA"/>
    <w:rsid w:val="005D2A6A"/>
    <w:rsid w:val="005D6859"/>
    <w:rsid w:val="005E027C"/>
    <w:rsid w:val="005E5233"/>
    <w:rsid w:val="005F0310"/>
    <w:rsid w:val="005F21C7"/>
    <w:rsid w:val="005F2E09"/>
    <w:rsid w:val="005F3F2E"/>
    <w:rsid w:val="005F7C96"/>
    <w:rsid w:val="005F7E69"/>
    <w:rsid w:val="006012E6"/>
    <w:rsid w:val="00602549"/>
    <w:rsid w:val="0060274E"/>
    <w:rsid w:val="00603E9A"/>
    <w:rsid w:val="0061074F"/>
    <w:rsid w:val="006108F4"/>
    <w:rsid w:val="00614343"/>
    <w:rsid w:val="00615399"/>
    <w:rsid w:val="00627240"/>
    <w:rsid w:val="00627B7C"/>
    <w:rsid w:val="006340AC"/>
    <w:rsid w:val="006370DD"/>
    <w:rsid w:val="0064147D"/>
    <w:rsid w:val="006450F2"/>
    <w:rsid w:val="00647F7F"/>
    <w:rsid w:val="00651BE6"/>
    <w:rsid w:val="006546B5"/>
    <w:rsid w:val="006579BE"/>
    <w:rsid w:val="00657E0F"/>
    <w:rsid w:val="00661520"/>
    <w:rsid w:val="006620E7"/>
    <w:rsid w:val="00667F41"/>
    <w:rsid w:val="00683DBE"/>
    <w:rsid w:val="0069282D"/>
    <w:rsid w:val="00692E43"/>
    <w:rsid w:val="006947F5"/>
    <w:rsid w:val="006A13AA"/>
    <w:rsid w:val="006A3A17"/>
    <w:rsid w:val="006A673C"/>
    <w:rsid w:val="006A6C76"/>
    <w:rsid w:val="006A7E79"/>
    <w:rsid w:val="006B4ACC"/>
    <w:rsid w:val="006B741B"/>
    <w:rsid w:val="006C0FA0"/>
    <w:rsid w:val="006C5693"/>
    <w:rsid w:val="006D056A"/>
    <w:rsid w:val="006D21B2"/>
    <w:rsid w:val="006D6467"/>
    <w:rsid w:val="006D7712"/>
    <w:rsid w:val="006E0BA2"/>
    <w:rsid w:val="006E36B0"/>
    <w:rsid w:val="006E390A"/>
    <w:rsid w:val="006E6B78"/>
    <w:rsid w:val="006F0B1F"/>
    <w:rsid w:val="0070059B"/>
    <w:rsid w:val="00711EB3"/>
    <w:rsid w:val="00712CDE"/>
    <w:rsid w:val="00714FF1"/>
    <w:rsid w:val="00717DC6"/>
    <w:rsid w:val="007218AE"/>
    <w:rsid w:val="00723DBF"/>
    <w:rsid w:val="00726DE8"/>
    <w:rsid w:val="0073106A"/>
    <w:rsid w:val="00735AE2"/>
    <w:rsid w:val="007423F4"/>
    <w:rsid w:val="007435F9"/>
    <w:rsid w:val="007441DE"/>
    <w:rsid w:val="00750A46"/>
    <w:rsid w:val="007549FF"/>
    <w:rsid w:val="00761D2A"/>
    <w:rsid w:val="007644B6"/>
    <w:rsid w:val="00765022"/>
    <w:rsid w:val="0076508C"/>
    <w:rsid w:val="00766527"/>
    <w:rsid w:val="0077248D"/>
    <w:rsid w:val="00775848"/>
    <w:rsid w:val="007776F6"/>
    <w:rsid w:val="00784C23"/>
    <w:rsid w:val="0078633B"/>
    <w:rsid w:val="007864E9"/>
    <w:rsid w:val="007865A8"/>
    <w:rsid w:val="00786CEA"/>
    <w:rsid w:val="00795420"/>
    <w:rsid w:val="00797B40"/>
    <w:rsid w:val="00797B77"/>
    <w:rsid w:val="007A0051"/>
    <w:rsid w:val="007A0449"/>
    <w:rsid w:val="007A0B1E"/>
    <w:rsid w:val="007A3498"/>
    <w:rsid w:val="007A6E62"/>
    <w:rsid w:val="007B29F2"/>
    <w:rsid w:val="007B5D7B"/>
    <w:rsid w:val="007B6819"/>
    <w:rsid w:val="007C6B90"/>
    <w:rsid w:val="007C77EF"/>
    <w:rsid w:val="007D1292"/>
    <w:rsid w:val="007D1B42"/>
    <w:rsid w:val="007D3E2D"/>
    <w:rsid w:val="007E0B55"/>
    <w:rsid w:val="007E19C5"/>
    <w:rsid w:val="007F19DB"/>
    <w:rsid w:val="007F1E2D"/>
    <w:rsid w:val="00801EA6"/>
    <w:rsid w:val="00803AEC"/>
    <w:rsid w:val="00805AE8"/>
    <w:rsid w:val="00813633"/>
    <w:rsid w:val="00814BD1"/>
    <w:rsid w:val="00817B23"/>
    <w:rsid w:val="00817E11"/>
    <w:rsid w:val="00824EDA"/>
    <w:rsid w:val="00835671"/>
    <w:rsid w:val="00836E89"/>
    <w:rsid w:val="0083729A"/>
    <w:rsid w:val="00852432"/>
    <w:rsid w:val="00863742"/>
    <w:rsid w:val="00866A86"/>
    <w:rsid w:val="00873DC5"/>
    <w:rsid w:val="00876CE4"/>
    <w:rsid w:val="00877A5E"/>
    <w:rsid w:val="00884F39"/>
    <w:rsid w:val="008A6666"/>
    <w:rsid w:val="008A6F3D"/>
    <w:rsid w:val="008A7391"/>
    <w:rsid w:val="008B1C3A"/>
    <w:rsid w:val="008B202B"/>
    <w:rsid w:val="008B2519"/>
    <w:rsid w:val="008B2A04"/>
    <w:rsid w:val="008B4D1E"/>
    <w:rsid w:val="008C48C3"/>
    <w:rsid w:val="008C7332"/>
    <w:rsid w:val="008C7A3C"/>
    <w:rsid w:val="008D03A7"/>
    <w:rsid w:val="008D5753"/>
    <w:rsid w:val="008D6ECE"/>
    <w:rsid w:val="008D7AD6"/>
    <w:rsid w:val="008E0539"/>
    <w:rsid w:val="008E169A"/>
    <w:rsid w:val="008E3B00"/>
    <w:rsid w:val="008F2677"/>
    <w:rsid w:val="00902902"/>
    <w:rsid w:val="00904C09"/>
    <w:rsid w:val="00905D8B"/>
    <w:rsid w:val="0091019D"/>
    <w:rsid w:val="00913212"/>
    <w:rsid w:val="00921CE2"/>
    <w:rsid w:val="009239F0"/>
    <w:rsid w:val="009328F0"/>
    <w:rsid w:val="00933B97"/>
    <w:rsid w:val="009341A8"/>
    <w:rsid w:val="00940CC5"/>
    <w:rsid w:val="009414CC"/>
    <w:rsid w:val="00941D33"/>
    <w:rsid w:val="00946454"/>
    <w:rsid w:val="0095773B"/>
    <w:rsid w:val="00960138"/>
    <w:rsid w:val="0096483C"/>
    <w:rsid w:val="00966621"/>
    <w:rsid w:val="00967404"/>
    <w:rsid w:val="00967A01"/>
    <w:rsid w:val="00972457"/>
    <w:rsid w:val="009733F7"/>
    <w:rsid w:val="0097472C"/>
    <w:rsid w:val="00974F85"/>
    <w:rsid w:val="00981228"/>
    <w:rsid w:val="00983FEB"/>
    <w:rsid w:val="00984C7F"/>
    <w:rsid w:val="0098730B"/>
    <w:rsid w:val="00990842"/>
    <w:rsid w:val="009922CA"/>
    <w:rsid w:val="00992C65"/>
    <w:rsid w:val="0099336A"/>
    <w:rsid w:val="009A2292"/>
    <w:rsid w:val="009A3C21"/>
    <w:rsid w:val="009A5916"/>
    <w:rsid w:val="009B3DDC"/>
    <w:rsid w:val="009B6D8A"/>
    <w:rsid w:val="009B7091"/>
    <w:rsid w:val="009B7AA9"/>
    <w:rsid w:val="009C0EA6"/>
    <w:rsid w:val="009C1008"/>
    <w:rsid w:val="009C2289"/>
    <w:rsid w:val="009C3F85"/>
    <w:rsid w:val="009C5CE7"/>
    <w:rsid w:val="009C70E5"/>
    <w:rsid w:val="009C76AE"/>
    <w:rsid w:val="009D4BE9"/>
    <w:rsid w:val="009E27D3"/>
    <w:rsid w:val="009F0246"/>
    <w:rsid w:val="00A04199"/>
    <w:rsid w:val="00A07801"/>
    <w:rsid w:val="00A206A5"/>
    <w:rsid w:val="00A208DB"/>
    <w:rsid w:val="00A229B2"/>
    <w:rsid w:val="00A333A7"/>
    <w:rsid w:val="00A46B8C"/>
    <w:rsid w:val="00A52CBC"/>
    <w:rsid w:val="00A54F5E"/>
    <w:rsid w:val="00A609C7"/>
    <w:rsid w:val="00A70B5B"/>
    <w:rsid w:val="00A725A8"/>
    <w:rsid w:val="00A73863"/>
    <w:rsid w:val="00A745D6"/>
    <w:rsid w:val="00A7640F"/>
    <w:rsid w:val="00A8291A"/>
    <w:rsid w:val="00A837F0"/>
    <w:rsid w:val="00A863C3"/>
    <w:rsid w:val="00A87B6D"/>
    <w:rsid w:val="00A962FA"/>
    <w:rsid w:val="00A96E04"/>
    <w:rsid w:val="00AA0F57"/>
    <w:rsid w:val="00AA31B1"/>
    <w:rsid w:val="00AA4C39"/>
    <w:rsid w:val="00AA625E"/>
    <w:rsid w:val="00AB6C5E"/>
    <w:rsid w:val="00AB73A3"/>
    <w:rsid w:val="00AB7B04"/>
    <w:rsid w:val="00AC1554"/>
    <w:rsid w:val="00AC628A"/>
    <w:rsid w:val="00AC7D76"/>
    <w:rsid w:val="00AD259E"/>
    <w:rsid w:val="00AE078E"/>
    <w:rsid w:val="00AE1FF2"/>
    <w:rsid w:val="00AF08D5"/>
    <w:rsid w:val="00AF37BA"/>
    <w:rsid w:val="00B02A75"/>
    <w:rsid w:val="00B113FB"/>
    <w:rsid w:val="00B11979"/>
    <w:rsid w:val="00B13BC3"/>
    <w:rsid w:val="00B14367"/>
    <w:rsid w:val="00B161FE"/>
    <w:rsid w:val="00B163A3"/>
    <w:rsid w:val="00B22F6B"/>
    <w:rsid w:val="00B25BB6"/>
    <w:rsid w:val="00B3175D"/>
    <w:rsid w:val="00B416CA"/>
    <w:rsid w:val="00B41B8C"/>
    <w:rsid w:val="00B4381A"/>
    <w:rsid w:val="00B43B9B"/>
    <w:rsid w:val="00B52EAD"/>
    <w:rsid w:val="00B531C6"/>
    <w:rsid w:val="00B54D22"/>
    <w:rsid w:val="00B560CF"/>
    <w:rsid w:val="00B57850"/>
    <w:rsid w:val="00B7021F"/>
    <w:rsid w:val="00B728E2"/>
    <w:rsid w:val="00B72E08"/>
    <w:rsid w:val="00B75861"/>
    <w:rsid w:val="00B800D8"/>
    <w:rsid w:val="00B804A2"/>
    <w:rsid w:val="00B85D95"/>
    <w:rsid w:val="00B8661B"/>
    <w:rsid w:val="00B871B3"/>
    <w:rsid w:val="00B915F1"/>
    <w:rsid w:val="00B92B9B"/>
    <w:rsid w:val="00B92C76"/>
    <w:rsid w:val="00BA40F3"/>
    <w:rsid w:val="00BA6E35"/>
    <w:rsid w:val="00BB1D8A"/>
    <w:rsid w:val="00BC1E9C"/>
    <w:rsid w:val="00BC403F"/>
    <w:rsid w:val="00BC41B6"/>
    <w:rsid w:val="00BC7EAE"/>
    <w:rsid w:val="00BD0CC4"/>
    <w:rsid w:val="00BD1660"/>
    <w:rsid w:val="00BD74A5"/>
    <w:rsid w:val="00BE43E4"/>
    <w:rsid w:val="00BF2CED"/>
    <w:rsid w:val="00C04C20"/>
    <w:rsid w:val="00C07E4D"/>
    <w:rsid w:val="00C1116E"/>
    <w:rsid w:val="00C11CF8"/>
    <w:rsid w:val="00C11DEF"/>
    <w:rsid w:val="00C16A12"/>
    <w:rsid w:val="00C207CB"/>
    <w:rsid w:val="00C23FDF"/>
    <w:rsid w:val="00C242D5"/>
    <w:rsid w:val="00C24A89"/>
    <w:rsid w:val="00C31016"/>
    <w:rsid w:val="00C32C20"/>
    <w:rsid w:val="00C339FB"/>
    <w:rsid w:val="00C36758"/>
    <w:rsid w:val="00C36811"/>
    <w:rsid w:val="00C37D80"/>
    <w:rsid w:val="00C42727"/>
    <w:rsid w:val="00C44A87"/>
    <w:rsid w:val="00C5087A"/>
    <w:rsid w:val="00C5096E"/>
    <w:rsid w:val="00C6168C"/>
    <w:rsid w:val="00C6234D"/>
    <w:rsid w:val="00C64655"/>
    <w:rsid w:val="00C705A6"/>
    <w:rsid w:val="00C70FE1"/>
    <w:rsid w:val="00C71B08"/>
    <w:rsid w:val="00C813CF"/>
    <w:rsid w:val="00C81972"/>
    <w:rsid w:val="00C82B8F"/>
    <w:rsid w:val="00C87154"/>
    <w:rsid w:val="00C91D38"/>
    <w:rsid w:val="00C92F7A"/>
    <w:rsid w:val="00C947E9"/>
    <w:rsid w:val="00C96F9F"/>
    <w:rsid w:val="00C976E4"/>
    <w:rsid w:val="00CA2247"/>
    <w:rsid w:val="00CA4ADE"/>
    <w:rsid w:val="00CA69AC"/>
    <w:rsid w:val="00CA6EBC"/>
    <w:rsid w:val="00CA7CBF"/>
    <w:rsid w:val="00CB020A"/>
    <w:rsid w:val="00CB1AFF"/>
    <w:rsid w:val="00CB700F"/>
    <w:rsid w:val="00CC0921"/>
    <w:rsid w:val="00CC31FF"/>
    <w:rsid w:val="00CC7565"/>
    <w:rsid w:val="00CD2E76"/>
    <w:rsid w:val="00CD5F08"/>
    <w:rsid w:val="00CE4C81"/>
    <w:rsid w:val="00CF07AA"/>
    <w:rsid w:val="00CF1488"/>
    <w:rsid w:val="00D01565"/>
    <w:rsid w:val="00D03B4F"/>
    <w:rsid w:val="00D04CC9"/>
    <w:rsid w:val="00D1213A"/>
    <w:rsid w:val="00D20385"/>
    <w:rsid w:val="00D21FB0"/>
    <w:rsid w:val="00D26EEE"/>
    <w:rsid w:val="00D27032"/>
    <w:rsid w:val="00D2781D"/>
    <w:rsid w:val="00D3127D"/>
    <w:rsid w:val="00D325AF"/>
    <w:rsid w:val="00D369DD"/>
    <w:rsid w:val="00D411ED"/>
    <w:rsid w:val="00D41C15"/>
    <w:rsid w:val="00D43A57"/>
    <w:rsid w:val="00D46035"/>
    <w:rsid w:val="00D51EC5"/>
    <w:rsid w:val="00D54BC0"/>
    <w:rsid w:val="00D55783"/>
    <w:rsid w:val="00D633FE"/>
    <w:rsid w:val="00D64ACB"/>
    <w:rsid w:val="00D70A10"/>
    <w:rsid w:val="00D71D33"/>
    <w:rsid w:val="00D766EB"/>
    <w:rsid w:val="00D80DC8"/>
    <w:rsid w:val="00D82A9F"/>
    <w:rsid w:val="00D8338F"/>
    <w:rsid w:val="00D84C44"/>
    <w:rsid w:val="00D91085"/>
    <w:rsid w:val="00D915FA"/>
    <w:rsid w:val="00D93410"/>
    <w:rsid w:val="00D947FC"/>
    <w:rsid w:val="00DA5294"/>
    <w:rsid w:val="00DB4AFE"/>
    <w:rsid w:val="00DB6217"/>
    <w:rsid w:val="00DC47EB"/>
    <w:rsid w:val="00DC68B0"/>
    <w:rsid w:val="00DD0E53"/>
    <w:rsid w:val="00DE2DC2"/>
    <w:rsid w:val="00DE41A5"/>
    <w:rsid w:val="00DE63E8"/>
    <w:rsid w:val="00DE7804"/>
    <w:rsid w:val="00DE7DF4"/>
    <w:rsid w:val="00DF05BA"/>
    <w:rsid w:val="00DF47A1"/>
    <w:rsid w:val="00E002B0"/>
    <w:rsid w:val="00E02F85"/>
    <w:rsid w:val="00E04B1C"/>
    <w:rsid w:val="00E05555"/>
    <w:rsid w:val="00E153A8"/>
    <w:rsid w:val="00E20599"/>
    <w:rsid w:val="00E22554"/>
    <w:rsid w:val="00E32A1E"/>
    <w:rsid w:val="00E33847"/>
    <w:rsid w:val="00E34D4E"/>
    <w:rsid w:val="00E41B2E"/>
    <w:rsid w:val="00E42864"/>
    <w:rsid w:val="00E43D1D"/>
    <w:rsid w:val="00E47800"/>
    <w:rsid w:val="00E47C66"/>
    <w:rsid w:val="00E511BC"/>
    <w:rsid w:val="00E515A3"/>
    <w:rsid w:val="00E5177B"/>
    <w:rsid w:val="00E5213A"/>
    <w:rsid w:val="00E533F9"/>
    <w:rsid w:val="00E54543"/>
    <w:rsid w:val="00E56B56"/>
    <w:rsid w:val="00E83FA4"/>
    <w:rsid w:val="00E84699"/>
    <w:rsid w:val="00E958F5"/>
    <w:rsid w:val="00EA5F23"/>
    <w:rsid w:val="00EA648B"/>
    <w:rsid w:val="00EB0EE9"/>
    <w:rsid w:val="00EC4C88"/>
    <w:rsid w:val="00EC7766"/>
    <w:rsid w:val="00EC7E61"/>
    <w:rsid w:val="00ED055E"/>
    <w:rsid w:val="00ED33F7"/>
    <w:rsid w:val="00ED4E8B"/>
    <w:rsid w:val="00EE5AD6"/>
    <w:rsid w:val="00EF0F65"/>
    <w:rsid w:val="00EF1638"/>
    <w:rsid w:val="00EF38E5"/>
    <w:rsid w:val="00EF4C46"/>
    <w:rsid w:val="00F06DDF"/>
    <w:rsid w:val="00F10948"/>
    <w:rsid w:val="00F122D2"/>
    <w:rsid w:val="00F135BE"/>
    <w:rsid w:val="00F15D11"/>
    <w:rsid w:val="00F160C3"/>
    <w:rsid w:val="00F173ED"/>
    <w:rsid w:val="00F20596"/>
    <w:rsid w:val="00F236A4"/>
    <w:rsid w:val="00F25A4C"/>
    <w:rsid w:val="00F25E22"/>
    <w:rsid w:val="00F312CB"/>
    <w:rsid w:val="00F36E55"/>
    <w:rsid w:val="00F4753A"/>
    <w:rsid w:val="00F52140"/>
    <w:rsid w:val="00F5513D"/>
    <w:rsid w:val="00F57D72"/>
    <w:rsid w:val="00F6494E"/>
    <w:rsid w:val="00F722DF"/>
    <w:rsid w:val="00F725E0"/>
    <w:rsid w:val="00F80F04"/>
    <w:rsid w:val="00F817DF"/>
    <w:rsid w:val="00FA03F2"/>
    <w:rsid w:val="00FA0566"/>
    <w:rsid w:val="00FA0847"/>
    <w:rsid w:val="00FA11FA"/>
    <w:rsid w:val="00FA3E8B"/>
    <w:rsid w:val="00FA4931"/>
    <w:rsid w:val="00FA54CF"/>
    <w:rsid w:val="00FA63C9"/>
    <w:rsid w:val="00FB1FCE"/>
    <w:rsid w:val="00FB2455"/>
    <w:rsid w:val="00FB2C3B"/>
    <w:rsid w:val="00FB566F"/>
    <w:rsid w:val="00FC1050"/>
    <w:rsid w:val="00FC2D66"/>
    <w:rsid w:val="00FC342D"/>
    <w:rsid w:val="00FC584B"/>
    <w:rsid w:val="00FE49BA"/>
    <w:rsid w:val="00FE79C0"/>
    <w:rsid w:val="00FF07BA"/>
    <w:rsid w:val="00FF200E"/>
    <w:rsid w:val="31E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30B8BE5A"/>
  <w15:docId w15:val="{4B03577B-30FA-4556-A812-FDF3F4ED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177C98"/>
  </w:style>
  <w:style w:type="paragraph" w:styleId="Ttulo1">
    <w:name w:val="heading 1"/>
    <w:basedOn w:val="Normal"/>
    <w:next w:val="Normal"/>
    <w:link w:val="Ttulo1Car"/>
    <w:rsid w:val="00177C98"/>
    <w:pPr>
      <w:keepNext/>
      <w:numPr>
        <w:numId w:val="24"/>
      </w:numPr>
      <w:spacing w:before="240" w:after="120"/>
      <w:jc w:val="both"/>
      <w:outlineLvl w:val="0"/>
    </w:pPr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paragraph" w:styleId="Ttulo2">
    <w:name w:val="heading 2"/>
    <w:basedOn w:val="Normal"/>
    <w:next w:val="Normal"/>
    <w:link w:val="Ttulo2Car"/>
    <w:rsid w:val="00177C98"/>
    <w:pPr>
      <w:keepNext/>
      <w:numPr>
        <w:ilvl w:val="1"/>
        <w:numId w:val="24"/>
      </w:numPr>
      <w:spacing w:before="240" w:after="120"/>
      <w:jc w:val="both"/>
      <w:outlineLvl w:val="1"/>
    </w:pPr>
    <w:rPr>
      <w:rFonts w:ascii="Calibri" w:eastAsia="Times New Roman" w:hAnsi="Calibri" w:cs="Calibri"/>
      <w:u w:val="single"/>
      <w:lang w:eastAsia="es-ES"/>
    </w:rPr>
  </w:style>
  <w:style w:type="paragraph" w:styleId="Ttulo3">
    <w:name w:val="heading 3"/>
    <w:basedOn w:val="Normal"/>
    <w:next w:val="Normal"/>
    <w:link w:val="Ttulo3Car"/>
    <w:rsid w:val="00177C98"/>
    <w:pPr>
      <w:keepNext/>
      <w:numPr>
        <w:ilvl w:val="2"/>
        <w:numId w:val="24"/>
      </w:numPr>
      <w:spacing w:before="240" w:after="120"/>
      <w:jc w:val="both"/>
      <w:outlineLvl w:val="2"/>
    </w:pPr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paragraph" w:styleId="Ttulo4">
    <w:name w:val="heading 4"/>
    <w:basedOn w:val="Normal"/>
    <w:next w:val="Normal"/>
    <w:link w:val="Ttulo4Car"/>
    <w:unhideWhenUsed/>
    <w:rsid w:val="00177C98"/>
    <w:pPr>
      <w:keepNext/>
      <w:numPr>
        <w:ilvl w:val="3"/>
        <w:numId w:val="24"/>
      </w:numPr>
      <w:spacing w:before="240" w:after="120"/>
      <w:jc w:val="both"/>
      <w:outlineLvl w:val="3"/>
    </w:pPr>
    <w:rPr>
      <w:rFonts w:ascii="Calibri" w:eastAsia="Times New Roman" w:hAnsi="Calibri" w:cs="Calibri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nhideWhenUsed/>
    <w:rsid w:val="00177C98"/>
    <w:pPr>
      <w:numPr>
        <w:ilvl w:val="4"/>
        <w:numId w:val="24"/>
      </w:numPr>
      <w:spacing w:before="240" w:after="120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rsid w:val="00177C98"/>
    <w:pPr>
      <w:numPr>
        <w:ilvl w:val="5"/>
        <w:numId w:val="24"/>
      </w:numPr>
      <w:spacing w:before="240" w:after="120"/>
      <w:jc w:val="both"/>
      <w:outlineLvl w:val="5"/>
    </w:pPr>
    <w:rPr>
      <w:rFonts w:ascii="Calibri" w:eastAsia="Times New Roman" w:hAnsi="Calibri" w:cs="Calibri"/>
      <w:b/>
      <w:bCs/>
      <w:lang w:eastAsia="es-ES"/>
    </w:rPr>
  </w:style>
  <w:style w:type="paragraph" w:styleId="Ttulo7">
    <w:name w:val="heading 7"/>
    <w:basedOn w:val="Normal"/>
    <w:next w:val="Normal"/>
    <w:link w:val="Ttulo7Car"/>
    <w:unhideWhenUsed/>
    <w:rsid w:val="00177C98"/>
    <w:pPr>
      <w:numPr>
        <w:ilvl w:val="6"/>
        <w:numId w:val="24"/>
      </w:numPr>
      <w:spacing w:before="240" w:after="120"/>
      <w:jc w:val="both"/>
      <w:outlineLvl w:val="6"/>
    </w:pPr>
    <w:rPr>
      <w:rFonts w:ascii="Calibri" w:eastAsia="Times New Roman" w:hAnsi="Calibri" w:cs="Calibri"/>
      <w:sz w:val="20"/>
      <w:lang w:eastAsia="es-ES"/>
    </w:rPr>
  </w:style>
  <w:style w:type="paragraph" w:styleId="Ttulo8">
    <w:name w:val="heading 8"/>
    <w:basedOn w:val="Normal"/>
    <w:next w:val="Normal"/>
    <w:link w:val="Ttulo8Car"/>
    <w:unhideWhenUsed/>
    <w:rsid w:val="00177C98"/>
    <w:pPr>
      <w:numPr>
        <w:ilvl w:val="7"/>
        <w:numId w:val="24"/>
      </w:numPr>
      <w:spacing w:before="240" w:after="120"/>
      <w:jc w:val="both"/>
      <w:outlineLvl w:val="7"/>
    </w:pPr>
    <w:rPr>
      <w:rFonts w:ascii="Calibri" w:eastAsia="Times New Roman" w:hAnsi="Calibri" w:cs="Calibri"/>
      <w:i/>
      <w:iCs/>
      <w:sz w:val="20"/>
      <w:lang w:eastAsia="es-ES"/>
    </w:rPr>
  </w:style>
  <w:style w:type="paragraph" w:styleId="Ttulo9">
    <w:name w:val="heading 9"/>
    <w:basedOn w:val="Normal"/>
    <w:next w:val="Normal"/>
    <w:link w:val="Ttulo9Car"/>
    <w:unhideWhenUsed/>
    <w:rsid w:val="00177C98"/>
    <w:pPr>
      <w:numPr>
        <w:ilvl w:val="8"/>
        <w:numId w:val="24"/>
      </w:numPr>
      <w:spacing w:before="240" w:after="120"/>
      <w:jc w:val="both"/>
      <w:outlineLvl w:val="8"/>
    </w:pPr>
    <w:rPr>
      <w:rFonts w:ascii="Cambria" w:eastAsia="Times New Roman" w:hAnsi="Cambria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6F0B1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177C98"/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177C98"/>
    <w:rPr>
      <w:rFonts w:ascii="Calibri" w:eastAsia="Times New Roman" w:hAnsi="Calibri" w:cs="Calibri"/>
      <w:u w:val="single"/>
      <w:lang w:eastAsia="es-ES"/>
    </w:rPr>
  </w:style>
  <w:style w:type="character" w:customStyle="1" w:styleId="Ttulo3Car">
    <w:name w:val="Título 3 Car"/>
    <w:basedOn w:val="Fuentedeprrafopredeter"/>
    <w:link w:val="Ttulo3"/>
    <w:rsid w:val="00177C98"/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177C98"/>
    <w:rPr>
      <w:rFonts w:ascii="Calibri" w:eastAsia="Times New Roman" w:hAnsi="Calibri" w:cs="Calibri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77C98"/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77C98"/>
    <w:rPr>
      <w:rFonts w:ascii="Calibri" w:eastAsia="Times New Roman" w:hAnsi="Calibri" w:cs="Calibri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77C98"/>
    <w:rPr>
      <w:rFonts w:ascii="Calibri" w:eastAsia="Times New Roman" w:hAnsi="Calibri" w:cs="Calibri"/>
      <w:sz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77C98"/>
    <w:rPr>
      <w:rFonts w:ascii="Calibri" w:eastAsia="Times New Roman" w:hAnsi="Calibri" w:cs="Calibri"/>
      <w:i/>
      <w:iCs/>
      <w:sz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177C98"/>
    <w:rPr>
      <w:rFonts w:ascii="Cambria" w:eastAsia="Times New Roman" w:hAnsi="Cambria" w:cs="Calibri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C98"/>
  </w:style>
  <w:style w:type="paragraph" w:styleId="Piedepgina">
    <w:name w:val="footer"/>
    <w:basedOn w:val="Normal"/>
    <w:link w:val="Piedepgina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C98"/>
  </w:style>
  <w:style w:type="paragraph" w:styleId="Textodeglobo">
    <w:name w:val="Balloon Text"/>
    <w:basedOn w:val="Normal"/>
    <w:link w:val="TextodegloboCar"/>
    <w:uiPriority w:val="99"/>
    <w:semiHidden/>
    <w:unhideWhenUsed/>
    <w:rsid w:val="001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7C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7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uiPriority w:val="99"/>
    <w:unhideWhenUsed/>
    <w:rsid w:val="00177C98"/>
    <w:pPr>
      <w:numPr>
        <w:numId w:val="2"/>
      </w:numPr>
      <w:spacing w:after="0" w:line="240" w:lineRule="auto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Default">
    <w:name w:val="Default"/>
    <w:rsid w:val="00177C98"/>
    <w:pPr>
      <w:widowControl w:val="0"/>
      <w:autoSpaceDE w:val="0"/>
      <w:autoSpaceDN w:val="0"/>
      <w:adjustRightInd w:val="0"/>
      <w:spacing w:after="0" w:line="240" w:lineRule="auto"/>
    </w:pPr>
    <w:rPr>
      <w:rFonts w:ascii="JJEHOL+Tahoma" w:eastAsia="Times New Roman" w:hAnsi="JJEHOL+Tahoma" w:cs="JJEHOL+Tahoma"/>
      <w:color w:val="000000"/>
      <w:sz w:val="24"/>
      <w:szCs w:val="24"/>
      <w:lang w:eastAsia="es-ES"/>
    </w:rPr>
  </w:style>
  <w:style w:type="character" w:styleId="Hipervnculo">
    <w:name w:val="Hyperlink"/>
    <w:uiPriority w:val="99"/>
    <w:rsid w:val="00177C98"/>
    <w:rPr>
      <w:rFonts w:ascii="Arial" w:hAnsi="Arial" w:cs="Arial"/>
      <w:color w:val="0000FF"/>
      <w:u w:val="single"/>
      <w:lang w:val="en-US" w:eastAsia="en-US" w:bidi="ar-SA"/>
    </w:rPr>
  </w:style>
  <w:style w:type="paragraph" w:customStyle="1" w:styleId="CM19">
    <w:name w:val="CM19"/>
    <w:basedOn w:val="Default"/>
    <w:next w:val="Default"/>
    <w:rsid w:val="00177C98"/>
    <w:pPr>
      <w:spacing w:after="358"/>
    </w:pPr>
    <w:rPr>
      <w:rFonts w:cs="Times New Roman"/>
      <w:color w:val="auto"/>
    </w:rPr>
  </w:style>
  <w:style w:type="paragraph" w:styleId="Sangra2detindependiente">
    <w:name w:val="Body Text Indent 2"/>
    <w:basedOn w:val="Normal"/>
    <w:link w:val="Sangra2detindependienteCar"/>
    <w:rsid w:val="00177C9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77C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17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177C98"/>
  </w:style>
  <w:style w:type="paragraph" w:styleId="Textonotapie">
    <w:name w:val="footnote text"/>
    <w:basedOn w:val="Normal"/>
    <w:link w:val="TextonotapieCar"/>
    <w:uiPriority w:val="99"/>
    <w:semiHidden/>
    <w:unhideWhenUsed/>
    <w:rsid w:val="00177C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C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7C98"/>
    <w:rPr>
      <w:vertAlign w:val="superscript"/>
    </w:rPr>
  </w:style>
  <w:style w:type="paragraph" w:styleId="TDC1">
    <w:name w:val="toc 1"/>
    <w:aliases w:val="SGW-TDC 1"/>
    <w:basedOn w:val="Normal"/>
    <w:next w:val="Normal"/>
    <w:uiPriority w:val="39"/>
    <w:rsid w:val="00177C98"/>
    <w:pPr>
      <w:keepNext/>
      <w:keepLines/>
      <w:shd w:val="solid" w:color="C7ECEC" w:fill="C7ECEC"/>
      <w:tabs>
        <w:tab w:val="left" w:pos="567"/>
        <w:tab w:val="right" w:pos="9072"/>
      </w:tabs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styleId="TDC2">
    <w:name w:val="toc 2"/>
    <w:aliases w:val="SGW-TDC 2"/>
    <w:basedOn w:val="TDC1"/>
    <w:next w:val="Normal"/>
    <w:uiPriority w:val="39"/>
    <w:rsid w:val="00177C98"/>
    <w:pPr>
      <w:shd w:val="clear" w:color="auto" w:fill="D9D9D9"/>
    </w:pPr>
  </w:style>
  <w:style w:type="paragraph" w:customStyle="1" w:styleId="Estilo14ptNegritaGris40DerechaIzquierda123cmDerec">
    <w:name w:val="Estilo 14 pt Negrita Gris 40% Derecha Izquierda:  123 cm Derec..."/>
    <w:basedOn w:val="Normal"/>
    <w:autoRedefine/>
    <w:rsid w:val="00177C98"/>
    <w:pPr>
      <w:spacing w:before="240" w:after="240" w:line="240" w:lineRule="auto"/>
      <w:ind w:left="-68" w:right="1196"/>
      <w:jc w:val="center"/>
    </w:pPr>
    <w:rPr>
      <w:rFonts w:ascii="Arial" w:eastAsia="Times New Roman" w:hAnsi="Arial" w:cs="Times New Roman"/>
      <w:b/>
      <w:bCs/>
      <w:color w:val="FFFFFF"/>
      <w:sz w:val="36"/>
      <w:szCs w:val="36"/>
      <w:lang w:eastAsia="es-ES_tradnl"/>
    </w:rPr>
  </w:style>
  <w:style w:type="paragraph" w:styleId="TDC3">
    <w:name w:val="toc 3"/>
    <w:aliases w:val="SGW-TDC 3"/>
    <w:basedOn w:val="Normal"/>
    <w:next w:val="Normal"/>
    <w:autoRedefine/>
    <w:uiPriority w:val="39"/>
    <w:rsid w:val="00177C98"/>
    <w:pPr>
      <w:shd w:val="clear" w:color="auto" w:fill="F2F2F2"/>
      <w:tabs>
        <w:tab w:val="left" w:pos="567"/>
        <w:tab w:val="right" w:pos="9072"/>
      </w:tabs>
      <w:spacing w:before="120" w:after="120" w:line="360" w:lineRule="auto"/>
    </w:pPr>
    <w:rPr>
      <w:rFonts w:ascii="Arial" w:eastAsia="Times New Roman" w:hAnsi="Arial" w:cs="Times New Roman"/>
      <w:noProof/>
      <w:sz w:val="20"/>
      <w:szCs w:val="20"/>
      <w:lang w:eastAsia="es-ES_tradnl"/>
    </w:rPr>
  </w:style>
  <w:style w:type="numbering" w:styleId="111111">
    <w:name w:val="Outline List 2"/>
    <w:basedOn w:val="Sinlista"/>
    <w:rsid w:val="00177C98"/>
    <w:pPr>
      <w:numPr>
        <w:numId w:val="9"/>
      </w:numPr>
    </w:pPr>
  </w:style>
  <w:style w:type="paragraph" w:customStyle="1" w:styleId="ndice">
    <w:name w:val="Índice"/>
    <w:basedOn w:val="Normal"/>
    <w:next w:val="Normal"/>
    <w:rsid w:val="00177C98"/>
    <w:pPr>
      <w:pageBreakBefore/>
      <w:spacing w:before="360" w:after="120" w:line="240" w:lineRule="auto"/>
      <w:jc w:val="both"/>
    </w:pPr>
    <w:rPr>
      <w:rFonts w:ascii="Arial Narrow" w:eastAsia="Times New Roman" w:hAnsi="Arial Narrow" w:cs="Times New Roman"/>
      <w:b/>
      <w:color w:val="009797"/>
      <w:sz w:val="32"/>
      <w:szCs w:val="24"/>
      <w:lang w:val="es-ES_tradnl" w:eastAsia="es-ES"/>
    </w:rPr>
  </w:style>
  <w:style w:type="paragraph" w:customStyle="1" w:styleId="PCP-TituloSeccion">
    <w:name w:val="PCP-TituloSeccion"/>
    <w:basedOn w:val="Normal"/>
    <w:rsid w:val="00177C98"/>
    <w:pPr>
      <w:numPr>
        <w:numId w:val="10"/>
      </w:numPr>
    </w:pPr>
  </w:style>
  <w:style w:type="paragraph" w:customStyle="1" w:styleId="CM22">
    <w:name w:val="CM22"/>
    <w:basedOn w:val="Default"/>
    <w:next w:val="Default"/>
    <w:rsid w:val="00177C98"/>
    <w:pPr>
      <w:spacing w:after="295"/>
    </w:pPr>
    <w:rPr>
      <w:rFonts w:cs="Times New Roman"/>
      <w:color w:val="auto"/>
    </w:rPr>
  </w:style>
  <w:style w:type="paragraph" w:customStyle="1" w:styleId="Texto">
    <w:name w:val="Texto"/>
    <w:basedOn w:val="Normal"/>
    <w:link w:val="TextoCar"/>
    <w:rsid w:val="00177C98"/>
    <w:pPr>
      <w:spacing w:before="120" w:after="120"/>
      <w:ind w:left="567"/>
    </w:pPr>
    <w:rPr>
      <w:rFonts w:ascii="Arial" w:eastAsia="Times New Roman" w:hAnsi="Arial" w:cs="Calibri"/>
      <w:sz w:val="20"/>
      <w:szCs w:val="20"/>
      <w:lang w:eastAsia="es-ES_tradnl"/>
    </w:rPr>
  </w:style>
  <w:style w:type="character" w:customStyle="1" w:styleId="TextoCar">
    <w:name w:val="Texto Car"/>
    <w:link w:val="Texto"/>
    <w:rsid w:val="00177C98"/>
    <w:rPr>
      <w:rFonts w:ascii="Arial" w:eastAsia="Times New Roman" w:hAnsi="Arial" w:cs="Calibri"/>
      <w:sz w:val="20"/>
      <w:szCs w:val="20"/>
      <w:lang w:eastAsia="es-ES_tradnl"/>
    </w:rPr>
  </w:style>
  <w:style w:type="paragraph" w:customStyle="1" w:styleId="SANG2">
    <w:name w:val="SANG2"/>
    <w:basedOn w:val="Normal"/>
    <w:link w:val="SANG2Car"/>
    <w:rsid w:val="00177C98"/>
    <w:pPr>
      <w:numPr>
        <w:numId w:val="11"/>
      </w:numPr>
      <w:tabs>
        <w:tab w:val="left" w:pos="1418"/>
      </w:tabs>
      <w:spacing w:before="120" w:after="0" w:line="240" w:lineRule="atLeast"/>
      <w:ind w:right="142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SANG2Car">
    <w:name w:val="SANG2 Car"/>
    <w:link w:val="SANG2"/>
    <w:rsid w:val="00177C98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EXTSANG1">
    <w:name w:val="TEXTSANG1"/>
    <w:basedOn w:val="Normal"/>
    <w:link w:val="TEXTSANG1Car"/>
    <w:rsid w:val="00177C98"/>
    <w:pPr>
      <w:spacing w:after="0" w:line="240" w:lineRule="atLeast"/>
      <w:ind w:left="993" w:right="13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SANG1Car">
    <w:name w:val="TEXTSANG1 Car"/>
    <w:link w:val="TEXTSANG1"/>
    <w:rsid w:val="00177C98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arrafo1">
    <w:name w:val="parrafo1"/>
    <w:basedOn w:val="Normal"/>
    <w:rsid w:val="00177C98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77C9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77C9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77C98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77C98"/>
  </w:style>
  <w:style w:type="paragraph" w:styleId="Listaconvietas2">
    <w:name w:val="List Bullet 2"/>
    <w:basedOn w:val="Normal"/>
    <w:uiPriority w:val="99"/>
    <w:semiHidden/>
    <w:unhideWhenUsed/>
    <w:rsid w:val="00177C98"/>
    <w:pPr>
      <w:numPr>
        <w:numId w:val="15"/>
      </w:numPr>
      <w:contextualSpacing/>
    </w:pPr>
  </w:style>
  <w:style w:type="paragraph" w:styleId="Lista3">
    <w:name w:val="List 3"/>
    <w:basedOn w:val="Normal"/>
    <w:uiPriority w:val="99"/>
    <w:unhideWhenUsed/>
    <w:rsid w:val="00177C98"/>
    <w:pPr>
      <w:spacing w:after="0" w:line="240" w:lineRule="auto"/>
      <w:ind w:left="849" w:hanging="283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Prrafodelista3">
    <w:name w:val="Párrafo de lista_3"/>
    <w:basedOn w:val="Normal"/>
    <w:rsid w:val="00177C9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77C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77C98"/>
  </w:style>
  <w:style w:type="paragraph" w:customStyle="1" w:styleId="CM1">
    <w:name w:val="CM1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EJGV-Normal">
    <w:name w:val="EJGV-Normal"/>
    <w:basedOn w:val="Normal"/>
    <w:rsid w:val="00177C98"/>
    <w:pPr>
      <w:spacing w:before="120" w:after="120" w:line="240" w:lineRule="auto"/>
      <w:ind w:left="851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table" w:customStyle="1" w:styleId="Tablaconcuadrcula1">
    <w:name w:val="Tabla con cuadrícula1"/>
    <w:basedOn w:val="Tablanormal"/>
    <w:next w:val="Tablaconcuadrcula"/>
    <w:rsid w:val="00177C9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177C98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u w:val="none"/>
      <w:lang w:val="es-ES"/>
    </w:rPr>
  </w:style>
  <w:style w:type="paragraph" w:customStyle="1" w:styleId="EJIE-Titulo1">
    <w:name w:val="EJIE-Titulo1"/>
    <w:basedOn w:val="Ttulo1"/>
    <w:next w:val="Normal"/>
    <w:qFormat/>
    <w:rsid w:val="00177C98"/>
    <w:pPr>
      <w:pageBreakBefore/>
      <w:numPr>
        <w:numId w:val="32"/>
      </w:numPr>
      <w:shd w:val="clear" w:color="auto" w:fill="DAEEF3" w:themeFill="accent5" w:themeFillTint="33"/>
      <w:spacing w:before="0" w:after="0" w:line="480" w:lineRule="auto"/>
      <w:contextualSpacing/>
      <w:jc w:val="center"/>
    </w:pPr>
    <w:rPr>
      <w:rFonts w:cstheme="minorHAnsi"/>
      <w:bCs w:val="0"/>
      <w:i/>
      <w:color w:val="215868" w:themeColor="accent5" w:themeShade="80"/>
      <w:u w:val="none"/>
    </w:rPr>
  </w:style>
  <w:style w:type="paragraph" w:customStyle="1" w:styleId="EJIE-Titulo2">
    <w:name w:val="EJIE-Titulo2"/>
    <w:basedOn w:val="Ttulo2"/>
    <w:next w:val="Normal"/>
    <w:qFormat/>
    <w:rsid w:val="00177C98"/>
    <w:pPr>
      <w:numPr>
        <w:numId w:val="32"/>
      </w:numPr>
      <w:pBdr>
        <w:bottom w:val="single" w:sz="4" w:space="1" w:color="31849B" w:themeColor="accent5" w:themeShade="BF"/>
      </w:pBdr>
      <w:tabs>
        <w:tab w:val="left" w:pos="709"/>
      </w:tabs>
      <w:spacing w:before="480"/>
    </w:pPr>
    <w:rPr>
      <w:b/>
      <w:caps/>
      <w:color w:val="31849B" w:themeColor="accent5" w:themeShade="BF"/>
      <w:u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177C98"/>
    <w:rPr>
      <w:color w:val="800080" w:themeColor="followedHyperlink"/>
      <w:u w:val="single"/>
    </w:rPr>
  </w:style>
  <w:style w:type="paragraph" w:customStyle="1" w:styleId="EJIE-Normal">
    <w:name w:val="EJIE-Normal"/>
    <w:basedOn w:val="NormalWeb"/>
    <w:uiPriority w:val="99"/>
    <w:qFormat/>
    <w:rsid w:val="00177C98"/>
    <w:pPr>
      <w:spacing w:before="120" w:beforeAutospacing="0" w:after="120" w:afterAutospacing="0"/>
      <w:ind w:left="708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EJIE-Titulo3">
    <w:name w:val="EJIE-Titulo3"/>
    <w:basedOn w:val="Ttulo3"/>
    <w:qFormat/>
    <w:rsid w:val="00177C98"/>
    <w:pPr>
      <w:numPr>
        <w:numId w:val="32"/>
      </w:numPr>
    </w:pPr>
    <w:rPr>
      <w:rFonts w:asciiTheme="minorHAnsi" w:hAnsiTheme="minorHAnsi" w:cstheme="minorHAnsi"/>
      <w:bCs w:val="0"/>
      <w:color w:val="215868" w:themeColor="accent5" w:themeShade="80"/>
      <w:sz w:val="22"/>
      <w:szCs w:val="22"/>
    </w:rPr>
  </w:style>
  <w:style w:type="paragraph" w:customStyle="1" w:styleId="EJIE-Titulo4">
    <w:name w:val="EJIE-Titulo4"/>
    <w:basedOn w:val="Ttulo4"/>
    <w:qFormat/>
    <w:rsid w:val="00177C98"/>
    <w:pPr>
      <w:numPr>
        <w:ilvl w:val="1"/>
        <w:numId w:val="1"/>
      </w:numPr>
      <w:spacing w:before="120"/>
    </w:pPr>
    <w:rPr>
      <w:rFonts w:asciiTheme="minorHAnsi" w:hAnsiTheme="minorHAnsi" w:cstheme="minorHAnsi"/>
      <w:bCs w:val="0"/>
      <w:sz w:val="22"/>
      <w:szCs w:val="22"/>
    </w:rPr>
  </w:style>
  <w:style w:type="paragraph" w:customStyle="1" w:styleId="bopvdetalle">
    <w:name w:val="bopvdetalle"/>
    <w:basedOn w:val="Normal"/>
    <w:rsid w:val="00177C98"/>
    <w:pPr>
      <w:spacing w:after="0" w:line="240" w:lineRule="auto"/>
      <w:ind w:firstLine="18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parrafo22">
    <w:name w:val="parrafo_22"/>
    <w:basedOn w:val="Normal"/>
    <w:rsid w:val="00177C98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1">
    <w:name w:val="articulo1"/>
    <w:basedOn w:val="Normal"/>
    <w:rsid w:val="00177C98"/>
    <w:pPr>
      <w:spacing w:before="360" w:after="1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a9">
    <w:name w:val="Pa9"/>
    <w:basedOn w:val="Default"/>
    <w:next w:val="Default"/>
    <w:uiPriority w:val="99"/>
    <w:rsid w:val="00177C98"/>
    <w:pPr>
      <w:widowControl/>
      <w:spacing w:line="201" w:lineRule="atLeast"/>
    </w:pPr>
    <w:rPr>
      <w:rFonts w:ascii="Arial" w:eastAsiaTheme="minorHAnsi" w:hAnsi="Arial" w:cs="Arial"/>
      <w:color w:val="auto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177C98"/>
    <w:pPr>
      <w:spacing w:after="100"/>
      <w:ind w:left="660"/>
    </w:pPr>
    <w:rPr>
      <w:rFonts w:eastAsiaTheme="minorEastAsia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177C98"/>
    <w:pPr>
      <w:spacing w:after="100"/>
      <w:ind w:left="880"/>
    </w:pPr>
    <w:rPr>
      <w:rFonts w:eastAsiaTheme="minorEastAsia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177C98"/>
    <w:pPr>
      <w:spacing w:after="100"/>
      <w:ind w:left="1100"/>
    </w:pPr>
    <w:rPr>
      <w:rFonts w:eastAsiaTheme="minorEastAsia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177C98"/>
    <w:pPr>
      <w:spacing w:after="100"/>
      <w:ind w:left="1320"/>
    </w:pPr>
    <w:rPr>
      <w:rFonts w:eastAsiaTheme="minorEastAsia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177C98"/>
    <w:pPr>
      <w:spacing w:after="100"/>
      <w:ind w:left="1540"/>
    </w:pPr>
    <w:rPr>
      <w:rFonts w:eastAsiaTheme="minorEastAsia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177C98"/>
    <w:pPr>
      <w:spacing w:after="100"/>
      <w:ind w:left="1760"/>
    </w:pPr>
    <w:rPr>
      <w:rFonts w:eastAsiaTheme="minorEastAsia"/>
      <w:lang w:eastAsia="es-ES"/>
    </w:rPr>
  </w:style>
  <w:style w:type="paragraph" w:customStyle="1" w:styleId="SANG5">
    <w:name w:val="SANG5"/>
    <w:basedOn w:val="Normal"/>
    <w:autoRedefine/>
    <w:rsid w:val="00177C98"/>
    <w:pPr>
      <w:numPr>
        <w:numId w:val="37"/>
      </w:numPr>
      <w:tabs>
        <w:tab w:val="clear" w:pos="3479"/>
        <w:tab w:val="left" w:pos="1985"/>
        <w:tab w:val="left" w:pos="2700"/>
      </w:tabs>
      <w:spacing w:before="120" w:after="0" w:line="240" w:lineRule="atLeast"/>
      <w:ind w:left="2693" w:right="142" w:hanging="425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177C9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77C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77C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7C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7C98"/>
    <w:rPr>
      <w:b/>
      <w:bCs/>
      <w:sz w:val="20"/>
      <w:szCs w:val="20"/>
    </w:rPr>
  </w:style>
  <w:style w:type="paragraph" w:customStyle="1" w:styleId="SANG1">
    <w:name w:val="SANG1"/>
    <w:basedOn w:val="Normal"/>
    <w:link w:val="SANG1Car"/>
    <w:rsid w:val="00177C98"/>
    <w:pPr>
      <w:spacing w:before="120" w:after="0" w:line="240" w:lineRule="atLeast"/>
      <w:ind w:right="136"/>
      <w:jc w:val="both"/>
    </w:pPr>
    <w:rPr>
      <w:rFonts w:ascii="Arial" w:eastAsia="Times New Roman" w:hAnsi="Arial" w:cs="Arial"/>
      <w:sz w:val="20"/>
      <w:szCs w:val="20"/>
      <w:lang w:val="es-ES_tradnl" w:eastAsia="es-ES_tradnl"/>
    </w:rPr>
  </w:style>
  <w:style w:type="character" w:customStyle="1" w:styleId="SANG1Car">
    <w:name w:val="SANG1 Car"/>
    <w:basedOn w:val="Fuentedeprrafopredeter"/>
    <w:link w:val="SANG1"/>
    <w:rsid w:val="00177C98"/>
    <w:rPr>
      <w:rFonts w:ascii="Arial" w:eastAsia="Times New Roman" w:hAnsi="Arial" w:cs="Arial"/>
      <w:sz w:val="20"/>
      <w:szCs w:val="20"/>
      <w:lang w:val="es-ES_tradnl" w:eastAsia="es-ES_tradnl"/>
    </w:rPr>
  </w:style>
  <w:style w:type="character" w:styleId="nfasisintenso">
    <w:name w:val="Intense Emphasis"/>
    <w:basedOn w:val="Fuentedeprrafopredeter"/>
    <w:uiPriority w:val="21"/>
    <w:qFormat/>
    <w:rsid w:val="000265CF"/>
    <w:rPr>
      <w:b/>
      <w:bCs/>
      <w:i/>
      <w:iCs/>
      <w:color w:val="4F81BD" w:themeColor="accent1"/>
    </w:rPr>
  </w:style>
  <w:style w:type="paragraph" w:customStyle="1" w:styleId="parrafo21">
    <w:name w:val="parrafo_21"/>
    <w:basedOn w:val="Normal"/>
    <w:rsid w:val="00B11979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0B7124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7124"/>
    <w:rPr>
      <w:rFonts w:eastAsiaTheme="minorEastAsia"/>
      <w:lang w:eastAsia="es-ES"/>
    </w:rPr>
  </w:style>
  <w:style w:type="paragraph" w:customStyle="1" w:styleId="paragraph">
    <w:name w:val="paragraph"/>
    <w:basedOn w:val="Normal"/>
    <w:rsid w:val="00FF0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F07BA"/>
  </w:style>
  <w:style w:type="character" w:customStyle="1" w:styleId="eop">
    <w:name w:val="eop"/>
    <w:basedOn w:val="Fuentedeprrafopredeter"/>
    <w:rsid w:val="00FF07BA"/>
  </w:style>
  <w:style w:type="table" w:styleId="Sombreadoclaro-nfasis5">
    <w:name w:val="Light Shading Accent 5"/>
    <w:basedOn w:val="Tablanormal"/>
    <w:uiPriority w:val="60"/>
    <w:rsid w:val="00FF07B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nil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customStyle="1" w:styleId="western">
    <w:name w:val="western"/>
    <w:basedOn w:val="Normal"/>
    <w:rsid w:val="00D325AF"/>
    <w:pPr>
      <w:spacing w:before="100" w:beforeAutospacing="1" w:after="142" w:line="360" w:lineRule="auto"/>
      <w:jc w:val="both"/>
    </w:pPr>
    <w:rPr>
      <w:rFonts w:ascii="DejaVu Sans" w:eastAsia="Times New Roman" w:hAnsi="DejaVu Sans" w:cs="DejaVu Sans"/>
      <w:sz w:val="20"/>
      <w:szCs w:val="20"/>
      <w:lang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6F8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6F8D"/>
    <w:rPr>
      <w:i/>
      <w:iCs/>
      <w:color w:val="4F81BD" w:themeColor="accent1"/>
    </w:rPr>
  </w:style>
  <w:style w:type="character" w:styleId="Textodelmarcadordeposicin">
    <w:name w:val="Placeholder Text"/>
    <w:basedOn w:val="Fuentedeprrafopredeter"/>
    <w:uiPriority w:val="99"/>
    <w:semiHidden/>
    <w:rsid w:val="00C70FE1"/>
    <w:rPr>
      <w:color w:val="808080"/>
    </w:rPr>
  </w:style>
  <w:style w:type="table" w:styleId="Tabladelista3-nfasis5">
    <w:name w:val="List Table 3 Accent 5"/>
    <w:basedOn w:val="Tablanormal"/>
    <w:uiPriority w:val="48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concuadrcula5oscura-nfasis5">
    <w:name w:val="Grid Table 5 Dark Accent 5"/>
    <w:basedOn w:val="Tablanormal"/>
    <w:uiPriority w:val="50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5329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3181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112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85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370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838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jie.eu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golao\OneDrive\OneDrive%20-%20ELKARLAN\Asesor&#237;a%20Legal\MODELOS\PLIEGOS_modelos\Modelos-2019\SARA%20Y%20NO%20SARA\MODELO%20NUEVO%20PCP%20SARA%20Y%20NO%20SARAv1.3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17CCE4F5BCF54984934BFF63235CBF" ma:contentTypeVersion="11" ma:contentTypeDescription="Crear nuevo documento." ma:contentTypeScope="" ma:versionID="c3d4a095e911c1e7c4cc1aad27c3b9a8">
  <xsd:schema xmlns:xsd="http://www.w3.org/2001/XMLSchema" xmlns:xs="http://www.w3.org/2001/XMLSchema" xmlns:p="http://schemas.microsoft.com/office/2006/metadata/properties" xmlns:ns2="a27a584d-f455-4fb4-b742-8edae37f9ce3" xmlns:ns3="79ac81b2-3f39-4fae-b615-19663b7ee5b4" targetNamespace="http://schemas.microsoft.com/office/2006/metadata/properties" ma:root="true" ma:fieldsID="1893eb77c0abdd7045fabeeb89295fe2" ns2:_="" ns3:_="">
    <xsd:import namespace="a27a584d-f455-4fb4-b742-8edae37f9ce3"/>
    <xsd:import namespace="79ac81b2-3f39-4fae-b615-19663b7ee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a584d-f455-4fb4-b742-8edae37f9c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722BC-D466-42C2-AE03-460A576CCD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F512B2-EB71-4A35-9C7B-7DB461914038}"/>
</file>

<file path=customXml/itemProps3.xml><?xml version="1.0" encoding="utf-8"?>
<ds:datastoreItem xmlns:ds="http://schemas.openxmlformats.org/officeDocument/2006/customXml" ds:itemID="{DAB63329-1B52-4BBD-ACF4-B4078D4288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1DC238-771A-46B4-BC39-00E502371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NUEVO PCP SARA Y NO SARAv1.3.dotx</Template>
  <TotalTime>1</TotalTime>
  <Pages>2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Pagola Ormaechea, Silvia</dc:creator>
  <cp:lastModifiedBy>Lopez Goitia, Ana Maria</cp:lastModifiedBy>
  <cp:revision>3</cp:revision>
  <cp:lastPrinted>2019-01-23T17:33:00Z</cp:lastPrinted>
  <dcterms:created xsi:type="dcterms:W3CDTF">2019-10-09T10:55:00Z</dcterms:created>
  <dcterms:modified xsi:type="dcterms:W3CDTF">2020-10-09T12:28:00Z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0x0101008417CCE4F5BCF54984934BFF63235CBF</vt:lpwstr>
  </property>
</Properties>
</file>