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DD792F" w14:textId="77777777" w:rsidR="00894C07" w:rsidRPr="009E27D3" w:rsidRDefault="00894C07" w:rsidP="00894C07">
      <w:pPr>
        <w:pStyle w:val="EJIE-Titulo2"/>
        <w:numPr>
          <w:ilvl w:val="1"/>
          <w:numId w:val="33"/>
        </w:numPr>
      </w:pPr>
      <w:bookmarkStart w:id="0" w:name="_Toc6401266"/>
      <w:bookmarkStart w:id="1" w:name="_Toc46407293"/>
      <w:bookmarkStart w:id="2" w:name="_GoBack"/>
      <w:r w:rsidRPr="009E27D3">
        <w:t>ANEXO VI DECLARACIÓN DE PERTENECIA A GRUPO EMPRESARIAL</w:t>
      </w:r>
      <w:bookmarkEnd w:id="0"/>
      <w:bookmarkEnd w:id="1"/>
      <w:r w:rsidRPr="009E27D3"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8"/>
        <w:gridCol w:w="2602"/>
        <w:gridCol w:w="877"/>
        <w:gridCol w:w="961"/>
        <w:gridCol w:w="936"/>
        <w:gridCol w:w="2772"/>
      </w:tblGrid>
      <w:tr w:rsidR="00894C07" w:rsidRPr="00FF07BA" w14:paraId="53A4FC30" w14:textId="77777777" w:rsidTr="006D054A">
        <w:tc>
          <w:tcPr>
            <w:tcW w:w="5000" w:type="pct"/>
            <w:gridSpan w:val="6"/>
            <w:shd w:val="clear" w:color="auto" w:fill="31849B"/>
          </w:tcPr>
          <w:p w14:paraId="657EFC61" w14:textId="77777777" w:rsidR="00894C07" w:rsidRPr="00FF07BA" w:rsidRDefault="00894C07" w:rsidP="006D054A">
            <w:pPr>
              <w:spacing w:line="240" w:lineRule="auto"/>
              <w:jc w:val="both"/>
              <w:rPr>
                <w:rFonts w:cstheme="minorHAnsi"/>
              </w:rPr>
            </w:pPr>
          </w:p>
        </w:tc>
      </w:tr>
      <w:tr w:rsidR="00894C07" w:rsidRPr="00FF07BA" w14:paraId="1A9FC3AD" w14:textId="77777777" w:rsidTr="006D054A">
        <w:tc>
          <w:tcPr>
            <w:tcW w:w="641" w:type="pct"/>
          </w:tcPr>
          <w:p w14:paraId="7B6BAD4D" w14:textId="77777777" w:rsidR="00894C07" w:rsidRPr="00FF07BA" w:rsidRDefault="00894C07" w:rsidP="006D054A">
            <w:pPr>
              <w:spacing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D./Dña.</w:t>
            </w:r>
          </w:p>
        </w:tc>
        <w:tc>
          <w:tcPr>
            <w:tcW w:w="2875" w:type="pct"/>
            <w:gridSpan w:val="4"/>
          </w:tcPr>
          <w:p w14:paraId="6CE46A71" w14:textId="77777777" w:rsidR="00894C07" w:rsidRPr="00FF07BA" w:rsidRDefault="00894C07" w:rsidP="006D054A">
            <w:pPr>
              <w:spacing w:line="240" w:lineRule="auto"/>
              <w:jc w:val="both"/>
              <w:rPr>
                <w:rFonts w:cstheme="minorHAnsi"/>
              </w:rPr>
            </w:pPr>
          </w:p>
        </w:tc>
        <w:tc>
          <w:tcPr>
            <w:tcW w:w="1483" w:type="pct"/>
          </w:tcPr>
          <w:p w14:paraId="11D45A7A" w14:textId="77777777" w:rsidR="00894C07" w:rsidRPr="00FF07BA" w:rsidRDefault="00894C07" w:rsidP="006D054A">
            <w:pPr>
              <w:spacing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DNI</w:t>
            </w:r>
          </w:p>
        </w:tc>
      </w:tr>
      <w:tr w:rsidR="00894C07" w:rsidRPr="00FF07BA" w14:paraId="36646570" w14:textId="77777777" w:rsidTr="006D054A">
        <w:tc>
          <w:tcPr>
            <w:tcW w:w="641" w:type="pct"/>
          </w:tcPr>
          <w:p w14:paraId="7E229704" w14:textId="77777777" w:rsidR="00894C07" w:rsidRPr="00FF07BA" w:rsidRDefault="00894C07" w:rsidP="006D054A">
            <w:pPr>
              <w:spacing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domicilio</w:t>
            </w:r>
          </w:p>
        </w:tc>
        <w:tc>
          <w:tcPr>
            <w:tcW w:w="1392" w:type="pct"/>
          </w:tcPr>
          <w:p w14:paraId="1008661F" w14:textId="77777777" w:rsidR="00894C07" w:rsidRPr="00FF07BA" w:rsidRDefault="00894C07" w:rsidP="006D054A">
            <w:pPr>
              <w:spacing w:line="240" w:lineRule="auto"/>
              <w:jc w:val="both"/>
              <w:rPr>
                <w:rFonts w:cstheme="minorHAnsi"/>
              </w:rPr>
            </w:pPr>
          </w:p>
        </w:tc>
        <w:tc>
          <w:tcPr>
            <w:tcW w:w="1484" w:type="pct"/>
            <w:gridSpan w:val="3"/>
          </w:tcPr>
          <w:p w14:paraId="2D427BDE" w14:textId="77777777" w:rsidR="00894C07" w:rsidRPr="00FF07BA" w:rsidRDefault="00894C07" w:rsidP="006D054A">
            <w:pPr>
              <w:spacing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CP</w:t>
            </w:r>
          </w:p>
        </w:tc>
        <w:tc>
          <w:tcPr>
            <w:tcW w:w="1483" w:type="pct"/>
          </w:tcPr>
          <w:p w14:paraId="6A96CDDC" w14:textId="77777777" w:rsidR="00894C07" w:rsidRPr="00FF07BA" w:rsidRDefault="00894C07" w:rsidP="006D054A">
            <w:pPr>
              <w:spacing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calle</w:t>
            </w:r>
          </w:p>
        </w:tc>
      </w:tr>
      <w:tr w:rsidR="00894C07" w:rsidRPr="00FF07BA" w14:paraId="062D780F" w14:textId="77777777" w:rsidTr="006D054A">
        <w:tc>
          <w:tcPr>
            <w:tcW w:w="5000" w:type="pct"/>
            <w:gridSpan w:val="6"/>
          </w:tcPr>
          <w:p w14:paraId="44943E79" w14:textId="77777777" w:rsidR="00894C07" w:rsidRPr="00FF07BA" w:rsidRDefault="00894C07" w:rsidP="006D054A">
            <w:pPr>
              <w:spacing w:line="240" w:lineRule="auto"/>
              <w:jc w:val="both"/>
              <w:rPr>
                <w:rFonts w:cstheme="minorHAnsi"/>
              </w:rPr>
            </w:pPr>
          </w:p>
        </w:tc>
      </w:tr>
      <w:tr w:rsidR="00894C07" w:rsidRPr="00FF07BA" w14:paraId="60DB6A39" w14:textId="77777777" w:rsidTr="006D054A">
        <w:tc>
          <w:tcPr>
            <w:tcW w:w="2502" w:type="pct"/>
            <w:gridSpan w:val="3"/>
          </w:tcPr>
          <w:p w14:paraId="19639199" w14:textId="77777777" w:rsidR="00894C07" w:rsidRPr="00FF07BA" w:rsidRDefault="00894C07" w:rsidP="006D054A">
            <w:pPr>
              <w:spacing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En nombre propio o representación de</w:t>
            </w:r>
          </w:p>
        </w:tc>
        <w:tc>
          <w:tcPr>
            <w:tcW w:w="2498" w:type="pct"/>
            <w:gridSpan w:val="3"/>
          </w:tcPr>
          <w:p w14:paraId="1BD54C43" w14:textId="77777777" w:rsidR="00894C07" w:rsidRPr="00FF07BA" w:rsidRDefault="00894C07" w:rsidP="006D054A">
            <w:pPr>
              <w:spacing w:line="240" w:lineRule="auto"/>
              <w:jc w:val="both"/>
              <w:rPr>
                <w:rFonts w:cstheme="minorHAnsi"/>
              </w:rPr>
            </w:pPr>
          </w:p>
        </w:tc>
      </w:tr>
      <w:tr w:rsidR="00894C07" w:rsidRPr="00FF07BA" w14:paraId="5AC3F723" w14:textId="77777777" w:rsidTr="006D054A">
        <w:tc>
          <w:tcPr>
            <w:tcW w:w="3016" w:type="pct"/>
            <w:gridSpan w:val="4"/>
          </w:tcPr>
          <w:p w14:paraId="5C86FC46" w14:textId="77777777" w:rsidR="00894C07" w:rsidRPr="00FF07BA" w:rsidRDefault="00894C07" w:rsidP="006D054A">
            <w:pPr>
              <w:spacing w:line="240" w:lineRule="auto"/>
              <w:jc w:val="both"/>
              <w:rPr>
                <w:rFonts w:cstheme="minorHAnsi"/>
              </w:rPr>
            </w:pPr>
          </w:p>
        </w:tc>
        <w:tc>
          <w:tcPr>
            <w:tcW w:w="501" w:type="pct"/>
          </w:tcPr>
          <w:p w14:paraId="4188F507" w14:textId="77777777" w:rsidR="00894C07" w:rsidRPr="00FF07BA" w:rsidRDefault="00894C07" w:rsidP="006D054A">
            <w:pPr>
              <w:spacing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C.I.F.</w:t>
            </w:r>
          </w:p>
        </w:tc>
        <w:tc>
          <w:tcPr>
            <w:tcW w:w="1483" w:type="pct"/>
          </w:tcPr>
          <w:p w14:paraId="3E2CE117" w14:textId="77777777" w:rsidR="00894C07" w:rsidRPr="00FF07BA" w:rsidRDefault="00894C07" w:rsidP="006D054A">
            <w:pPr>
              <w:spacing w:line="240" w:lineRule="auto"/>
              <w:jc w:val="both"/>
              <w:rPr>
                <w:rFonts w:cstheme="minorHAnsi"/>
              </w:rPr>
            </w:pPr>
          </w:p>
        </w:tc>
      </w:tr>
      <w:tr w:rsidR="00894C07" w:rsidRPr="00FF07BA" w14:paraId="3330DD4E" w14:textId="77777777" w:rsidTr="006D054A">
        <w:tc>
          <w:tcPr>
            <w:tcW w:w="5000" w:type="pct"/>
            <w:gridSpan w:val="6"/>
            <w:tcBorders>
              <w:bottom w:val="single" w:sz="4" w:space="0" w:color="auto"/>
            </w:tcBorders>
          </w:tcPr>
          <w:p w14:paraId="2AECD401" w14:textId="77777777" w:rsidR="00894C07" w:rsidRPr="00FF07BA" w:rsidRDefault="00894C07" w:rsidP="006D054A">
            <w:pPr>
              <w:spacing w:line="240" w:lineRule="auto"/>
              <w:jc w:val="center"/>
              <w:rPr>
                <w:rFonts w:cstheme="minorHAnsi"/>
                <w:b/>
              </w:rPr>
            </w:pPr>
            <w:r w:rsidRPr="00FF07BA">
              <w:rPr>
                <w:rFonts w:cstheme="minorHAnsi"/>
                <w:b/>
              </w:rPr>
              <w:t>DECLARO</w:t>
            </w:r>
          </w:p>
          <w:p w14:paraId="5A8DFF7B" w14:textId="77777777" w:rsidR="00894C07" w:rsidRPr="00FF07BA" w:rsidRDefault="00894C07" w:rsidP="006D054A">
            <w:pPr>
              <w:spacing w:after="0"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Que en base a lo dispuesto en el artículo 42.1 del Código de Comercio, la empresa licitadora a la que represento:</w:t>
            </w:r>
          </w:p>
          <w:p w14:paraId="148EF8B7" w14:textId="77777777" w:rsidR="00894C07" w:rsidRPr="008B4D1E" w:rsidRDefault="00894C07" w:rsidP="00894C07">
            <w:pPr>
              <w:pStyle w:val="Prrafodelista"/>
              <w:numPr>
                <w:ilvl w:val="0"/>
                <w:numId w:val="96"/>
              </w:num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Que la empresa forma parte de un grupo empresarial.</w:t>
            </w:r>
          </w:p>
          <w:p w14:paraId="4BE82E97" w14:textId="77777777" w:rsidR="00894C07" w:rsidRPr="00FF07BA" w:rsidRDefault="00894C07" w:rsidP="00894C07">
            <w:pPr>
              <w:pStyle w:val="Prrafodelista"/>
              <w:numPr>
                <w:ilvl w:val="0"/>
                <w:numId w:val="33"/>
              </w:num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E</w:t>
            </w:r>
            <w:r w:rsidRPr="00FF07BA">
              <w:rPr>
                <w:rFonts w:cstheme="minorHAnsi"/>
              </w:rPr>
              <w:t>l detalle de las empresas constitutivas del grupo empresarial es el siguiente:</w:t>
            </w:r>
          </w:p>
          <w:p w14:paraId="255033D8" w14:textId="77777777" w:rsidR="00894C07" w:rsidRPr="00FF07BA" w:rsidRDefault="00894C07" w:rsidP="006D054A">
            <w:pPr>
              <w:pStyle w:val="Prrafodelista"/>
              <w:spacing w:after="0" w:line="240" w:lineRule="auto"/>
              <w:ind w:left="1994"/>
              <w:jc w:val="both"/>
              <w:rPr>
                <w:rFonts w:cstheme="minorHAnsi"/>
              </w:rPr>
            </w:pPr>
          </w:p>
          <w:tbl>
            <w:tblPr>
              <w:tblStyle w:val="Tablaconcuadrcula"/>
              <w:tblW w:w="0" w:type="auto"/>
              <w:tblInd w:w="1994" w:type="dxa"/>
              <w:tblLook w:val="04A0" w:firstRow="1" w:lastRow="0" w:firstColumn="1" w:lastColumn="0" w:noHBand="0" w:noVBand="1"/>
            </w:tblPr>
            <w:tblGrid>
              <w:gridCol w:w="2588"/>
              <w:gridCol w:w="2329"/>
              <w:gridCol w:w="2209"/>
            </w:tblGrid>
            <w:tr w:rsidR="00894C07" w:rsidRPr="00FF07BA" w14:paraId="10070385" w14:textId="77777777" w:rsidTr="006D054A">
              <w:tc>
                <w:tcPr>
                  <w:tcW w:w="3243" w:type="dxa"/>
                </w:tcPr>
                <w:p w14:paraId="10E1A8E8" w14:textId="77777777" w:rsidR="00894C07" w:rsidRPr="00FF07BA" w:rsidRDefault="00894C07" w:rsidP="006D054A">
                  <w:pPr>
                    <w:pStyle w:val="Prrafodelista"/>
                    <w:ind w:left="0"/>
                    <w:jc w:val="both"/>
                    <w:rPr>
                      <w:rFonts w:cstheme="minorHAnsi"/>
                    </w:rPr>
                  </w:pPr>
                  <w:r w:rsidRPr="00FF07BA">
                    <w:rPr>
                      <w:rFonts w:cstheme="minorHAnsi"/>
                    </w:rPr>
                    <w:t>Denominación social</w:t>
                  </w:r>
                </w:p>
              </w:tc>
              <w:tc>
                <w:tcPr>
                  <w:tcW w:w="3244" w:type="dxa"/>
                </w:tcPr>
                <w:p w14:paraId="3C19920A" w14:textId="77777777" w:rsidR="00894C07" w:rsidRPr="00FF07BA" w:rsidRDefault="00894C07" w:rsidP="006D054A">
                  <w:pPr>
                    <w:pStyle w:val="Prrafodelista"/>
                    <w:ind w:left="0"/>
                    <w:jc w:val="both"/>
                    <w:rPr>
                      <w:rFonts w:cstheme="minorHAnsi"/>
                    </w:rPr>
                  </w:pPr>
                  <w:r w:rsidRPr="00FF07BA">
                    <w:rPr>
                      <w:rFonts w:cstheme="minorHAnsi"/>
                    </w:rPr>
                    <w:t>Objeto social</w:t>
                  </w:r>
                </w:p>
              </w:tc>
              <w:tc>
                <w:tcPr>
                  <w:tcW w:w="3244" w:type="dxa"/>
                </w:tcPr>
                <w:p w14:paraId="3C046798" w14:textId="77777777" w:rsidR="00894C07" w:rsidRPr="00FF07BA" w:rsidRDefault="00894C07" w:rsidP="006D054A">
                  <w:pPr>
                    <w:pStyle w:val="Prrafodelista"/>
                    <w:ind w:left="0"/>
                    <w:jc w:val="both"/>
                    <w:rPr>
                      <w:rFonts w:cstheme="minorHAnsi"/>
                    </w:rPr>
                  </w:pPr>
                  <w:r w:rsidRPr="00FF07BA">
                    <w:rPr>
                      <w:rFonts w:cstheme="minorHAnsi"/>
                    </w:rPr>
                    <w:t>NIF</w:t>
                  </w:r>
                </w:p>
              </w:tc>
            </w:tr>
            <w:tr w:rsidR="00894C07" w:rsidRPr="00FF07BA" w14:paraId="09B227C1" w14:textId="77777777" w:rsidTr="006D054A">
              <w:tc>
                <w:tcPr>
                  <w:tcW w:w="3243" w:type="dxa"/>
                </w:tcPr>
                <w:p w14:paraId="781EBBDC" w14:textId="77777777" w:rsidR="00894C07" w:rsidRPr="00FF07BA" w:rsidRDefault="00894C07" w:rsidP="006D054A">
                  <w:pPr>
                    <w:pStyle w:val="Prrafodelista"/>
                    <w:ind w:left="0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3244" w:type="dxa"/>
                </w:tcPr>
                <w:p w14:paraId="4E19F01D" w14:textId="77777777" w:rsidR="00894C07" w:rsidRPr="00FF07BA" w:rsidRDefault="00894C07" w:rsidP="006D054A">
                  <w:pPr>
                    <w:pStyle w:val="Prrafodelista"/>
                    <w:ind w:left="0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3244" w:type="dxa"/>
                </w:tcPr>
                <w:p w14:paraId="541D78DA" w14:textId="77777777" w:rsidR="00894C07" w:rsidRPr="00FF07BA" w:rsidRDefault="00894C07" w:rsidP="006D054A">
                  <w:pPr>
                    <w:pStyle w:val="Prrafodelista"/>
                    <w:ind w:left="0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894C07" w:rsidRPr="00FF07BA" w14:paraId="65E4EFCF" w14:textId="77777777" w:rsidTr="006D054A">
              <w:tc>
                <w:tcPr>
                  <w:tcW w:w="3243" w:type="dxa"/>
                </w:tcPr>
                <w:p w14:paraId="12ABC173" w14:textId="77777777" w:rsidR="00894C07" w:rsidRPr="00FF07BA" w:rsidRDefault="00894C07" w:rsidP="006D054A">
                  <w:pPr>
                    <w:pStyle w:val="Prrafodelista"/>
                    <w:ind w:left="0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3244" w:type="dxa"/>
                </w:tcPr>
                <w:p w14:paraId="6229244E" w14:textId="77777777" w:rsidR="00894C07" w:rsidRPr="00FF07BA" w:rsidRDefault="00894C07" w:rsidP="006D054A">
                  <w:pPr>
                    <w:pStyle w:val="Prrafodelista"/>
                    <w:ind w:left="0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3244" w:type="dxa"/>
                </w:tcPr>
                <w:p w14:paraId="5F62A1C5" w14:textId="77777777" w:rsidR="00894C07" w:rsidRPr="00FF07BA" w:rsidRDefault="00894C07" w:rsidP="006D054A">
                  <w:pPr>
                    <w:pStyle w:val="Prrafodelista"/>
                    <w:ind w:left="0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894C07" w:rsidRPr="00FF07BA" w14:paraId="1A93FC2D" w14:textId="77777777" w:rsidTr="006D054A">
              <w:tc>
                <w:tcPr>
                  <w:tcW w:w="3243" w:type="dxa"/>
                </w:tcPr>
                <w:p w14:paraId="1AD0D1F6" w14:textId="77777777" w:rsidR="00894C07" w:rsidRPr="00FF07BA" w:rsidRDefault="00894C07" w:rsidP="006D054A">
                  <w:pPr>
                    <w:pStyle w:val="Prrafodelista"/>
                    <w:ind w:left="0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3244" w:type="dxa"/>
                </w:tcPr>
                <w:p w14:paraId="58138436" w14:textId="77777777" w:rsidR="00894C07" w:rsidRPr="00FF07BA" w:rsidRDefault="00894C07" w:rsidP="006D054A">
                  <w:pPr>
                    <w:pStyle w:val="Prrafodelista"/>
                    <w:ind w:left="0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3244" w:type="dxa"/>
                </w:tcPr>
                <w:p w14:paraId="7FC3EE25" w14:textId="77777777" w:rsidR="00894C07" w:rsidRPr="00FF07BA" w:rsidRDefault="00894C07" w:rsidP="006D054A">
                  <w:pPr>
                    <w:pStyle w:val="Prrafodelista"/>
                    <w:ind w:left="0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894C07" w:rsidRPr="00FF07BA" w14:paraId="01AE3FF4" w14:textId="77777777" w:rsidTr="006D054A">
              <w:tc>
                <w:tcPr>
                  <w:tcW w:w="3243" w:type="dxa"/>
                </w:tcPr>
                <w:p w14:paraId="3A3E1234" w14:textId="77777777" w:rsidR="00894C07" w:rsidRPr="00FF07BA" w:rsidRDefault="00894C07" w:rsidP="006D054A">
                  <w:pPr>
                    <w:pStyle w:val="Prrafodelista"/>
                    <w:ind w:left="0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3244" w:type="dxa"/>
                </w:tcPr>
                <w:p w14:paraId="7A4D3625" w14:textId="77777777" w:rsidR="00894C07" w:rsidRPr="00FF07BA" w:rsidRDefault="00894C07" w:rsidP="006D054A">
                  <w:pPr>
                    <w:pStyle w:val="Prrafodelista"/>
                    <w:ind w:left="0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3244" w:type="dxa"/>
                </w:tcPr>
                <w:p w14:paraId="7F2320CC" w14:textId="77777777" w:rsidR="00894C07" w:rsidRPr="00FF07BA" w:rsidRDefault="00894C07" w:rsidP="006D054A">
                  <w:pPr>
                    <w:pStyle w:val="Prrafodelista"/>
                    <w:ind w:left="0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894C07" w:rsidRPr="00FF07BA" w14:paraId="44E177AB" w14:textId="77777777" w:rsidTr="006D054A">
              <w:tc>
                <w:tcPr>
                  <w:tcW w:w="3243" w:type="dxa"/>
                </w:tcPr>
                <w:p w14:paraId="14D82146" w14:textId="77777777" w:rsidR="00894C07" w:rsidRPr="00FF07BA" w:rsidRDefault="00894C07" w:rsidP="006D054A">
                  <w:pPr>
                    <w:pStyle w:val="Prrafodelista"/>
                    <w:ind w:left="0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3244" w:type="dxa"/>
                </w:tcPr>
                <w:p w14:paraId="428145A9" w14:textId="77777777" w:rsidR="00894C07" w:rsidRPr="00FF07BA" w:rsidRDefault="00894C07" w:rsidP="006D054A">
                  <w:pPr>
                    <w:pStyle w:val="Prrafodelista"/>
                    <w:ind w:left="0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3244" w:type="dxa"/>
                </w:tcPr>
                <w:p w14:paraId="745A3CF5" w14:textId="77777777" w:rsidR="00894C07" w:rsidRPr="00FF07BA" w:rsidRDefault="00894C07" w:rsidP="006D054A">
                  <w:pPr>
                    <w:pStyle w:val="Prrafodelista"/>
                    <w:ind w:left="0"/>
                    <w:jc w:val="both"/>
                    <w:rPr>
                      <w:rFonts w:cstheme="minorHAnsi"/>
                    </w:rPr>
                  </w:pPr>
                </w:p>
              </w:tc>
            </w:tr>
          </w:tbl>
          <w:p w14:paraId="18B8ADEB" w14:textId="77777777" w:rsidR="00894C07" w:rsidRPr="00FF07BA" w:rsidRDefault="00894C07" w:rsidP="006D054A">
            <w:pPr>
              <w:pStyle w:val="Prrafodelista"/>
              <w:spacing w:after="0" w:line="240" w:lineRule="auto"/>
              <w:ind w:left="1994"/>
              <w:jc w:val="both"/>
              <w:rPr>
                <w:rFonts w:cstheme="minorHAnsi"/>
              </w:rPr>
            </w:pPr>
          </w:p>
          <w:p w14:paraId="7FF4DF31" w14:textId="77777777" w:rsidR="00894C07" w:rsidRDefault="00894C07" w:rsidP="00894C07">
            <w:pPr>
              <w:pStyle w:val="Prrafodelista"/>
              <w:numPr>
                <w:ilvl w:val="0"/>
                <w:numId w:val="96"/>
              </w:num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En el supuesto de resultar la oferta mejor puntuada aportaré la documentación acreditativa de lo declarado en el presente Anexo</w:t>
            </w:r>
          </w:p>
          <w:p w14:paraId="70235E4C" w14:textId="77777777" w:rsidR="00894C07" w:rsidRPr="00FF07BA" w:rsidRDefault="00894C07" w:rsidP="00894C07">
            <w:pPr>
              <w:pStyle w:val="Prrafodelista"/>
              <w:numPr>
                <w:ilvl w:val="0"/>
                <w:numId w:val="96"/>
              </w:num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Que la oferta ha sido formulada de manera independiente, sin llegar a acuerdos que puedan inculcar los principios de concurrencia y libre competencia.</w:t>
            </w:r>
          </w:p>
          <w:p w14:paraId="17E5816C" w14:textId="77777777" w:rsidR="00894C07" w:rsidRPr="00FF07BA" w:rsidRDefault="00894C07" w:rsidP="006D054A">
            <w:pPr>
              <w:spacing w:after="0" w:line="240" w:lineRule="auto"/>
              <w:jc w:val="both"/>
              <w:rPr>
                <w:rFonts w:cstheme="minorHAnsi"/>
              </w:rPr>
            </w:pPr>
          </w:p>
          <w:p w14:paraId="5AA2D0CB" w14:textId="77777777" w:rsidR="00894C07" w:rsidRPr="00FF07BA" w:rsidRDefault="00894C07" w:rsidP="006D054A">
            <w:pPr>
              <w:spacing w:line="240" w:lineRule="auto"/>
              <w:jc w:val="both"/>
              <w:rPr>
                <w:rFonts w:cstheme="minorHAnsi"/>
              </w:rPr>
            </w:pPr>
          </w:p>
        </w:tc>
      </w:tr>
    </w:tbl>
    <w:p w14:paraId="74A6BFD7" w14:textId="77777777" w:rsidR="00894C07" w:rsidRPr="00FF07BA" w:rsidRDefault="00894C07" w:rsidP="00894C07">
      <w:pPr>
        <w:spacing w:line="240" w:lineRule="auto"/>
        <w:jc w:val="both"/>
        <w:rPr>
          <w:rFonts w:cstheme="minorHAnsi"/>
          <w:b/>
        </w:rPr>
      </w:pPr>
    </w:p>
    <w:p w14:paraId="3C1A9863" w14:textId="77777777" w:rsidR="00894C07" w:rsidRPr="00FF07BA" w:rsidRDefault="00894C07" w:rsidP="00894C07">
      <w:pPr>
        <w:spacing w:line="240" w:lineRule="auto"/>
        <w:jc w:val="both"/>
        <w:rPr>
          <w:rFonts w:cstheme="minorHAnsi"/>
          <w:b/>
        </w:rPr>
      </w:pPr>
    </w:p>
    <w:p w14:paraId="6354DC6A" w14:textId="77777777" w:rsidR="00894C07" w:rsidRPr="00FF07BA" w:rsidRDefault="00894C07" w:rsidP="00894C07">
      <w:pPr>
        <w:spacing w:line="240" w:lineRule="auto"/>
        <w:jc w:val="both"/>
        <w:rPr>
          <w:rFonts w:cstheme="minorHAnsi"/>
          <w:b/>
        </w:rPr>
      </w:pPr>
      <w:r w:rsidRPr="00FF07BA">
        <w:rPr>
          <w:rFonts w:cstheme="minorHAnsi"/>
          <w:b/>
        </w:rPr>
        <w:t>Firmado:</w:t>
      </w:r>
    </w:p>
    <w:p w14:paraId="4998AF2A" w14:textId="77777777" w:rsidR="00894C07" w:rsidRPr="00FF07BA" w:rsidRDefault="00894C07" w:rsidP="00894C07">
      <w:pPr>
        <w:spacing w:line="240" w:lineRule="auto"/>
        <w:jc w:val="both"/>
        <w:rPr>
          <w:rFonts w:cstheme="minorHAnsi"/>
          <w:b/>
        </w:rPr>
      </w:pPr>
    </w:p>
    <w:p w14:paraId="0184C43D" w14:textId="77777777" w:rsidR="00894C07" w:rsidRPr="00FF07BA" w:rsidRDefault="00894C07" w:rsidP="00894C07">
      <w:pPr>
        <w:spacing w:line="240" w:lineRule="auto"/>
        <w:jc w:val="both"/>
        <w:rPr>
          <w:rFonts w:cstheme="minorHAnsi"/>
          <w:b/>
        </w:rPr>
      </w:pPr>
      <w:r w:rsidRPr="00FF07BA">
        <w:rPr>
          <w:rFonts w:cstheme="minorHAnsi"/>
          <w:b/>
        </w:rPr>
        <w:t xml:space="preserve">En </w:t>
      </w:r>
      <w:r w:rsidRPr="0070059B">
        <w:rPr>
          <w:rFonts w:cstheme="minorHAnsi"/>
          <w:b/>
          <w:highlight w:val="lightGray"/>
        </w:rPr>
        <w:t>------------</w:t>
      </w:r>
      <w:r w:rsidRPr="00FF07BA">
        <w:rPr>
          <w:rFonts w:cstheme="minorHAnsi"/>
          <w:b/>
        </w:rPr>
        <w:t xml:space="preserve">z, a </w:t>
      </w:r>
      <w:proofErr w:type="spellStart"/>
      <w:r w:rsidRPr="00FF07BA">
        <w:rPr>
          <w:rFonts w:cstheme="minorHAnsi"/>
          <w:b/>
          <w:highlight w:val="lightGray"/>
        </w:rPr>
        <w:t>xx</w:t>
      </w:r>
      <w:proofErr w:type="spellEnd"/>
      <w:r w:rsidRPr="00FF07BA">
        <w:rPr>
          <w:rFonts w:cstheme="minorHAnsi"/>
          <w:b/>
        </w:rPr>
        <w:t xml:space="preserve"> de </w:t>
      </w:r>
      <w:proofErr w:type="spellStart"/>
      <w:r w:rsidRPr="00FF07BA">
        <w:rPr>
          <w:rFonts w:cstheme="minorHAnsi"/>
          <w:b/>
          <w:highlight w:val="lightGray"/>
        </w:rPr>
        <w:t>xxxx</w:t>
      </w:r>
      <w:proofErr w:type="spellEnd"/>
      <w:r w:rsidRPr="00FF07BA">
        <w:rPr>
          <w:rFonts w:cstheme="minorHAnsi"/>
          <w:b/>
        </w:rPr>
        <w:t xml:space="preserve"> de </w:t>
      </w:r>
      <w:r w:rsidRPr="00FF07BA">
        <w:rPr>
          <w:rFonts w:cstheme="minorHAnsi"/>
          <w:b/>
          <w:highlight w:val="lightGray"/>
        </w:rPr>
        <w:t>20xx</w:t>
      </w:r>
    </w:p>
    <w:p w14:paraId="5D6913CD" w14:textId="4DA62423" w:rsidR="00894C07" w:rsidRDefault="00894C07" w:rsidP="00894C07">
      <w:pPr>
        <w:pStyle w:val="Prrafodelista"/>
        <w:spacing w:after="150" w:line="240" w:lineRule="auto"/>
        <w:ind w:left="0"/>
        <w:jc w:val="both"/>
        <w:rPr>
          <w:rFonts w:cstheme="minorHAnsi"/>
        </w:rPr>
      </w:pPr>
      <w:r w:rsidRPr="00683066">
        <w:rPr>
          <w:rFonts w:cstheme="minorHAnsi"/>
        </w:rPr>
        <w:lastRenderedPageBreak/>
        <w:t>Conforme a lo dispuesto en el Reglamento (UE) 2016/679, le informamos que los datos personales que proporciona a EJIE, S.A. en el presente Anexo</w:t>
      </w:r>
      <w:r>
        <w:rPr>
          <w:rFonts w:cstheme="minorHAnsi"/>
        </w:rPr>
        <w:t>,</w:t>
      </w:r>
      <w:r w:rsidRPr="00683066">
        <w:rPr>
          <w:rFonts w:cstheme="minorHAnsi"/>
        </w:rPr>
        <w:t xml:space="preserve"> así como aquellos otros que facilite en un futuro, serán tratados para las actividades que a continuación se indican: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45"/>
        <w:gridCol w:w="6959"/>
      </w:tblGrid>
      <w:tr w:rsidR="00894C07" w:rsidRPr="00884F74" w14:paraId="6F366043" w14:textId="77777777" w:rsidTr="006D054A">
        <w:tc>
          <w:tcPr>
            <w:tcW w:w="1545" w:type="dxa"/>
            <w:shd w:val="clear" w:color="auto" w:fill="B6DDE8" w:themeFill="accent5" w:themeFillTint="66"/>
          </w:tcPr>
          <w:p w14:paraId="23298FCB" w14:textId="77777777" w:rsidR="00894C07" w:rsidRPr="00884F74" w:rsidRDefault="00894C07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Responsable</w:t>
            </w:r>
          </w:p>
        </w:tc>
        <w:tc>
          <w:tcPr>
            <w:tcW w:w="6959" w:type="dxa"/>
          </w:tcPr>
          <w:p w14:paraId="0C7E2867" w14:textId="77777777" w:rsidR="00894C07" w:rsidRPr="00884F74" w:rsidRDefault="00894C07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EJIE S.A.</w:t>
            </w:r>
          </w:p>
          <w:p w14:paraId="5EE0C019" w14:textId="77777777" w:rsidR="00894C07" w:rsidRPr="00884F74" w:rsidRDefault="00894C07" w:rsidP="006D054A">
            <w:pPr>
              <w:rPr>
                <w:rFonts w:eastAsia="Helvetica" w:cstheme="minorHAnsi"/>
                <w:color w:val="333333"/>
              </w:rPr>
            </w:pPr>
          </w:p>
        </w:tc>
      </w:tr>
      <w:tr w:rsidR="00894C07" w:rsidRPr="00884F74" w14:paraId="068C4DAF" w14:textId="77777777" w:rsidTr="006D054A">
        <w:tc>
          <w:tcPr>
            <w:tcW w:w="1545" w:type="dxa"/>
            <w:shd w:val="clear" w:color="auto" w:fill="B6DDE8" w:themeFill="accent5" w:themeFillTint="66"/>
          </w:tcPr>
          <w:p w14:paraId="1417DABC" w14:textId="77777777" w:rsidR="00894C07" w:rsidRPr="00884F74" w:rsidRDefault="00894C07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Finalidad</w:t>
            </w:r>
          </w:p>
          <w:p w14:paraId="722F2374" w14:textId="77777777" w:rsidR="00894C07" w:rsidRPr="00884F74" w:rsidRDefault="00894C07" w:rsidP="006D054A">
            <w:pPr>
              <w:rPr>
                <w:rFonts w:eastAsia="Helvetica" w:cstheme="minorHAnsi"/>
                <w:color w:val="333333"/>
              </w:rPr>
            </w:pPr>
          </w:p>
        </w:tc>
        <w:tc>
          <w:tcPr>
            <w:tcW w:w="6959" w:type="dxa"/>
          </w:tcPr>
          <w:p w14:paraId="15700C15" w14:textId="77777777" w:rsidR="00894C07" w:rsidRPr="00884F74" w:rsidRDefault="00894C07" w:rsidP="006D054A">
            <w:pPr>
              <w:rPr>
                <w:rFonts w:eastAsia="Helvetica" w:cstheme="minorHAnsi"/>
                <w:color w:val="333333"/>
              </w:rPr>
            </w:pPr>
            <w:r w:rsidRPr="009317D5">
              <w:rPr>
                <w:rFonts w:eastAsia="Helvetica" w:cstheme="minorHAnsi"/>
                <w:color w:val="333333"/>
              </w:rPr>
              <w:t>Gestión de la información personal relativa al personal empleado de las empresas candidatas a ser proveedoras de acuerdo con la instrucción interna sobre contratación y el proceso de licitación.  </w:t>
            </w:r>
          </w:p>
        </w:tc>
      </w:tr>
      <w:tr w:rsidR="00894C07" w:rsidRPr="00884F74" w14:paraId="436F1FA3" w14:textId="77777777" w:rsidTr="006D054A">
        <w:tc>
          <w:tcPr>
            <w:tcW w:w="1545" w:type="dxa"/>
            <w:shd w:val="clear" w:color="auto" w:fill="B6DDE8" w:themeFill="accent5" w:themeFillTint="66"/>
          </w:tcPr>
          <w:p w14:paraId="4F8CF410" w14:textId="77777777" w:rsidR="00894C07" w:rsidRPr="00884F74" w:rsidRDefault="00894C07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Legitimación</w:t>
            </w:r>
          </w:p>
        </w:tc>
        <w:tc>
          <w:tcPr>
            <w:tcW w:w="6959" w:type="dxa"/>
          </w:tcPr>
          <w:p w14:paraId="6D7BDA35" w14:textId="77777777" w:rsidR="00894C07" w:rsidRPr="00884F74" w:rsidRDefault="00894C07" w:rsidP="006D054A">
            <w:pPr>
              <w:rPr>
                <w:rFonts w:eastAsia="Helvetica" w:cstheme="minorHAnsi"/>
                <w:color w:val="333333"/>
              </w:rPr>
            </w:pPr>
            <w:r w:rsidRPr="009317D5">
              <w:rPr>
                <w:rFonts w:eastAsia="Helvetica" w:cstheme="minorHAnsi"/>
                <w:color w:val="333333"/>
              </w:rPr>
              <w:t>Cumplimiento de una misión realizada en interés público o en el ejercicio de poderes públicos conferidos al responsable del tratamiento. </w:t>
            </w:r>
          </w:p>
        </w:tc>
      </w:tr>
      <w:tr w:rsidR="00894C07" w:rsidRPr="00884F74" w14:paraId="4B706018" w14:textId="77777777" w:rsidTr="006D054A">
        <w:tc>
          <w:tcPr>
            <w:tcW w:w="1545" w:type="dxa"/>
            <w:shd w:val="clear" w:color="auto" w:fill="B6DDE8" w:themeFill="accent5" w:themeFillTint="66"/>
          </w:tcPr>
          <w:p w14:paraId="191D77C6" w14:textId="77777777" w:rsidR="00894C07" w:rsidRPr="00884F74" w:rsidRDefault="00894C07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Destinatarios</w:t>
            </w:r>
          </w:p>
          <w:p w14:paraId="1A88AC51" w14:textId="77777777" w:rsidR="00894C07" w:rsidRPr="00884F74" w:rsidRDefault="00894C07" w:rsidP="006D054A">
            <w:pPr>
              <w:rPr>
                <w:rFonts w:eastAsia="Helvetica" w:cstheme="minorHAnsi"/>
                <w:color w:val="333333"/>
              </w:rPr>
            </w:pPr>
          </w:p>
        </w:tc>
        <w:tc>
          <w:tcPr>
            <w:tcW w:w="6959" w:type="dxa"/>
          </w:tcPr>
          <w:p w14:paraId="08475A8C" w14:textId="77777777" w:rsidR="00894C07" w:rsidRPr="00884F74" w:rsidRDefault="00894C07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No se cederán datos a terceros, salvo autorización o cumplimiento de obligaciones legales.</w:t>
            </w:r>
          </w:p>
          <w:p w14:paraId="34696C66" w14:textId="77777777" w:rsidR="00894C07" w:rsidRPr="00884F74" w:rsidRDefault="00894C07" w:rsidP="006D054A">
            <w:pPr>
              <w:rPr>
                <w:rFonts w:eastAsia="Helvetica" w:cstheme="minorHAnsi"/>
                <w:color w:val="333333"/>
              </w:rPr>
            </w:pPr>
          </w:p>
        </w:tc>
      </w:tr>
      <w:tr w:rsidR="00894C07" w:rsidRPr="00884F74" w14:paraId="651E2982" w14:textId="77777777" w:rsidTr="006D054A">
        <w:tc>
          <w:tcPr>
            <w:tcW w:w="1545" w:type="dxa"/>
            <w:shd w:val="clear" w:color="auto" w:fill="B6DDE8" w:themeFill="accent5" w:themeFillTint="66"/>
          </w:tcPr>
          <w:p w14:paraId="312346CC" w14:textId="77777777" w:rsidR="00894C07" w:rsidRPr="00884F74" w:rsidRDefault="00894C07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Derechos</w:t>
            </w:r>
          </w:p>
          <w:p w14:paraId="315FBDED" w14:textId="77777777" w:rsidR="00894C07" w:rsidRPr="00884F74" w:rsidRDefault="00894C07" w:rsidP="006D054A">
            <w:pPr>
              <w:rPr>
                <w:rFonts w:eastAsia="Helvetica" w:cstheme="minorHAnsi"/>
                <w:color w:val="333333"/>
              </w:rPr>
            </w:pPr>
          </w:p>
        </w:tc>
        <w:tc>
          <w:tcPr>
            <w:tcW w:w="6959" w:type="dxa"/>
          </w:tcPr>
          <w:p w14:paraId="41060151" w14:textId="77777777" w:rsidR="00894C07" w:rsidRPr="00884F74" w:rsidRDefault="00894C07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Acceder, rectificar y suprimir los datos, así como otros derechos, como se explica en la información adicional.</w:t>
            </w:r>
          </w:p>
          <w:p w14:paraId="1E6D6090" w14:textId="77777777" w:rsidR="00894C07" w:rsidRPr="00884F74" w:rsidRDefault="00894C07" w:rsidP="006D054A">
            <w:pPr>
              <w:rPr>
                <w:rFonts w:eastAsia="Helvetica" w:cstheme="minorHAnsi"/>
                <w:color w:val="333333"/>
              </w:rPr>
            </w:pPr>
          </w:p>
        </w:tc>
      </w:tr>
      <w:tr w:rsidR="00894C07" w:rsidRPr="00884F74" w14:paraId="6E330735" w14:textId="77777777" w:rsidTr="006D054A">
        <w:tc>
          <w:tcPr>
            <w:tcW w:w="1545" w:type="dxa"/>
            <w:shd w:val="clear" w:color="auto" w:fill="B6DDE8" w:themeFill="accent5" w:themeFillTint="66"/>
          </w:tcPr>
          <w:p w14:paraId="512B5F14" w14:textId="77777777" w:rsidR="00894C07" w:rsidRPr="00884F74" w:rsidRDefault="00894C07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Información adicional</w:t>
            </w:r>
          </w:p>
        </w:tc>
        <w:tc>
          <w:tcPr>
            <w:tcW w:w="6959" w:type="dxa"/>
          </w:tcPr>
          <w:p w14:paraId="07EB6FF7" w14:textId="77777777" w:rsidR="00894C07" w:rsidRPr="00884F74" w:rsidRDefault="00894C07" w:rsidP="006D054A">
            <w:pPr>
              <w:rPr>
                <w:rFonts w:cstheme="minorHAnsi"/>
                <w:color w:val="1F497D"/>
              </w:rPr>
            </w:pPr>
            <w:r w:rsidRPr="00884F74">
              <w:rPr>
                <w:rFonts w:eastAsia="Helvetica" w:cstheme="minorHAnsi"/>
                <w:color w:val="333333"/>
              </w:rPr>
              <w:t xml:space="preserve">Puede accederse a la información adicional sobre el tratamiento de sus datos personales en el siguiente hipervínculo </w:t>
            </w:r>
            <w:r w:rsidRPr="00884F74">
              <w:rPr>
                <w:rFonts w:cstheme="minorHAnsi"/>
                <w:color w:val="1F497D"/>
              </w:rPr>
              <w:t xml:space="preserve">a </w:t>
            </w:r>
            <w:hyperlink r:id="rId11">
              <w:r w:rsidRPr="00884F74">
                <w:rPr>
                  <w:rStyle w:val="Hipervnculo"/>
                  <w:rFonts w:asciiTheme="minorHAnsi" w:hAnsiTheme="minorHAnsi" w:cstheme="minorHAnsi"/>
                </w:rPr>
                <w:t>www.ejie.eus</w:t>
              </w:r>
            </w:hyperlink>
            <w:r w:rsidRPr="00884F74">
              <w:rPr>
                <w:rFonts w:cstheme="minorHAnsi"/>
                <w:color w:val="1F497D"/>
              </w:rPr>
              <w:t xml:space="preserve"> (portal de transparencia</w:t>
            </w:r>
            <w:r w:rsidRPr="00884F74">
              <w:rPr>
                <w:rFonts w:eastAsia="Times New Roman" w:cstheme="minorHAnsi"/>
                <w:color w:val="333333"/>
                <w:lang w:eastAsia="es-ES"/>
              </w:rPr>
              <w:t>).</w:t>
            </w:r>
          </w:p>
        </w:tc>
      </w:tr>
    </w:tbl>
    <w:p w14:paraId="36A86A1A" w14:textId="77777777" w:rsidR="00894C07" w:rsidRDefault="00894C07" w:rsidP="00894C07">
      <w:pPr>
        <w:spacing w:after="150" w:line="240" w:lineRule="auto"/>
        <w:jc w:val="both"/>
        <w:rPr>
          <w:rFonts w:ascii="Arial" w:hAnsi="Arial" w:cs="Arial"/>
        </w:rPr>
      </w:pPr>
    </w:p>
    <w:bookmarkEnd w:id="2"/>
    <w:p w14:paraId="52F1153C" w14:textId="77777777" w:rsidR="002767FA" w:rsidRPr="00894C07" w:rsidRDefault="002767FA" w:rsidP="00894C07"/>
    <w:sectPr w:rsidR="002767FA" w:rsidRPr="00894C07" w:rsidSect="007E19C5">
      <w:headerReference w:type="even" r:id="rId12"/>
      <w:headerReference w:type="default" r:id="rId13"/>
      <w:footerReference w:type="default" r:id="rId14"/>
      <w:headerReference w:type="first" r:id="rId15"/>
      <w:type w:val="continuous"/>
      <w:pgSz w:w="11906" w:h="16838"/>
      <w:pgMar w:top="1440" w:right="1274" w:bottom="144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B9B8D5" w14:textId="77777777" w:rsidR="008C2355" w:rsidRDefault="008C2355" w:rsidP="00177C98">
      <w:pPr>
        <w:spacing w:after="0" w:line="240" w:lineRule="auto"/>
      </w:pPr>
      <w:r>
        <w:separator/>
      </w:r>
    </w:p>
  </w:endnote>
  <w:endnote w:type="continuationSeparator" w:id="0">
    <w:p w14:paraId="411B633A" w14:textId="77777777" w:rsidR="008C2355" w:rsidRDefault="008C2355" w:rsidP="00177C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rinda">
    <w:altName w:val="Vrinda"/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JJEHOL+Tahoma">
    <w:altName w:val="Tah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cstheme="minorHAnsi"/>
        <w:sz w:val="18"/>
        <w:szCs w:val="18"/>
      </w:rPr>
      <w:id w:val="1691102510"/>
      <w:docPartObj>
        <w:docPartGallery w:val="Page Numbers (Bottom of Page)"/>
        <w:docPartUnique/>
      </w:docPartObj>
    </w:sdtPr>
    <w:sdtEndPr/>
    <w:sdtContent>
      <w:sdt>
        <w:sdtPr>
          <w:rPr>
            <w:rFonts w:cstheme="minorHAnsi"/>
            <w:sz w:val="18"/>
            <w:szCs w:val="18"/>
          </w:rPr>
          <w:id w:val="-1899972161"/>
          <w:docPartObj>
            <w:docPartGallery w:val="Page Numbers (Top of Page)"/>
            <w:docPartUnique/>
          </w:docPartObj>
        </w:sdtPr>
        <w:sdtEndPr/>
        <w:sdtContent>
          <w:p w14:paraId="52F11545" w14:textId="77777777" w:rsidR="00472EB2" w:rsidRDefault="00472EB2">
            <w:pPr>
              <w:pStyle w:val="Piedepgina"/>
              <w:jc w:val="right"/>
              <w:rPr>
                <w:rFonts w:cstheme="minorHAnsi"/>
                <w:sz w:val="18"/>
                <w:szCs w:val="18"/>
              </w:rPr>
            </w:pPr>
          </w:p>
          <w:p w14:paraId="52F11546" w14:textId="77777777" w:rsidR="00472EB2" w:rsidRDefault="00472EB2">
            <w:pPr>
              <w:pStyle w:val="Piedepgina"/>
              <w:jc w:val="right"/>
              <w:rPr>
                <w:rFonts w:cstheme="minorHAnsi"/>
                <w:sz w:val="18"/>
                <w:szCs w:val="18"/>
              </w:rPr>
            </w:pPr>
          </w:p>
          <w:tbl>
            <w:tblPr>
              <w:tblStyle w:val="Tablaconcuadrcula"/>
              <w:tblW w:w="10207" w:type="dxa"/>
              <w:tblBorders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207"/>
            </w:tblGrid>
            <w:tr w:rsidR="00472EB2" w14:paraId="52F11548" w14:textId="77777777" w:rsidTr="002A7BCA">
              <w:trPr>
                <w:trHeight w:val="520"/>
              </w:trPr>
              <w:tc>
                <w:tcPr>
                  <w:tcW w:w="10207" w:type="dxa"/>
                  <w:shd w:val="clear" w:color="auto" w:fill="auto"/>
                </w:tcPr>
                <w:p w14:paraId="52F11547" w14:textId="77777777" w:rsidR="00472EB2" w:rsidRDefault="00472EB2" w:rsidP="00E3088D">
                  <w:pPr>
                    <w:pStyle w:val="Piedepgina"/>
                    <w:jc w:val="right"/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i/>
                      <w:sz w:val="18"/>
                      <w:szCs w:val="18"/>
                    </w:rPr>
                    <w:t>PCP-</w:t>
                  </w:r>
                  <w:r w:rsidRPr="00501F90">
                    <w:rPr>
                      <w:rFonts w:cstheme="minorHAnsi"/>
                      <w:i/>
                      <w:sz w:val="18"/>
                      <w:szCs w:val="18"/>
                    </w:rPr>
                    <w:t xml:space="preserve"> </w:t>
                  </w:r>
                  <w:r w:rsidR="00E3088D">
                    <w:rPr>
                      <w:rFonts w:cstheme="minorHAnsi"/>
                      <w:i/>
                      <w:sz w:val="18"/>
                      <w:szCs w:val="18"/>
                    </w:rPr>
                    <w:t>Anexo VI</w:t>
                  </w:r>
                  <w:r w:rsidRPr="00501F90">
                    <w:rPr>
                      <w:rFonts w:cstheme="minorHAnsi"/>
                      <w:sz w:val="18"/>
                      <w:szCs w:val="18"/>
                    </w:rPr>
                    <w:t xml:space="preserve"> </w:t>
                  </w:r>
                  <w:r w:rsidRPr="00501F9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fldChar w:fldCharType="begin"/>
                  </w:r>
                  <w:r w:rsidRPr="00501F9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instrText>PAGE</w:instrText>
                  </w:r>
                  <w:r w:rsidRPr="00501F9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fldChar w:fldCharType="separate"/>
                  </w:r>
                  <w:r w:rsidR="006D7AAE">
                    <w:rPr>
                      <w:rFonts w:cstheme="minorHAnsi"/>
                      <w:b/>
                      <w:bCs/>
                      <w:noProof/>
                      <w:sz w:val="18"/>
                      <w:szCs w:val="18"/>
                    </w:rPr>
                    <w:t>1</w:t>
                  </w:r>
                  <w:r w:rsidRPr="00501F9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fldChar w:fldCharType="end"/>
                  </w:r>
                  <w:r w:rsidRPr="00501F90">
                    <w:rPr>
                      <w:rFonts w:cstheme="minorHAnsi"/>
                      <w:sz w:val="18"/>
                      <w:szCs w:val="18"/>
                    </w:rPr>
                    <w:t xml:space="preserve"> de </w:t>
                  </w:r>
                  <w:r w:rsidRPr="00501F9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fldChar w:fldCharType="begin"/>
                  </w:r>
                  <w:r w:rsidRPr="00501F9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instrText>NUMPAGES</w:instrText>
                  </w:r>
                  <w:r w:rsidRPr="00501F9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fldChar w:fldCharType="separate"/>
                  </w:r>
                  <w:r w:rsidR="006D7AAE">
                    <w:rPr>
                      <w:rFonts w:cstheme="minorHAnsi"/>
                      <w:b/>
                      <w:bCs/>
                      <w:noProof/>
                      <w:sz w:val="18"/>
                      <w:szCs w:val="18"/>
                    </w:rPr>
                    <w:t>2</w:t>
                  </w:r>
                  <w:r w:rsidRPr="00501F9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fldChar w:fldCharType="end"/>
                  </w:r>
                </w:p>
              </w:tc>
            </w:tr>
          </w:tbl>
          <w:p w14:paraId="52F11549" w14:textId="77777777" w:rsidR="00472EB2" w:rsidRDefault="00472EB2">
            <w:pPr>
              <w:pStyle w:val="Piedepgina"/>
              <w:jc w:val="right"/>
              <w:rPr>
                <w:rFonts w:cstheme="minorHAnsi"/>
                <w:sz w:val="18"/>
                <w:szCs w:val="18"/>
              </w:rPr>
            </w:pPr>
          </w:p>
          <w:p w14:paraId="52F1154A" w14:textId="77777777" w:rsidR="00472EB2" w:rsidRDefault="00472EB2">
            <w:pPr>
              <w:pStyle w:val="Piedepgina"/>
              <w:jc w:val="right"/>
              <w:rPr>
                <w:rFonts w:cstheme="minorHAnsi"/>
                <w:sz w:val="18"/>
                <w:szCs w:val="18"/>
              </w:rPr>
            </w:pPr>
          </w:p>
          <w:p w14:paraId="52F1154B" w14:textId="77777777" w:rsidR="00472EB2" w:rsidRPr="00501F90" w:rsidRDefault="008C2355">
            <w:pPr>
              <w:pStyle w:val="Piedepgina"/>
              <w:jc w:val="right"/>
              <w:rPr>
                <w:rFonts w:cstheme="minorHAnsi"/>
                <w:sz w:val="18"/>
                <w:szCs w:val="18"/>
              </w:rPr>
            </w:pPr>
          </w:p>
        </w:sdtContent>
      </w:sdt>
    </w:sdtContent>
  </w:sdt>
  <w:p w14:paraId="52F1154C" w14:textId="77777777" w:rsidR="00472EB2" w:rsidRPr="00501F90" w:rsidRDefault="00472EB2">
    <w:pPr>
      <w:pStyle w:val="Piedepgina"/>
      <w:rPr>
        <w:rFonts w:cstheme="minorHAnsi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B2F1A0" w14:textId="77777777" w:rsidR="008C2355" w:rsidRDefault="008C2355" w:rsidP="00177C98">
      <w:pPr>
        <w:spacing w:after="0" w:line="240" w:lineRule="auto"/>
      </w:pPr>
      <w:r>
        <w:separator/>
      </w:r>
    </w:p>
  </w:footnote>
  <w:footnote w:type="continuationSeparator" w:id="0">
    <w:p w14:paraId="29567525" w14:textId="77777777" w:rsidR="008C2355" w:rsidRDefault="008C2355" w:rsidP="00177C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F11541" w14:textId="77777777" w:rsidR="00472EB2" w:rsidRDefault="008C2355">
    <w:pPr>
      <w:pStyle w:val="Encabezado"/>
    </w:pPr>
    <w:r>
      <w:rPr>
        <w:noProof/>
        <w:lang w:eastAsia="es-ES"/>
      </w:rPr>
      <w:pict w14:anchorId="52F1154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33829" o:spid="_x0000_s2056" type="#_x0000_t75" style="position:absolute;margin-left:0;margin-top:0;width:487.1pt;height:243.55pt;z-index:-251657216;mso-position-horizontal:center;mso-position-horizontal-relative:margin;mso-position-vertical:center;mso-position-vertical-relative:margin" o:allowincell="f">
          <v:imagedata r:id="rId1" o:title="ejie blanco y negr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F11542" w14:textId="77777777" w:rsidR="00472EB2" w:rsidRDefault="008C2355">
    <w:pPr>
      <w:pStyle w:val="Encabezado"/>
    </w:pPr>
    <w:r>
      <w:rPr>
        <w:noProof/>
        <w:lang w:eastAsia="es-ES"/>
      </w:rPr>
      <w:pict w14:anchorId="52F115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33830" o:spid="_x0000_s2057" type="#_x0000_t75" style="position:absolute;margin-left:0;margin-top:0;width:487.1pt;height:243.55pt;z-index:-251656192;mso-position-horizontal:center;mso-position-horizontal-relative:margin;mso-position-vertical:center;mso-position-vertical-relative:margin" o:allowincell="f">
          <v:imagedata r:id="rId1" o:title="ejie blanco y negro" gain="19661f" blacklevel="22938f"/>
          <w10:wrap anchorx="margin" anchory="margin"/>
        </v:shape>
      </w:pict>
    </w:r>
    <w:r w:rsidR="00472EB2">
      <w:rPr>
        <w:noProof/>
        <w:lang w:eastAsia="es-ES"/>
      </w:rPr>
      <w:drawing>
        <wp:inline distT="0" distB="0" distL="0" distR="0" wp14:anchorId="52F11550" wp14:editId="52F11551">
          <wp:extent cx="1828800" cy="457200"/>
          <wp:effectExtent l="0" t="0" r="0" b="0"/>
          <wp:docPr id="6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JIE-logoextenso-3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8800" cy="457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2F11543" w14:textId="77777777" w:rsidR="00472EB2" w:rsidRDefault="00472EB2">
    <w:pPr>
      <w:pStyle w:val="Encabezado"/>
    </w:pPr>
  </w:p>
  <w:p w14:paraId="52F11544" w14:textId="77777777" w:rsidR="00472EB2" w:rsidRDefault="00472EB2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F1154D" w14:textId="77777777" w:rsidR="00472EB2" w:rsidRDefault="008C2355">
    <w:pPr>
      <w:pStyle w:val="Encabezado"/>
    </w:pPr>
    <w:r>
      <w:rPr>
        <w:noProof/>
        <w:lang w:eastAsia="es-ES"/>
      </w:rPr>
      <w:pict w14:anchorId="52F1155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33828" o:spid="_x0000_s2055" type="#_x0000_t75" style="position:absolute;margin-left:0;margin-top:0;width:487.1pt;height:243.55pt;z-index:-251658240;mso-position-horizontal:center;mso-position-horizontal-relative:margin;mso-position-vertical:center;mso-position-vertical-relative:margin" o:allowincell="f">
          <v:imagedata r:id="rId1" o:title="ejie blanco y negr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2"/>
    <w:multiLevelType w:val="singleLevel"/>
    <w:tmpl w:val="F89C1FB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F7040F7A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03D4B18"/>
    <w:multiLevelType w:val="hybridMultilevel"/>
    <w:tmpl w:val="97A2D136"/>
    <w:lvl w:ilvl="0" w:tplc="F70880AA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497C12"/>
    <w:multiLevelType w:val="hybridMultilevel"/>
    <w:tmpl w:val="3FA8957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044E46E8"/>
    <w:multiLevelType w:val="hybridMultilevel"/>
    <w:tmpl w:val="E3DC2F2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aps/>
        <w:color w:val="00BF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C55E20"/>
    <w:multiLevelType w:val="hybridMultilevel"/>
    <w:tmpl w:val="E91C7584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7EA5642"/>
    <w:multiLevelType w:val="hybridMultilevel"/>
    <w:tmpl w:val="57223174"/>
    <w:lvl w:ilvl="0" w:tplc="2EE08EB8">
      <w:start w:val="1"/>
      <w:numFmt w:val="bullet"/>
      <w:lvlText w:val=""/>
      <w:lvlJc w:val="left"/>
      <w:pPr>
        <w:ind w:left="1440" w:hanging="360"/>
      </w:pPr>
      <w:rPr>
        <w:rFonts w:ascii="Wingdings" w:hAnsi="Wingdings" w:hint="default"/>
        <w:caps/>
        <w:color w:val="00BF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A231709"/>
    <w:multiLevelType w:val="multilevel"/>
    <w:tmpl w:val="04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0A951F80"/>
    <w:multiLevelType w:val="hybridMultilevel"/>
    <w:tmpl w:val="45785EC4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0AB9045E"/>
    <w:multiLevelType w:val="multilevel"/>
    <w:tmpl w:val="65363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D85659B"/>
    <w:multiLevelType w:val="hybridMultilevel"/>
    <w:tmpl w:val="92B4B180"/>
    <w:lvl w:ilvl="0" w:tplc="2EE08EB8">
      <w:start w:val="1"/>
      <w:numFmt w:val="bullet"/>
      <w:lvlText w:val=""/>
      <w:lvlJc w:val="left"/>
      <w:pPr>
        <w:ind w:left="1428" w:hanging="360"/>
      </w:pPr>
      <w:rPr>
        <w:rFonts w:ascii="Wingdings" w:hAnsi="Wingdings" w:hint="default"/>
        <w:caps/>
        <w:color w:val="00BF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0DB75E8B"/>
    <w:multiLevelType w:val="hybridMultilevel"/>
    <w:tmpl w:val="A0DA6F82"/>
    <w:lvl w:ilvl="0" w:tplc="F70880AA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aps/>
        <w:color w:val="31849B" w:themeColor="accent5" w:themeShade="BF"/>
        <w:u w:val="none" w:color="31849B" w:themeColor="accent5" w:themeShade="BF"/>
      </w:rPr>
    </w:lvl>
    <w:lvl w:ilvl="1" w:tplc="04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DF533F5"/>
    <w:multiLevelType w:val="hybridMultilevel"/>
    <w:tmpl w:val="4C0A88EE"/>
    <w:lvl w:ilvl="0" w:tplc="F70880AA">
      <w:start w:val="1"/>
      <w:numFmt w:val="bullet"/>
      <w:lvlText w:val=""/>
      <w:lvlJc w:val="left"/>
      <w:pPr>
        <w:ind w:left="1428" w:hanging="360"/>
      </w:pPr>
      <w:rPr>
        <w:rFonts w:ascii="Wingdings" w:hAnsi="Wingdings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0EB4335D"/>
    <w:multiLevelType w:val="hybridMultilevel"/>
    <w:tmpl w:val="7726612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0F0E4852"/>
    <w:multiLevelType w:val="hybridMultilevel"/>
    <w:tmpl w:val="3FB8E120"/>
    <w:lvl w:ilvl="0" w:tplc="2EE08EB8">
      <w:start w:val="1"/>
      <w:numFmt w:val="bullet"/>
      <w:lvlText w:val=""/>
      <w:lvlJc w:val="left"/>
      <w:pPr>
        <w:ind w:left="1428" w:hanging="360"/>
      </w:pPr>
      <w:rPr>
        <w:rFonts w:ascii="Wingdings" w:hAnsi="Wingdings" w:hint="default"/>
        <w:caps/>
        <w:color w:val="00BFBF"/>
        <w:u w:val="none" w:color="31849B" w:themeColor="accent5" w:themeShade="BF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0F7702A8"/>
    <w:multiLevelType w:val="hybridMultilevel"/>
    <w:tmpl w:val="38FED66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13C23C3A"/>
    <w:multiLevelType w:val="hybridMultilevel"/>
    <w:tmpl w:val="54DA81FA"/>
    <w:lvl w:ilvl="0" w:tplc="91DAE316">
      <w:start w:val="1"/>
      <w:numFmt w:val="lowerRoman"/>
      <w:lvlText w:val="%1."/>
      <w:lvlJc w:val="right"/>
      <w:pPr>
        <w:ind w:left="360" w:hanging="360"/>
      </w:pPr>
      <w:rPr>
        <w:b/>
        <w:i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360" w:hanging="360"/>
      </w:pPr>
    </w:lvl>
    <w:lvl w:ilvl="2" w:tplc="0C0A001B" w:tentative="1">
      <w:start w:val="1"/>
      <w:numFmt w:val="lowerRoman"/>
      <w:lvlText w:val="%3."/>
      <w:lvlJc w:val="right"/>
      <w:pPr>
        <w:ind w:left="1080" w:hanging="180"/>
      </w:pPr>
    </w:lvl>
    <w:lvl w:ilvl="3" w:tplc="0C0A000F" w:tentative="1">
      <w:start w:val="1"/>
      <w:numFmt w:val="decimal"/>
      <w:lvlText w:val="%4."/>
      <w:lvlJc w:val="left"/>
      <w:pPr>
        <w:ind w:left="1800" w:hanging="360"/>
      </w:pPr>
    </w:lvl>
    <w:lvl w:ilvl="4" w:tplc="0C0A0019" w:tentative="1">
      <w:start w:val="1"/>
      <w:numFmt w:val="lowerLetter"/>
      <w:lvlText w:val="%5."/>
      <w:lvlJc w:val="left"/>
      <w:pPr>
        <w:ind w:left="2520" w:hanging="360"/>
      </w:pPr>
    </w:lvl>
    <w:lvl w:ilvl="5" w:tplc="0C0A001B" w:tentative="1">
      <w:start w:val="1"/>
      <w:numFmt w:val="lowerRoman"/>
      <w:lvlText w:val="%6."/>
      <w:lvlJc w:val="right"/>
      <w:pPr>
        <w:ind w:left="3240" w:hanging="180"/>
      </w:pPr>
    </w:lvl>
    <w:lvl w:ilvl="6" w:tplc="0C0A000F" w:tentative="1">
      <w:start w:val="1"/>
      <w:numFmt w:val="decimal"/>
      <w:lvlText w:val="%7."/>
      <w:lvlJc w:val="left"/>
      <w:pPr>
        <w:ind w:left="3960" w:hanging="360"/>
      </w:pPr>
    </w:lvl>
    <w:lvl w:ilvl="7" w:tplc="0C0A0019" w:tentative="1">
      <w:start w:val="1"/>
      <w:numFmt w:val="lowerLetter"/>
      <w:lvlText w:val="%8."/>
      <w:lvlJc w:val="left"/>
      <w:pPr>
        <w:ind w:left="4680" w:hanging="360"/>
      </w:pPr>
    </w:lvl>
    <w:lvl w:ilvl="8" w:tplc="0C0A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7" w15:restartNumberingAfterBreak="0">
    <w:nsid w:val="19A17047"/>
    <w:multiLevelType w:val="hybridMultilevel"/>
    <w:tmpl w:val="5CBE5B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BF42572"/>
    <w:multiLevelType w:val="hybridMultilevel"/>
    <w:tmpl w:val="D3C84896"/>
    <w:lvl w:ilvl="0" w:tplc="F6A6D4E0">
      <w:start w:val="1"/>
      <w:numFmt w:val="bullet"/>
      <w:pStyle w:val="SANG5"/>
      <w:lvlText w:val="-"/>
      <w:lvlJc w:val="left"/>
      <w:pPr>
        <w:tabs>
          <w:tab w:val="num" w:pos="3479"/>
        </w:tabs>
        <w:ind w:left="3479" w:hanging="360"/>
      </w:pPr>
      <w:rPr>
        <w:rFonts w:ascii="Vrinda" w:hAnsi="Vrinda" w:hint="default"/>
      </w:rPr>
    </w:lvl>
    <w:lvl w:ilvl="1" w:tplc="AEB620DC">
      <w:start w:val="1"/>
      <w:numFmt w:val="bullet"/>
      <w:lvlText w:val="o"/>
      <w:lvlJc w:val="left"/>
      <w:pPr>
        <w:tabs>
          <w:tab w:val="num" w:pos="4199"/>
        </w:tabs>
        <w:ind w:left="4199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4919"/>
        </w:tabs>
        <w:ind w:left="491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639"/>
        </w:tabs>
        <w:ind w:left="563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359"/>
        </w:tabs>
        <w:ind w:left="635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079"/>
        </w:tabs>
        <w:ind w:left="707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799"/>
        </w:tabs>
        <w:ind w:left="779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519"/>
        </w:tabs>
        <w:ind w:left="851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239"/>
        </w:tabs>
        <w:ind w:left="9239" w:hanging="360"/>
      </w:pPr>
      <w:rPr>
        <w:rFonts w:ascii="Wingdings" w:hAnsi="Wingdings" w:hint="default"/>
      </w:rPr>
    </w:lvl>
  </w:abstractNum>
  <w:abstractNum w:abstractNumId="19" w15:restartNumberingAfterBreak="0">
    <w:nsid w:val="1F6E691E"/>
    <w:multiLevelType w:val="hybridMultilevel"/>
    <w:tmpl w:val="3AEE3726"/>
    <w:lvl w:ilvl="0" w:tplc="0C0A0001">
      <w:start w:val="1"/>
      <w:numFmt w:val="bullet"/>
      <w:lvlText w:val=""/>
      <w:lvlJc w:val="left"/>
      <w:pPr>
        <w:tabs>
          <w:tab w:val="num" w:pos="1353"/>
        </w:tabs>
        <w:ind w:left="1353" w:hanging="360"/>
      </w:pPr>
      <w:rPr>
        <w:rFonts w:ascii="Symbol" w:hAnsi="Symbol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1F7F7D3E"/>
    <w:multiLevelType w:val="hybridMultilevel"/>
    <w:tmpl w:val="2CDA2E4A"/>
    <w:lvl w:ilvl="0" w:tplc="0C0A000D">
      <w:start w:val="1"/>
      <w:numFmt w:val="bullet"/>
      <w:lvlText w:val=""/>
      <w:lvlJc w:val="left"/>
      <w:pPr>
        <w:tabs>
          <w:tab w:val="num" w:pos="1437"/>
        </w:tabs>
        <w:ind w:left="1437" w:hanging="435"/>
      </w:pPr>
      <w:rPr>
        <w:rFonts w:ascii="Wingdings" w:hAnsi="Wingdings" w:hint="default"/>
      </w:rPr>
    </w:lvl>
    <w:lvl w:ilvl="1" w:tplc="0C0A0003">
      <w:start w:val="1"/>
      <w:numFmt w:val="bullet"/>
      <w:lvlText w:val=""/>
      <w:lvlJc w:val="left"/>
      <w:pPr>
        <w:tabs>
          <w:tab w:val="num" w:pos="2082"/>
        </w:tabs>
        <w:ind w:left="2082" w:hanging="360"/>
      </w:pPr>
      <w:rPr>
        <w:rFonts w:ascii="Wingdings" w:hAnsi="Wingdings" w:hint="default"/>
        <w:color w:val="auto"/>
      </w:rPr>
    </w:lvl>
    <w:lvl w:ilvl="2" w:tplc="0C0A0005">
      <w:start w:val="1"/>
      <w:numFmt w:val="bullet"/>
      <w:lvlText w:val=""/>
      <w:lvlJc w:val="left"/>
      <w:pPr>
        <w:tabs>
          <w:tab w:val="num" w:pos="2802"/>
        </w:tabs>
        <w:ind w:left="2802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522"/>
        </w:tabs>
        <w:ind w:left="35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242"/>
        </w:tabs>
        <w:ind w:left="4242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962"/>
        </w:tabs>
        <w:ind w:left="49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682"/>
        </w:tabs>
        <w:ind w:left="56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02"/>
        </w:tabs>
        <w:ind w:left="6402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22"/>
        </w:tabs>
        <w:ind w:left="7122" w:hanging="360"/>
      </w:pPr>
      <w:rPr>
        <w:rFonts w:ascii="Wingdings" w:hAnsi="Wingdings" w:hint="default"/>
      </w:rPr>
    </w:lvl>
  </w:abstractNum>
  <w:abstractNum w:abstractNumId="21" w15:restartNumberingAfterBreak="0">
    <w:nsid w:val="218761C7"/>
    <w:multiLevelType w:val="multilevel"/>
    <w:tmpl w:val="B0FAE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3645E6C"/>
    <w:multiLevelType w:val="hybridMultilevel"/>
    <w:tmpl w:val="64045758"/>
    <w:lvl w:ilvl="0" w:tplc="0C0A0001">
      <w:start w:val="1"/>
      <w:numFmt w:val="bullet"/>
      <w:lvlText w:val=""/>
      <w:lvlJc w:val="left"/>
      <w:pPr>
        <w:ind w:left="64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36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2" w:hanging="360"/>
      </w:pPr>
      <w:rPr>
        <w:rFonts w:ascii="Wingdings" w:hAnsi="Wingdings" w:hint="default"/>
      </w:rPr>
    </w:lvl>
  </w:abstractNum>
  <w:abstractNum w:abstractNumId="23" w15:restartNumberingAfterBreak="0">
    <w:nsid w:val="283C439C"/>
    <w:multiLevelType w:val="hybridMultilevel"/>
    <w:tmpl w:val="D1F8C83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B8141D5"/>
    <w:multiLevelType w:val="hybridMultilevel"/>
    <w:tmpl w:val="7590B2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CC701A1"/>
    <w:multiLevelType w:val="multilevel"/>
    <w:tmpl w:val="07DCF55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EJIE-Titulo4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2CCA7B08"/>
    <w:multiLevelType w:val="hybridMultilevel"/>
    <w:tmpl w:val="7AF0C03A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DAB2BC0"/>
    <w:multiLevelType w:val="hybridMultilevel"/>
    <w:tmpl w:val="EB7CBB6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F1B505E"/>
    <w:multiLevelType w:val="hybridMultilevel"/>
    <w:tmpl w:val="BCC427D6"/>
    <w:lvl w:ilvl="0" w:tplc="7C204CC6">
      <w:start w:val="1"/>
      <w:numFmt w:val="decimal"/>
      <w:lvlText w:val="%1-"/>
      <w:lvlJc w:val="left"/>
      <w:pPr>
        <w:ind w:left="720" w:hanging="360"/>
      </w:pPr>
      <w:rPr>
        <w:rFonts w:eastAsia="Arial Unicode MS" w:hint="default"/>
        <w:b w:val="0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22616C9"/>
    <w:multiLevelType w:val="hybridMultilevel"/>
    <w:tmpl w:val="9FC015A0"/>
    <w:lvl w:ilvl="0" w:tplc="FB56A988">
      <w:numFmt w:val="bullet"/>
      <w:lvlText w:val="-"/>
      <w:lvlJc w:val="left"/>
      <w:pPr>
        <w:tabs>
          <w:tab w:val="num" w:pos="1994"/>
        </w:tabs>
        <w:ind w:left="1994" w:hanging="360"/>
      </w:pPr>
      <w:rPr>
        <w:rFonts w:ascii="Arial" w:eastAsia="Times New Roman" w:hAnsi="Arial" w:cs="Arial" w:hint="default"/>
      </w:rPr>
    </w:lvl>
    <w:lvl w:ilvl="1" w:tplc="040A0003">
      <w:start w:val="1"/>
      <w:numFmt w:val="bullet"/>
      <w:lvlText w:val="o"/>
      <w:lvlJc w:val="left"/>
      <w:pPr>
        <w:tabs>
          <w:tab w:val="num" w:pos="2714"/>
        </w:tabs>
        <w:ind w:left="2714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3434"/>
        </w:tabs>
        <w:ind w:left="3434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tabs>
          <w:tab w:val="num" w:pos="4154"/>
        </w:tabs>
        <w:ind w:left="415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4874"/>
        </w:tabs>
        <w:ind w:left="487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5594"/>
        </w:tabs>
        <w:ind w:left="559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6314"/>
        </w:tabs>
        <w:ind w:left="631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7034"/>
        </w:tabs>
        <w:ind w:left="703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7754"/>
        </w:tabs>
        <w:ind w:left="7754" w:hanging="360"/>
      </w:pPr>
      <w:rPr>
        <w:rFonts w:ascii="Wingdings" w:hAnsi="Wingdings" w:hint="default"/>
      </w:rPr>
    </w:lvl>
  </w:abstractNum>
  <w:abstractNum w:abstractNumId="30" w15:restartNumberingAfterBreak="0">
    <w:nsid w:val="32DE2659"/>
    <w:multiLevelType w:val="hybridMultilevel"/>
    <w:tmpl w:val="D4D453AA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aps/>
        <w:color w:val="00BFBF"/>
        <w:u w:val="none" w:color="31849B" w:themeColor="accent5" w:themeShade="BF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 w15:restartNumberingAfterBreak="0">
    <w:nsid w:val="33F212F9"/>
    <w:multiLevelType w:val="hybridMultilevel"/>
    <w:tmpl w:val="9A4E16BE"/>
    <w:lvl w:ilvl="0" w:tplc="0C0A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2" w15:restartNumberingAfterBreak="0">
    <w:nsid w:val="35280293"/>
    <w:multiLevelType w:val="hybridMultilevel"/>
    <w:tmpl w:val="B5FCF556"/>
    <w:lvl w:ilvl="0" w:tplc="63CCE5E8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i w:val="0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36227228"/>
    <w:multiLevelType w:val="hybridMultilevel"/>
    <w:tmpl w:val="E3FE471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67431A0"/>
    <w:multiLevelType w:val="hybridMultilevel"/>
    <w:tmpl w:val="7FBA64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6906ABA"/>
    <w:multiLevelType w:val="hybridMultilevel"/>
    <w:tmpl w:val="8A66F222"/>
    <w:lvl w:ilvl="0" w:tplc="1C86A190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9815704"/>
    <w:multiLevelType w:val="hybridMultilevel"/>
    <w:tmpl w:val="E75EBD94"/>
    <w:lvl w:ilvl="0" w:tplc="0C0A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  <w:caps/>
        <w:color w:val="00BFBF"/>
        <w:u w:val="none" w:color="31849B" w:themeColor="accent5" w:themeShade="BF"/>
      </w:rPr>
    </w:lvl>
    <w:lvl w:ilvl="1" w:tplc="0C0A000B">
      <w:start w:val="1"/>
      <w:numFmt w:val="bullet"/>
      <w:lvlText w:val=""/>
      <w:lvlJc w:val="left"/>
      <w:pPr>
        <w:ind w:left="1506" w:hanging="360"/>
      </w:pPr>
      <w:rPr>
        <w:rFonts w:ascii="Wingdings" w:hAnsi="Wingdings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2" w:tplc="0C0A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 w15:restartNumberingAfterBreak="0">
    <w:nsid w:val="3B4F165F"/>
    <w:multiLevelType w:val="hybridMultilevel"/>
    <w:tmpl w:val="BC50CAFE"/>
    <w:lvl w:ilvl="0" w:tplc="2EE08EB8">
      <w:start w:val="1"/>
      <w:numFmt w:val="bullet"/>
      <w:lvlText w:val=""/>
      <w:lvlJc w:val="left"/>
      <w:pPr>
        <w:ind w:left="720" w:hanging="360"/>
      </w:pPr>
      <w:rPr>
        <w:rFonts w:ascii="Wingdings" w:hAnsi="Wingdings" w:hint="default"/>
        <w:caps/>
        <w:color w:val="00BF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E7C5F51"/>
    <w:multiLevelType w:val="hybridMultilevel"/>
    <w:tmpl w:val="93D602C8"/>
    <w:lvl w:ilvl="0" w:tplc="EC3E8E62">
      <w:start w:val="1"/>
      <w:numFmt w:val="bullet"/>
      <w:pStyle w:val="SANG2"/>
      <w:lvlText w:val=""/>
      <w:lvlJc w:val="left"/>
      <w:pPr>
        <w:tabs>
          <w:tab w:val="num" w:pos="3075"/>
        </w:tabs>
        <w:ind w:left="3075" w:hanging="360"/>
      </w:pPr>
      <w:rPr>
        <w:rFonts w:ascii="Wingdings" w:hAnsi="Wingdings" w:hint="default"/>
      </w:rPr>
    </w:lvl>
    <w:lvl w:ilvl="1" w:tplc="040A0003">
      <w:start w:val="1"/>
      <w:numFmt w:val="bullet"/>
      <w:lvlText w:val="o"/>
      <w:lvlJc w:val="left"/>
      <w:pPr>
        <w:tabs>
          <w:tab w:val="num" w:pos="3795"/>
        </w:tabs>
        <w:ind w:left="3795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4515"/>
        </w:tabs>
        <w:ind w:left="4515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5235"/>
        </w:tabs>
        <w:ind w:left="5235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5955"/>
        </w:tabs>
        <w:ind w:left="5955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6675"/>
        </w:tabs>
        <w:ind w:left="6675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7395"/>
        </w:tabs>
        <w:ind w:left="7395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8115"/>
        </w:tabs>
        <w:ind w:left="8115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8835"/>
        </w:tabs>
        <w:ind w:left="8835" w:hanging="360"/>
      </w:pPr>
      <w:rPr>
        <w:rFonts w:ascii="Wingdings" w:hAnsi="Wingdings" w:hint="default"/>
      </w:rPr>
    </w:lvl>
  </w:abstractNum>
  <w:abstractNum w:abstractNumId="39" w15:restartNumberingAfterBreak="0">
    <w:nsid w:val="40D14F65"/>
    <w:multiLevelType w:val="hybridMultilevel"/>
    <w:tmpl w:val="4C606220"/>
    <w:lvl w:ilvl="0" w:tplc="FB56A988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Times New Roman" w:hint="default"/>
      </w:rPr>
    </w:lvl>
    <w:lvl w:ilvl="1" w:tplc="AEB620DC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41A75D37"/>
    <w:multiLevelType w:val="multilevel"/>
    <w:tmpl w:val="029C7F5C"/>
    <w:lvl w:ilvl="0">
      <w:start w:val="1"/>
      <w:numFmt w:val="upperRoman"/>
      <w:pStyle w:val="PCP-TituloSeccion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1" w15:restartNumberingAfterBreak="0">
    <w:nsid w:val="429F129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2" w15:restartNumberingAfterBreak="0">
    <w:nsid w:val="42EE7055"/>
    <w:multiLevelType w:val="hybridMultilevel"/>
    <w:tmpl w:val="9AC400D6"/>
    <w:lvl w:ilvl="0" w:tplc="0C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3" w15:restartNumberingAfterBreak="0">
    <w:nsid w:val="44261B0F"/>
    <w:multiLevelType w:val="hybridMultilevel"/>
    <w:tmpl w:val="959C18A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4" w15:restartNumberingAfterBreak="0">
    <w:nsid w:val="445D6953"/>
    <w:multiLevelType w:val="hybridMultilevel"/>
    <w:tmpl w:val="73B2142A"/>
    <w:lvl w:ilvl="0" w:tplc="0C0A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5" w15:restartNumberingAfterBreak="0">
    <w:nsid w:val="44650B2F"/>
    <w:multiLevelType w:val="hybridMultilevel"/>
    <w:tmpl w:val="4B66E6A4"/>
    <w:lvl w:ilvl="0" w:tplc="F70880AA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caps/>
        <w:color w:val="31849B" w:themeColor="accent5" w:themeShade="BF"/>
        <w:u w:val="none" w:color="31849B" w:themeColor="accent5" w:themeShade="BF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44C02DF0"/>
    <w:multiLevelType w:val="hybridMultilevel"/>
    <w:tmpl w:val="065C5DEA"/>
    <w:lvl w:ilvl="0" w:tplc="0C0A0001">
      <w:start w:val="1"/>
      <w:numFmt w:val="bullet"/>
      <w:lvlText w:val=""/>
      <w:lvlJc w:val="left"/>
      <w:pPr>
        <w:tabs>
          <w:tab w:val="num" w:pos="1353"/>
        </w:tabs>
        <w:ind w:left="1353" w:hanging="360"/>
      </w:pPr>
      <w:rPr>
        <w:rFonts w:ascii="Symbol" w:hAnsi="Symbol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9">
      <w:start w:val="1"/>
      <w:numFmt w:val="lowerLetter"/>
      <w:lvlText w:val="%3."/>
      <w:lvlJc w:val="lef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47030AD2"/>
    <w:multiLevelType w:val="multilevel"/>
    <w:tmpl w:val="FB9E6092"/>
    <w:lvl w:ilvl="0">
      <w:start w:val="1"/>
      <w:numFmt w:val="upperRoman"/>
      <w:pStyle w:val="EJIE-Titulo1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Restart w:val="0"/>
      <w:pStyle w:val="EJIE-Titulo2"/>
      <w:suff w:val="nothing"/>
      <w:lvlText w:val="%2."/>
      <w:lvlJc w:val="left"/>
      <w:pPr>
        <w:ind w:left="142" w:firstLine="0"/>
      </w:pPr>
      <w:rPr>
        <w:rFonts w:hint="default"/>
      </w:rPr>
    </w:lvl>
    <w:lvl w:ilvl="2">
      <w:start w:val="1"/>
      <w:numFmt w:val="decimal"/>
      <w:lvlRestart w:val="0"/>
      <w:pStyle w:val="EJIE-Titulo3"/>
      <w:lvlText w:val="%2.%3"/>
      <w:lvlJc w:val="left"/>
      <w:pPr>
        <w:ind w:left="1844" w:firstLine="0"/>
      </w:pPr>
      <w:rPr>
        <w:rFonts w:hint="default"/>
        <w:lang w:val="es-ES"/>
      </w:rPr>
    </w:lvl>
    <w:lvl w:ilvl="3">
      <w:start w:val="1"/>
      <w:numFmt w:val="decimal"/>
      <w:lvlText w:val="%4."/>
      <w:lvlJc w:val="left"/>
      <w:pPr>
        <w:ind w:left="3588" w:hanging="35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665" w:hanging="35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7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81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896" w:hanging="35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973" w:hanging="357"/>
      </w:pPr>
      <w:rPr>
        <w:rFonts w:hint="default"/>
      </w:rPr>
    </w:lvl>
  </w:abstractNum>
  <w:abstractNum w:abstractNumId="48" w15:restartNumberingAfterBreak="0">
    <w:nsid w:val="48C158C5"/>
    <w:multiLevelType w:val="hybridMultilevel"/>
    <w:tmpl w:val="A5C4BF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95808DD"/>
    <w:multiLevelType w:val="multilevel"/>
    <w:tmpl w:val="833647E2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color w:val="auto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50" w15:restartNumberingAfterBreak="0">
    <w:nsid w:val="49EC25C1"/>
    <w:multiLevelType w:val="hybridMultilevel"/>
    <w:tmpl w:val="B0DEC23E"/>
    <w:lvl w:ilvl="0" w:tplc="FB56A988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 w15:restartNumberingAfterBreak="0">
    <w:nsid w:val="4B5C4EFD"/>
    <w:multiLevelType w:val="hybridMultilevel"/>
    <w:tmpl w:val="FB9C525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2" w15:restartNumberingAfterBreak="0">
    <w:nsid w:val="4D8532BB"/>
    <w:multiLevelType w:val="hybridMultilevel"/>
    <w:tmpl w:val="0CF45730"/>
    <w:lvl w:ilvl="0" w:tplc="DD6AEBB2">
      <w:start w:val="1"/>
      <w:numFmt w:val="decimal"/>
      <w:lvlText w:val="%1."/>
      <w:lvlJc w:val="left"/>
      <w:pPr>
        <w:ind w:left="1068" w:hanging="360"/>
      </w:pPr>
      <w:rPr>
        <w:rFonts w:ascii="Calibri" w:hAnsi="Calibri" w:hint="default"/>
        <w:sz w:val="22"/>
      </w:rPr>
    </w:lvl>
    <w:lvl w:ilvl="1" w:tplc="4FB443F4">
      <w:start w:val="1"/>
      <w:numFmt w:val="decimal"/>
      <w:lvlText w:val="%2)"/>
      <w:lvlJc w:val="left"/>
      <w:pPr>
        <w:ind w:left="1788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3" w15:restartNumberingAfterBreak="0">
    <w:nsid w:val="4D981363"/>
    <w:multiLevelType w:val="hybridMultilevel"/>
    <w:tmpl w:val="0C08F32A"/>
    <w:lvl w:ilvl="0" w:tplc="0C0A0013">
      <w:start w:val="1"/>
      <w:numFmt w:val="upperRoman"/>
      <w:lvlText w:val="%1."/>
      <w:lvlJc w:val="righ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51172B20"/>
    <w:multiLevelType w:val="hybridMultilevel"/>
    <w:tmpl w:val="3AA41882"/>
    <w:lvl w:ilvl="0" w:tplc="76147E2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4532DA8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56" w15:restartNumberingAfterBreak="0">
    <w:nsid w:val="551C6B34"/>
    <w:multiLevelType w:val="hybridMultilevel"/>
    <w:tmpl w:val="D512C8DE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7" w15:restartNumberingAfterBreak="0">
    <w:nsid w:val="55D050B1"/>
    <w:multiLevelType w:val="hybridMultilevel"/>
    <w:tmpl w:val="BE6A99F6"/>
    <w:lvl w:ilvl="0" w:tplc="0C0A000F">
      <w:start w:val="1"/>
      <w:numFmt w:val="decimal"/>
      <w:lvlText w:val="%1."/>
      <w:lvlJc w:val="left"/>
      <w:pPr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8" w15:restartNumberingAfterBreak="0">
    <w:nsid w:val="55DD452F"/>
    <w:multiLevelType w:val="hybridMultilevel"/>
    <w:tmpl w:val="C2748B6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91DAE316">
      <w:start w:val="1"/>
      <w:numFmt w:val="lowerRoman"/>
      <w:lvlText w:val="%2."/>
      <w:lvlJc w:val="right"/>
      <w:pPr>
        <w:ind w:left="1440" w:hanging="360"/>
      </w:pPr>
      <w:rPr>
        <w:b/>
        <w:i w:val="0"/>
        <w:color w:val="auto"/>
      </w:rPr>
    </w:lvl>
    <w:lvl w:ilvl="2" w:tplc="0C0A0017">
      <w:start w:val="1"/>
      <w:numFmt w:val="lowerLetter"/>
      <w:lvlText w:val="%3)"/>
      <w:lvlJc w:val="left"/>
      <w:pPr>
        <w:ind w:left="644" w:hanging="360"/>
      </w:pPr>
      <w:rPr>
        <w:rFonts w:hint="default"/>
      </w:rPr>
    </w:lvl>
    <w:lvl w:ilvl="3" w:tplc="0C0A0017">
      <w:start w:val="1"/>
      <w:numFmt w:val="lowerLetter"/>
      <w:lvlText w:val="%4)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7E25020"/>
    <w:multiLevelType w:val="hybridMultilevel"/>
    <w:tmpl w:val="3D88E52E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0" w15:restartNumberingAfterBreak="0">
    <w:nsid w:val="57F217C9"/>
    <w:multiLevelType w:val="hybridMultilevel"/>
    <w:tmpl w:val="524A4172"/>
    <w:lvl w:ilvl="0" w:tplc="0C0A0013">
      <w:start w:val="1"/>
      <w:numFmt w:val="upperRoman"/>
      <w:lvlText w:val="%1."/>
      <w:lvlJc w:val="right"/>
      <w:pPr>
        <w:ind w:left="1004" w:hanging="360"/>
      </w:p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1" w15:restartNumberingAfterBreak="0">
    <w:nsid w:val="5A7A51AF"/>
    <w:multiLevelType w:val="hybridMultilevel"/>
    <w:tmpl w:val="E5220904"/>
    <w:lvl w:ilvl="0" w:tplc="0C0A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2" w15:restartNumberingAfterBreak="0">
    <w:nsid w:val="5C6B303E"/>
    <w:multiLevelType w:val="hybridMultilevel"/>
    <w:tmpl w:val="83E6A904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3" w15:restartNumberingAfterBreak="0">
    <w:nsid w:val="5ECC0D45"/>
    <w:multiLevelType w:val="hybridMultilevel"/>
    <w:tmpl w:val="F07C6022"/>
    <w:lvl w:ilvl="0" w:tplc="F70880AA">
      <w:start w:val="1"/>
      <w:numFmt w:val="bullet"/>
      <w:lvlText w:val=""/>
      <w:lvlJc w:val="left"/>
      <w:pPr>
        <w:ind w:left="1428" w:hanging="360"/>
      </w:pPr>
      <w:rPr>
        <w:rFonts w:ascii="Wingdings" w:hAnsi="Wingdings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4" w15:restartNumberingAfterBreak="0">
    <w:nsid w:val="60167381"/>
    <w:multiLevelType w:val="hybridMultilevel"/>
    <w:tmpl w:val="C5A292F8"/>
    <w:lvl w:ilvl="0" w:tplc="0C0A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65" w15:restartNumberingAfterBreak="0">
    <w:nsid w:val="61245E67"/>
    <w:multiLevelType w:val="hybridMultilevel"/>
    <w:tmpl w:val="DFB8245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6" w15:restartNumberingAfterBreak="0">
    <w:nsid w:val="635C0295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7" w15:restartNumberingAfterBreak="0">
    <w:nsid w:val="659B3491"/>
    <w:multiLevelType w:val="multilevel"/>
    <w:tmpl w:val="ADD09A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8" w15:restartNumberingAfterBreak="0">
    <w:nsid w:val="6AA223B0"/>
    <w:multiLevelType w:val="hybridMultilevel"/>
    <w:tmpl w:val="A96042F4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aps/>
        <w:color w:val="00BFBF"/>
        <w:u w:val="none" w:color="31849B" w:themeColor="accent5" w:themeShade="BF"/>
      </w:rPr>
    </w:lvl>
    <w:lvl w:ilvl="1" w:tplc="0C0A000D">
      <w:start w:val="1"/>
      <w:numFmt w:val="bullet"/>
      <w:lvlText w:val=""/>
      <w:lvlJc w:val="left"/>
      <w:pPr>
        <w:ind w:left="2148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9" w15:restartNumberingAfterBreak="0">
    <w:nsid w:val="6B637D11"/>
    <w:multiLevelType w:val="hybridMultilevel"/>
    <w:tmpl w:val="8A14B404"/>
    <w:lvl w:ilvl="0" w:tplc="0C0A000D">
      <w:start w:val="1"/>
      <w:numFmt w:val="bullet"/>
      <w:lvlText w:val=""/>
      <w:lvlJc w:val="left"/>
      <w:pPr>
        <w:tabs>
          <w:tab w:val="num" w:pos="1994"/>
        </w:tabs>
        <w:ind w:left="1994" w:hanging="360"/>
      </w:pPr>
      <w:rPr>
        <w:rFonts w:ascii="Wingdings" w:hAnsi="Wingdings" w:hint="default"/>
      </w:rPr>
    </w:lvl>
    <w:lvl w:ilvl="1" w:tplc="040A0003">
      <w:start w:val="1"/>
      <w:numFmt w:val="bullet"/>
      <w:lvlText w:val="o"/>
      <w:lvlJc w:val="left"/>
      <w:pPr>
        <w:tabs>
          <w:tab w:val="num" w:pos="2714"/>
        </w:tabs>
        <w:ind w:left="2714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3434"/>
        </w:tabs>
        <w:ind w:left="3434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tabs>
          <w:tab w:val="num" w:pos="4154"/>
        </w:tabs>
        <w:ind w:left="415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4874"/>
        </w:tabs>
        <w:ind w:left="487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5594"/>
        </w:tabs>
        <w:ind w:left="559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6314"/>
        </w:tabs>
        <w:ind w:left="631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7034"/>
        </w:tabs>
        <w:ind w:left="703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7754"/>
        </w:tabs>
        <w:ind w:left="7754" w:hanging="360"/>
      </w:pPr>
      <w:rPr>
        <w:rFonts w:ascii="Wingdings" w:hAnsi="Wingdings" w:hint="default"/>
      </w:rPr>
    </w:lvl>
  </w:abstractNum>
  <w:abstractNum w:abstractNumId="70" w15:restartNumberingAfterBreak="0">
    <w:nsid w:val="6BA90927"/>
    <w:multiLevelType w:val="hybridMultilevel"/>
    <w:tmpl w:val="AFAC0A8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1" w15:restartNumberingAfterBreak="0">
    <w:nsid w:val="6C041FA5"/>
    <w:multiLevelType w:val="hybridMultilevel"/>
    <w:tmpl w:val="595C8DB8"/>
    <w:lvl w:ilvl="0" w:tplc="2EE08EB8">
      <w:start w:val="1"/>
      <w:numFmt w:val="bullet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aps/>
        <w:color w:val="00BFBF"/>
        <w:u w:val="none" w:color="31849B" w:themeColor="accent5" w:themeShade="BF"/>
      </w:rPr>
    </w:lvl>
    <w:lvl w:ilvl="1" w:tplc="AEB620DC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2" w15:restartNumberingAfterBreak="0">
    <w:nsid w:val="6DA47E68"/>
    <w:multiLevelType w:val="hybridMultilevel"/>
    <w:tmpl w:val="3F90C19A"/>
    <w:lvl w:ilvl="0" w:tplc="FB56A988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Times New Roman" w:hint="default"/>
      </w:rPr>
    </w:lvl>
    <w:lvl w:ilvl="1" w:tplc="AEB620DC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3" w15:restartNumberingAfterBreak="0">
    <w:nsid w:val="6E5B5D04"/>
    <w:multiLevelType w:val="hybridMultilevel"/>
    <w:tmpl w:val="3E80485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4" w15:restartNumberingAfterBreak="0">
    <w:nsid w:val="702D2CFC"/>
    <w:multiLevelType w:val="hybridMultilevel"/>
    <w:tmpl w:val="E6166BD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5" w15:restartNumberingAfterBreak="0">
    <w:nsid w:val="717911EA"/>
    <w:multiLevelType w:val="hybridMultilevel"/>
    <w:tmpl w:val="674AF86A"/>
    <w:lvl w:ilvl="0" w:tplc="0C0A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1" w:tplc="2EE08EB8">
      <w:start w:val="1"/>
      <w:numFmt w:val="bullet"/>
      <w:lvlText w:val=""/>
      <w:lvlJc w:val="left"/>
      <w:pPr>
        <w:ind w:left="1506" w:hanging="360"/>
      </w:pPr>
      <w:rPr>
        <w:rFonts w:ascii="Wingdings" w:hAnsi="Wingdings" w:hint="default"/>
        <w:caps/>
        <w:color w:val="00BFBF"/>
        <w:u w:val="none" w:color="31849B" w:themeColor="accent5" w:themeShade="BF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6" w15:restartNumberingAfterBreak="0">
    <w:nsid w:val="72394C47"/>
    <w:multiLevelType w:val="hybridMultilevel"/>
    <w:tmpl w:val="039A6910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72CB318A"/>
    <w:multiLevelType w:val="hybridMultilevel"/>
    <w:tmpl w:val="33A0D3E2"/>
    <w:lvl w:ilvl="0" w:tplc="0C0A0015">
      <w:start w:val="1"/>
      <w:numFmt w:val="upperLetter"/>
      <w:lvlText w:val="%1."/>
      <w:lvlJc w:val="left"/>
      <w:pPr>
        <w:ind w:left="1146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8" w15:restartNumberingAfterBreak="0">
    <w:nsid w:val="72E87C27"/>
    <w:multiLevelType w:val="hybridMultilevel"/>
    <w:tmpl w:val="57E2D7A4"/>
    <w:lvl w:ilvl="0" w:tplc="0C0A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9" w15:restartNumberingAfterBreak="0">
    <w:nsid w:val="77177757"/>
    <w:multiLevelType w:val="hybridMultilevel"/>
    <w:tmpl w:val="B5C6ED92"/>
    <w:lvl w:ilvl="0" w:tplc="69A66C2C">
      <w:start w:val="1"/>
      <w:numFmt w:val="bullet"/>
      <w:lvlText w:val="-"/>
      <w:lvlJc w:val="left"/>
      <w:pPr>
        <w:ind w:left="1428" w:hanging="360"/>
      </w:pPr>
      <w:rPr>
        <w:rFonts w:ascii="Courier New" w:hAnsi="Courier New" w:hint="default"/>
        <w:caps/>
        <w:color w:val="31849B" w:themeColor="accent5" w:themeShade="BF"/>
        <w:u w:val="none" w:color="31849B" w:themeColor="accent5" w:themeShade="BF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0" w15:restartNumberingAfterBreak="0">
    <w:nsid w:val="794C1AB7"/>
    <w:multiLevelType w:val="hybridMultilevel"/>
    <w:tmpl w:val="0F127B2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1" w15:restartNumberingAfterBreak="0">
    <w:nsid w:val="7B831315"/>
    <w:multiLevelType w:val="hybridMultilevel"/>
    <w:tmpl w:val="0DE2156C"/>
    <w:lvl w:ilvl="0" w:tplc="0C0A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  <w:caps/>
        <w:color w:val="31849B" w:themeColor="accent5" w:themeShade="BF"/>
        <w:u w:val="none" w:color="31849B" w:themeColor="accent5" w:themeShade="BF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0"/>
  </w:num>
  <w:num w:numId="3">
    <w:abstractNumId w:val="22"/>
  </w:num>
  <w:num w:numId="4">
    <w:abstractNumId w:val="45"/>
  </w:num>
  <w:num w:numId="5">
    <w:abstractNumId w:val="33"/>
  </w:num>
  <w:num w:numId="6">
    <w:abstractNumId w:val="36"/>
  </w:num>
  <w:num w:numId="7">
    <w:abstractNumId w:val="44"/>
  </w:num>
  <w:num w:numId="8">
    <w:abstractNumId w:val="28"/>
  </w:num>
  <w:num w:numId="9">
    <w:abstractNumId w:val="7"/>
  </w:num>
  <w:num w:numId="10">
    <w:abstractNumId w:val="40"/>
  </w:num>
  <w:num w:numId="11">
    <w:abstractNumId w:val="38"/>
  </w:num>
  <w:num w:numId="12">
    <w:abstractNumId w:val="19"/>
  </w:num>
  <w:num w:numId="13">
    <w:abstractNumId w:val="35"/>
  </w:num>
  <w:num w:numId="14">
    <w:abstractNumId w:val="52"/>
  </w:num>
  <w:num w:numId="15">
    <w:abstractNumId w:val="1"/>
  </w:num>
  <w:num w:numId="16">
    <w:abstractNumId w:val="29"/>
  </w:num>
  <w:num w:numId="17">
    <w:abstractNumId w:val="46"/>
  </w:num>
  <w:num w:numId="18">
    <w:abstractNumId w:val="53"/>
  </w:num>
  <w:num w:numId="19">
    <w:abstractNumId w:val="58"/>
  </w:num>
  <w:num w:numId="20">
    <w:abstractNumId w:val="73"/>
  </w:num>
  <w:num w:numId="21">
    <w:abstractNumId w:val="60"/>
  </w:num>
  <w:num w:numId="22">
    <w:abstractNumId w:val="78"/>
  </w:num>
  <w:num w:numId="23">
    <w:abstractNumId w:val="10"/>
  </w:num>
  <w:num w:numId="24">
    <w:abstractNumId w:val="49"/>
  </w:num>
  <w:num w:numId="25">
    <w:abstractNumId w:val="77"/>
  </w:num>
  <w:num w:numId="26">
    <w:abstractNumId w:val="57"/>
  </w:num>
  <w:num w:numId="27">
    <w:abstractNumId w:val="56"/>
  </w:num>
  <w:num w:numId="28">
    <w:abstractNumId w:val="8"/>
  </w:num>
  <w:num w:numId="29">
    <w:abstractNumId w:val="3"/>
  </w:num>
  <w:num w:numId="30">
    <w:abstractNumId w:val="74"/>
  </w:num>
  <w:num w:numId="31">
    <w:abstractNumId w:val="43"/>
  </w:num>
  <w:num w:numId="32">
    <w:abstractNumId w:val="47"/>
  </w:num>
  <w:num w:numId="33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</w:num>
  <w:num w:numId="3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8"/>
  </w:num>
  <w:num w:numId="38">
    <w:abstractNumId w:val="72"/>
  </w:num>
  <w:num w:numId="39">
    <w:abstractNumId w:val="39"/>
  </w:num>
  <w:num w:numId="40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0"/>
  </w:num>
  <w:num w:numId="42">
    <w:abstractNumId w:val="23"/>
  </w:num>
  <w:num w:numId="43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1"/>
  </w:num>
  <w:num w:numId="47">
    <w:abstractNumId w:val="42"/>
  </w:num>
  <w:num w:numId="48">
    <w:abstractNumId w:val="17"/>
  </w:num>
  <w:num w:numId="49">
    <w:abstractNumId w:val="48"/>
  </w:num>
  <w:num w:numId="50">
    <w:abstractNumId w:val="6"/>
  </w:num>
  <w:num w:numId="51">
    <w:abstractNumId w:val="12"/>
  </w:num>
  <w:num w:numId="52">
    <w:abstractNumId w:val="5"/>
  </w:num>
  <w:num w:numId="53">
    <w:abstractNumId w:val="62"/>
  </w:num>
  <w:num w:numId="54">
    <w:abstractNumId w:val="79"/>
  </w:num>
  <w:num w:numId="55">
    <w:abstractNumId w:val="34"/>
  </w:num>
  <w:num w:numId="56">
    <w:abstractNumId w:val="75"/>
  </w:num>
  <w:num w:numId="57">
    <w:abstractNumId w:val="65"/>
  </w:num>
  <w:num w:numId="58">
    <w:abstractNumId w:val="64"/>
  </w:num>
  <w:num w:numId="59">
    <w:abstractNumId w:val="24"/>
  </w:num>
  <w:num w:numId="60">
    <w:abstractNumId w:val="80"/>
  </w:num>
  <w:num w:numId="61">
    <w:abstractNumId w:val="70"/>
  </w:num>
  <w:num w:numId="62">
    <w:abstractNumId w:val="13"/>
  </w:num>
  <w:num w:numId="63">
    <w:abstractNumId w:val="63"/>
  </w:num>
  <w:num w:numId="64">
    <w:abstractNumId w:val="15"/>
  </w:num>
  <w:num w:numId="65">
    <w:abstractNumId w:val="51"/>
  </w:num>
  <w:num w:numId="66">
    <w:abstractNumId w:val="69"/>
  </w:num>
  <w:num w:numId="67">
    <w:abstractNumId w:val="81"/>
  </w:num>
  <w:num w:numId="68">
    <w:abstractNumId w:val="11"/>
  </w:num>
  <w:num w:numId="69">
    <w:abstractNumId w:val="54"/>
  </w:num>
  <w:num w:numId="70">
    <w:abstractNumId w:val="50"/>
  </w:num>
  <w:num w:numId="71">
    <w:abstractNumId w:val="66"/>
  </w:num>
  <w:num w:numId="72">
    <w:abstractNumId w:val="32"/>
  </w:num>
  <w:num w:numId="73">
    <w:abstractNumId w:val="9"/>
  </w:num>
  <w:num w:numId="74">
    <w:abstractNumId w:val="21"/>
  </w:num>
  <w:num w:numId="75">
    <w:abstractNumId w:val="2"/>
  </w:num>
  <w:num w:numId="76">
    <w:abstractNumId w:val="14"/>
  </w:num>
  <w:num w:numId="77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1"/>
  </w:num>
  <w:num w:numId="80">
    <w:abstractNumId w:val="61"/>
  </w:num>
  <w:num w:numId="81">
    <w:abstractNumId w:val="41"/>
  </w:num>
  <w:num w:numId="82">
    <w:abstractNumId w:val="55"/>
  </w:num>
  <w:num w:numId="83">
    <w:abstractNumId w:val="59"/>
  </w:num>
  <w:num w:numId="84">
    <w:abstractNumId w:val="27"/>
  </w:num>
  <w:num w:numId="85">
    <w:abstractNumId w:val="76"/>
  </w:num>
  <w:num w:numId="86">
    <w:abstractNumId w:val="4"/>
  </w:num>
  <w:num w:numId="87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30"/>
  </w:num>
  <w:num w:numId="89">
    <w:abstractNumId w:val="68"/>
  </w:num>
  <w:num w:numId="90">
    <w:abstractNumId w:val="26"/>
  </w:num>
  <w:num w:numId="91">
    <w:abstractNumId w:val="67"/>
  </w:num>
  <w:num w:numId="92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37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readOnly" w:enforcement="0"/>
  <w:defaultTabStop w:val="708"/>
  <w:hyphenationZone w:val="425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24FE"/>
    <w:rsid w:val="000024DA"/>
    <w:rsid w:val="00002AE9"/>
    <w:rsid w:val="0000319C"/>
    <w:rsid w:val="0001478C"/>
    <w:rsid w:val="00020893"/>
    <w:rsid w:val="00021510"/>
    <w:rsid w:val="00023916"/>
    <w:rsid w:val="0002441A"/>
    <w:rsid w:val="0002527F"/>
    <w:rsid w:val="000265CF"/>
    <w:rsid w:val="0002727E"/>
    <w:rsid w:val="000349DA"/>
    <w:rsid w:val="00044D3C"/>
    <w:rsid w:val="0005248D"/>
    <w:rsid w:val="00056991"/>
    <w:rsid w:val="000574C2"/>
    <w:rsid w:val="00064B8F"/>
    <w:rsid w:val="00064BB6"/>
    <w:rsid w:val="00066609"/>
    <w:rsid w:val="0007304D"/>
    <w:rsid w:val="00080E57"/>
    <w:rsid w:val="00081A1F"/>
    <w:rsid w:val="000855F3"/>
    <w:rsid w:val="000874A9"/>
    <w:rsid w:val="000A1EC5"/>
    <w:rsid w:val="000B4C57"/>
    <w:rsid w:val="000B7124"/>
    <w:rsid w:val="000C5C29"/>
    <w:rsid w:val="000C6F8D"/>
    <w:rsid w:val="000C788E"/>
    <w:rsid w:val="000C7BDA"/>
    <w:rsid w:val="000D2175"/>
    <w:rsid w:val="000D4ECC"/>
    <w:rsid w:val="000E0700"/>
    <w:rsid w:val="000E2CA0"/>
    <w:rsid w:val="000E4350"/>
    <w:rsid w:val="000E4CA9"/>
    <w:rsid w:val="000F0575"/>
    <w:rsid w:val="000F4A0C"/>
    <w:rsid w:val="001010D8"/>
    <w:rsid w:val="0012160E"/>
    <w:rsid w:val="001218C7"/>
    <w:rsid w:val="00123D13"/>
    <w:rsid w:val="001276B8"/>
    <w:rsid w:val="00127D7E"/>
    <w:rsid w:val="00133F60"/>
    <w:rsid w:val="001379EF"/>
    <w:rsid w:val="00141091"/>
    <w:rsid w:val="00144AE6"/>
    <w:rsid w:val="001503D1"/>
    <w:rsid w:val="00157D1A"/>
    <w:rsid w:val="00163206"/>
    <w:rsid w:val="0016478D"/>
    <w:rsid w:val="001663CA"/>
    <w:rsid w:val="00172DEC"/>
    <w:rsid w:val="00175147"/>
    <w:rsid w:val="00177069"/>
    <w:rsid w:val="00177C98"/>
    <w:rsid w:val="00180795"/>
    <w:rsid w:val="00184DC7"/>
    <w:rsid w:val="0018603D"/>
    <w:rsid w:val="00186161"/>
    <w:rsid w:val="0018687A"/>
    <w:rsid w:val="00187193"/>
    <w:rsid w:val="00194D76"/>
    <w:rsid w:val="001976B7"/>
    <w:rsid w:val="001A04CC"/>
    <w:rsid w:val="001A38BD"/>
    <w:rsid w:val="001A46BF"/>
    <w:rsid w:val="001A5BB9"/>
    <w:rsid w:val="001A6A96"/>
    <w:rsid w:val="001B19DC"/>
    <w:rsid w:val="001B6B49"/>
    <w:rsid w:val="001C0839"/>
    <w:rsid w:val="001C419D"/>
    <w:rsid w:val="001C5E28"/>
    <w:rsid w:val="001C732F"/>
    <w:rsid w:val="001D12F3"/>
    <w:rsid w:val="001E09AC"/>
    <w:rsid w:val="001E0E22"/>
    <w:rsid w:val="001E1F3E"/>
    <w:rsid w:val="001E476B"/>
    <w:rsid w:val="001E546B"/>
    <w:rsid w:val="001E588A"/>
    <w:rsid w:val="001F0D65"/>
    <w:rsid w:val="001F64EE"/>
    <w:rsid w:val="00203350"/>
    <w:rsid w:val="00203AB3"/>
    <w:rsid w:val="00203D8E"/>
    <w:rsid w:val="0020413F"/>
    <w:rsid w:val="002103B8"/>
    <w:rsid w:val="0021253A"/>
    <w:rsid w:val="0021516C"/>
    <w:rsid w:val="00220D93"/>
    <w:rsid w:val="00230B73"/>
    <w:rsid w:val="00232289"/>
    <w:rsid w:val="002323C7"/>
    <w:rsid w:val="00232D64"/>
    <w:rsid w:val="00232FC1"/>
    <w:rsid w:val="002339D5"/>
    <w:rsid w:val="0023661A"/>
    <w:rsid w:val="0023719B"/>
    <w:rsid w:val="00242EDA"/>
    <w:rsid w:val="00242F71"/>
    <w:rsid w:val="00243441"/>
    <w:rsid w:val="00247A4A"/>
    <w:rsid w:val="00251074"/>
    <w:rsid w:val="00252C99"/>
    <w:rsid w:val="00254DDF"/>
    <w:rsid w:val="00255689"/>
    <w:rsid w:val="00256A80"/>
    <w:rsid w:val="0026409E"/>
    <w:rsid w:val="002767FA"/>
    <w:rsid w:val="002828F7"/>
    <w:rsid w:val="002833D1"/>
    <w:rsid w:val="00285855"/>
    <w:rsid w:val="002921F3"/>
    <w:rsid w:val="002A5FFE"/>
    <w:rsid w:val="002A7BCA"/>
    <w:rsid w:val="002A7EF2"/>
    <w:rsid w:val="002B029B"/>
    <w:rsid w:val="002B1A69"/>
    <w:rsid w:val="002B2C93"/>
    <w:rsid w:val="002B722F"/>
    <w:rsid w:val="002E2637"/>
    <w:rsid w:val="002E4DD5"/>
    <w:rsid w:val="002F036F"/>
    <w:rsid w:val="002F28CE"/>
    <w:rsid w:val="002F2BE1"/>
    <w:rsid w:val="00311AF1"/>
    <w:rsid w:val="00321809"/>
    <w:rsid w:val="00321A0A"/>
    <w:rsid w:val="00321BF2"/>
    <w:rsid w:val="00323114"/>
    <w:rsid w:val="003304E8"/>
    <w:rsid w:val="003363B2"/>
    <w:rsid w:val="00342C73"/>
    <w:rsid w:val="00342D2C"/>
    <w:rsid w:val="0034492A"/>
    <w:rsid w:val="00363578"/>
    <w:rsid w:val="003718EE"/>
    <w:rsid w:val="00377119"/>
    <w:rsid w:val="00384DC6"/>
    <w:rsid w:val="00386986"/>
    <w:rsid w:val="00392130"/>
    <w:rsid w:val="003968C0"/>
    <w:rsid w:val="003A5399"/>
    <w:rsid w:val="003A67B5"/>
    <w:rsid w:val="003B25B9"/>
    <w:rsid w:val="003B2D97"/>
    <w:rsid w:val="003B2DED"/>
    <w:rsid w:val="003B3446"/>
    <w:rsid w:val="003B3758"/>
    <w:rsid w:val="003B4CBA"/>
    <w:rsid w:val="003B6759"/>
    <w:rsid w:val="003C0C82"/>
    <w:rsid w:val="003C4628"/>
    <w:rsid w:val="003C6ED3"/>
    <w:rsid w:val="003D1C92"/>
    <w:rsid w:val="003D54A2"/>
    <w:rsid w:val="003E01CF"/>
    <w:rsid w:val="003E264B"/>
    <w:rsid w:val="003E39FD"/>
    <w:rsid w:val="003F4AA9"/>
    <w:rsid w:val="003F736C"/>
    <w:rsid w:val="004000AD"/>
    <w:rsid w:val="004016F7"/>
    <w:rsid w:val="00405D5F"/>
    <w:rsid w:val="00410C0F"/>
    <w:rsid w:val="004127BA"/>
    <w:rsid w:val="004144E8"/>
    <w:rsid w:val="00414B4D"/>
    <w:rsid w:val="004203C8"/>
    <w:rsid w:val="00422A74"/>
    <w:rsid w:val="00431803"/>
    <w:rsid w:val="00434D7B"/>
    <w:rsid w:val="00442D93"/>
    <w:rsid w:val="00446C5F"/>
    <w:rsid w:val="0045039C"/>
    <w:rsid w:val="00457F56"/>
    <w:rsid w:val="004607C7"/>
    <w:rsid w:val="004625E5"/>
    <w:rsid w:val="00467035"/>
    <w:rsid w:val="00471147"/>
    <w:rsid w:val="0047248C"/>
    <w:rsid w:val="00472EB2"/>
    <w:rsid w:val="00486473"/>
    <w:rsid w:val="00497176"/>
    <w:rsid w:val="004A06E0"/>
    <w:rsid w:val="004A74EA"/>
    <w:rsid w:val="004B0546"/>
    <w:rsid w:val="004B1890"/>
    <w:rsid w:val="004B3841"/>
    <w:rsid w:val="004C052D"/>
    <w:rsid w:val="004C0AAD"/>
    <w:rsid w:val="004C1484"/>
    <w:rsid w:val="004C1D88"/>
    <w:rsid w:val="004C3621"/>
    <w:rsid w:val="004D1E74"/>
    <w:rsid w:val="004D2AC8"/>
    <w:rsid w:val="004F1B0A"/>
    <w:rsid w:val="004F575D"/>
    <w:rsid w:val="004F6797"/>
    <w:rsid w:val="00500E99"/>
    <w:rsid w:val="00503A4F"/>
    <w:rsid w:val="00505E5A"/>
    <w:rsid w:val="005061A9"/>
    <w:rsid w:val="005109B0"/>
    <w:rsid w:val="00511C5F"/>
    <w:rsid w:val="00513E16"/>
    <w:rsid w:val="00523992"/>
    <w:rsid w:val="0053144F"/>
    <w:rsid w:val="005424FE"/>
    <w:rsid w:val="005438D9"/>
    <w:rsid w:val="00546E13"/>
    <w:rsid w:val="00554E3B"/>
    <w:rsid w:val="0055794E"/>
    <w:rsid w:val="00571248"/>
    <w:rsid w:val="00581B6F"/>
    <w:rsid w:val="00586F3F"/>
    <w:rsid w:val="005A2E0E"/>
    <w:rsid w:val="005A36A8"/>
    <w:rsid w:val="005A4A4C"/>
    <w:rsid w:val="005B0B7F"/>
    <w:rsid w:val="005B40AD"/>
    <w:rsid w:val="005C4CD9"/>
    <w:rsid w:val="005C51EE"/>
    <w:rsid w:val="005C792F"/>
    <w:rsid w:val="005D0ABA"/>
    <w:rsid w:val="005D2A6A"/>
    <w:rsid w:val="005D6859"/>
    <w:rsid w:val="005E027C"/>
    <w:rsid w:val="005E5233"/>
    <w:rsid w:val="005F0310"/>
    <w:rsid w:val="005F21C7"/>
    <w:rsid w:val="005F2E09"/>
    <w:rsid w:val="005F3F2E"/>
    <w:rsid w:val="005F7C96"/>
    <w:rsid w:val="005F7E69"/>
    <w:rsid w:val="006012E6"/>
    <w:rsid w:val="00602549"/>
    <w:rsid w:val="0060274E"/>
    <w:rsid w:val="00603E9A"/>
    <w:rsid w:val="0061074F"/>
    <w:rsid w:val="006108F4"/>
    <w:rsid w:val="00614343"/>
    <w:rsid w:val="00615399"/>
    <w:rsid w:val="00627240"/>
    <w:rsid w:val="00627B7C"/>
    <w:rsid w:val="006340AC"/>
    <w:rsid w:val="006370DD"/>
    <w:rsid w:val="0064147D"/>
    <w:rsid w:val="006450F2"/>
    <w:rsid w:val="00647F7F"/>
    <w:rsid w:val="00651BE6"/>
    <w:rsid w:val="006546B5"/>
    <w:rsid w:val="006579BE"/>
    <w:rsid w:val="00657E0F"/>
    <w:rsid w:val="00661520"/>
    <w:rsid w:val="006620E7"/>
    <w:rsid w:val="00667F41"/>
    <w:rsid w:val="00683DBE"/>
    <w:rsid w:val="0069282D"/>
    <w:rsid w:val="006947F5"/>
    <w:rsid w:val="006A13AA"/>
    <w:rsid w:val="006A3A17"/>
    <w:rsid w:val="006A673C"/>
    <w:rsid w:val="006A6C76"/>
    <w:rsid w:val="006A7E79"/>
    <w:rsid w:val="006B4ACC"/>
    <w:rsid w:val="006B741B"/>
    <w:rsid w:val="006C0FA0"/>
    <w:rsid w:val="006C5693"/>
    <w:rsid w:val="006D056A"/>
    <w:rsid w:val="006D21B2"/>
    <w:rsid w:val="006D6467"/>
    <w:rsid w:val="006D7712"/>
    <w:rsid w:val="006D7AAE"/>
    <w:rsid w:val="006E0BA2"/>
    <w:rsid w:val="006E36B0"/>
    <w:rsid w:val="006E390A"/>
    <w:rsid w:val="006E6B78"/>
    <w:rsid w:val="006F0B1F"/>
    <w:rsid w:val="0070059B"/>
    <w:rsid w:val="00711EB3"/>
    <w:rsid w:val="00712CDE"/>
    <w:rsid w:val="00714FF1"/>
    <w:rsid w:val="00717DC6"/>
    <w:rsid w:val="007218AE"/>
    <w:rsid w:val="00723DBF"/>
    <w:rsid w:val="00726DE8"/>
    <w:rsid w:val="0073106A"/>
    <w:rsid w:val="00735AE2"/>
    <w:rsid w:val="007423F4"/>
    <w:rsid w:val="007435F9"/>
    <w:rsid w:val="007441DE"/>
    <w:rsid w:val="00750A46"/>
    <w:rsid w:val="007549FF"/>
    <w:rsid w:val="00761D2A"/>
    <w:rsid w:val="007644B6"/>
    <w:rsid w:val="00765022"/>
    <w:rsid w:val="0076508C"/>
    <w:rsid w:val="00766527"/>
    <w:rsid w:val="0077248D"/>
    <w:rsid w:val="00775848"/>
    <w:rsid w:val="007776F6"/>
    <w:rsid w:val="00784C23"/>
    <w:rsid w:val="0078633B"/>
    <w:rsid w:val="007864E9"/>
    <w:rsid w:val="007865A8"/>
    <w:rsid w:val="00786CEA"/>
    <w:rsid w:val="00795420"/>
    <w:rsid w:val="00797B40"/>
    <w:rsid w:val="00797B77"/>
    <w:rsid w:val="007A0051"/>
    <w:rsid w:val="007A0449"/>
    <w:rsid w:val="007A0B1E"/>
    <w:rsid w:val="007A6E62"/>
    <w:rsid w:val="007B29F2"/>
    <w:rsid w:val="007B5D7B"/>
    <w:rsid w:val="007B6819"/>
    <w:rsid w:val="007C6B90"/>
    <w:rsid w:val="007C77EF"/>
    <w:rsid w:val="007D1292"/>
    <w:rsid w:val="007D1B42"/>
    <w:rsid w:val="007D3E2D"/>
    <w:rsid w:val="007E0B55"/>
    <w:rsid w:val="007E19C5"/>
    <w:rsid w:val="007F19DB"/>
    <w:rsid w:val="007F1E2D"/>
    <w:rsid w:val="00801EA6"/>
    <w:rsid w:val="00803AEC"/>
    <w:rsid w:val="00805AE8"/>
    <w:rsid w:val="00813633"/>
    <w:rsid w:val="00814BD1"/>
    <w:rsid w:val="00817B23"/>
    <w:rsid w:val="00817E11"/>
    <w:rsid w:val="00824EDA"/>
    <w:rsid w:val="00835671"/>
    <w:rsid w:val="00836E89"/>
    <w:rsid w:val="0083729A"/>
    <w:rsid w:val="00852432"/>
    <w:rsid w:val="00863742"/>
    <w:rsid w:val="00866A86"/>
    <w:rsid w:val="00873DC5"/>
    <w:rsid w:val="00876CE4"/>
    <w:rsid w:val="00877A5E"/>
    <w:rsid w:val="00884F39"/>
    <w:rsid w:val="00894C07"/>
    <w:rsid w:val="008A6666"/>
    <w:rsid w:val="008A6F3D"/>
    <w:rsid w:val="008A7391"/>
    <w:rsid w:val="008B1C3A"/>
    <w:rsid w:val="008B202B"/>
    <w:rsid w:val="008B2519"/>
    <w:rsid w:val="008B2A04"/>
    <w:rsid w:val="008B4D1E"/>
    <w:rsid w:val="008C2355"/>
    <w:rsid w:val="008C48C3"/>
    <w:rsid w:val="008C7332"/>
    <w:rsid w:val="008C7A3C"/>
    <w:rsid w:val="008D03A7"/>
    <w:rsid w:val="008D5753"/>
    <w:rsid w:val="008D6ECE"/>
    <w:rsid w:val="008D7AD6"/>
    <w:rsid w:val="008E0539"/>
    <w:rsid w:val="008E169A"/>
    <w:rsid w:val="008E2B79"/>
    <w:rsid w:val="008E3B00"/>
    <w:rsid w:val="008F2677"/>
    <w:rsid w:val="00902902"/>
    <w:rsid w:val="00904C09"/>
    <w:rsid w:val="00905D8B"/>
    <w:rsid w:val="00913212"/>
    <w:rsid w:val="00921CE2"/>
    <w:rsid w:val="009239F0"/>
    <w:rsid w:val="009328F0"/>
    <w:rsid w:val="00933B97"/>
    <w:rsid w:val="009341A8"/>
    <w:rsid w:val="00940CC5"/>
    <w:rsid w:val="009414CC"/>
    <w:rsid w:val="00941D33"/>
    <w:rsid w:val="00946454"/>
    <w:rsid w:val="0095773B"/>
    <w:rsid w:val="00960138"/>
    <w:rsid w:val="0096483C"/>
    <w:rsid w:val="00966621"/>
    <w:rsid w:val="00967404"/>
    <w:rsid w:val="00967A01"/>
    <w:rsid w:val="00972457"/>
    <w:rsid w:val="009733F7"/>
    <w:rsid w:val="0097472C"/>
    <w:rsid w:val="00974F85"/>
    <w:rsid w:val="00981228"/>
    <w:rsid w:val="00983FEB"/>
    <w:rsid w:val="00984C7F"/>
    <w:rsid w:val="0098730B"/>
    <w:rsid w:val="00990842"/>
    <w:rsid w:val="009922CA"/>
    <w:rsid w:val="00992C65"/>
    <w:rsid w:val="0099336A"/>
    <w:rsid w:val="009A2292"/>
    <w:rsid w:val="009A3C21"/>
    <w:rsid w:val="009A5916"/>
    <w:rsid w:val="009B3DDC"/>
    <w:rsid w:val="009B6D8A"/>
    <w:rsid w:val="009B7091"/>
    <w:rsid w:val="009B7AA9"/>
    <w:rsid w:val="009C0EA6"/>
    <w:rsid w:val="009C1008"/>
    <w:rsid w:val="009C2289"/>
    <w:rsid w:val="009C3F85"/>
    <w:rsid w:val="009C5CE7"/>
    <w:rsid w:val="009C70E5"/>
    <w:rsid w:val="009C76AE"/>
    <w:rsid w:val="009D4BE9"/>
    <w:rsid w:val="009E27D3"/>
    <w:rsid w:val="009F0246"/>
    <w:rsid w:val="00A04199"/>
    <w:rsid w:val="00A07801"/>
    <w:rsid w:val="00A206A5"/>
    <w:rsid w:val="00A208DB"/>
    <w:rsid w:val="00A229B2"/>
    <w:rsid w:val="00A333A7"/>
    <w:rsid w:val="00A46B8C"/>
    <w:rsid w:val="00A52CBC"/>
    <w:rsid w:val="00A54F5E"/>
    <w:rsid w:val="00A609C7"/>
    <w:rsid w:val="00A70B5B"/>
    <w:rsid w:val="00A725A8"/>
    <w:rsid w:val="00A73863"/>
    <w:rsid w:val="00A745D6"/>
    <w:rsid w:val="00A7640F"/>
    <w:rsid w:val="00A8291A"/>
    <w:rsid w:val="00A837F0"/>
    <w:rsid w:val="00A863C3"/>
    <w:rsid w:val="00A87B6D"/>
    <w:rsid w:val="00A962FA"/>
    <w:rsid w:val="00A96E04"/>
    <w:rsid w:val="00AA0F57"/>
    <w:rsid w:val="00AA31B1"/>
    <w:rsid w:val="00AA4C39"/>
    <w:rsid w:val="00AA625E"/>
    <w:rsid w:val="00AB6C5E"/>
    <w:rsid w:val="00AB73A3"/>
    <w:rsid w:val="00AB7B04"/>
    <w:rsid w:val="00AC1554"/>
    <w:rsid w:val="00AC628A"/>
    <w:rsid w:val="00AC7D76"/>
    <w:rsid w:val="00AD259E"/>
    <w:rsid w:val="00AE078E"/>
    <w:rsid w:val="00AE1FF2"/>
    <w:rsid w:val="00AF37BA"/>
    <w:rsid w:val="00B01B95"/>
    <w:rsid w:val="00B02A75"/>
    <w:rsid w:val="00B113FB"/>
    <w:rsid w:val="00B11979"/>
    <w:rsid w:val="00B13BC3"/>
    <w:rsid w:val="00B14367"/>
    <w:rsid w:val="00B161FE"/>
    <w:rsid w:val="00B163A3"/>
    <w:rsid w:val="00B224E4"/>
    <w:rsid w:val="00B22F6B"/>
    <w:rsid w:val="00B25BB6"/>
    <w:rsid w:val="00B3175D"/>
    <w:rsid w:val="00B416CA"/>
    <w:rsid w:val="00B41B8C"/>
    <w:rsid w:val="00B4381A"/>
    <w:rsid w:val="00B43B9B"/>
    <w:rsid w:val="00B52EAD"/>
    <w:rsid w:val="00B54D22"/>
    <w:rsid w:val="00B560CF"/>
    <w:rsid w:val="00B7021F"/>
    <w:rsid w:val="00B728E2"/>
    <w:rsid w:val="00B72E08"/>
    <w:rsid w:val="00B75861"/>
    <w:rsid w:val="00B800D8"/>
    <w:rsid w:val="00B804A2"/>
    <w:rsid w:val="00B85D95"/>
    <w:rsid w:val="00B8661B"/>
    <w:rsid w:val="00B871B3"/>
    <w:rsid w:val="00B915F1"/>
    <w:rsid w:val="00B92B9B"/>
    <w:rsid w:val="00B92C76"/>
    <w:rsid w:val="00BA40F3"/>
    <w:rsid w:val="00BA6E35"/>
    <w:rsid w:val="00BB1D8A"/>
    <w:rsid w:val="00BC1E9C"/>
    <w:rsid w:val="00BC403F"/>
    <w:rsid w:val="00BC41B6"/>
    <w:rsid w:val="00BC7EAE"/>
    <w:rsid w:val="00BD0CC4"/>
    <w:rsid w:val="00BD1660"/>
    <w:rsid w:val="00BD74A5"/>
    <w:rsid w:val="00BE43E4"/>
    <w:rsid w:val="00BF2CED"/>
    <w:rsid w:val="00C04C20"/>
    <w:rsid w:val="00C07E4D"/>
    <w:rsid w:val="00C1116E"/>
    <w:rsid w:val="00C11CF8"/>
    <w:rsid w:val="00C11DEF"/>
    <w:rsid w:val="00C16A12"/>
    <w:rsid w:val="00C207CB"/>
    <w:rsid w:val="00C23FDF"/>
    <w:rsid w:val="00C242D5"/>
    <w:rsid w:val="00C24A89"/>
    <w:rsid w:val="00C31016"/>
    <w:rsid w:val="00C32C20"/>
    <w:rsid w:val="00C339FB"/>
    <w:rsid w:val="00C36758"/>
    <w:rsid w:val="00C36811"/>
    <w:rsid w:val="00C37D80"/>
    <w:rsid w:val="00C42727"/>
    <w:rsid w:val="00C44A87"/>
    <w:rsid w:val="00C5087A"/>
    <w:rsid w:val="00C5096E"/>
    <w:rsid w:val="00C6168C"/>
    <w:rsid w:val="00C6234D"/>
    <w:rsid w:val="00C64655"/>
    <w:rsid w:val="00C705A6"/>
    <w:rsid w:val="00C70FE1"/>
    <w:rsid w:val="00C71B08"/>
    <w:rsid w:val="00C813CF"/>
    <w:rsid w:val="00C81972"/>
    <w:rsid w:val="00C82B8F"/>
    <w:rsid w:val="00C87154"/>
    <w:rsid w:val="00C91D38"/>
    <w:rsid w:val="00C92F7A"/>
    <w:rsid w:val="00C947E9"/>
    <w:rsid w:val="00C96F9F"/>
    <w:rsid w:val="00C976E4"/>
    <w:rsid w:val="00CA2247"/>
    <w:rsid w:val="00CA4ADE"/>
    <w:rsid w:val="00CA69AC"/>
    <w:rsid w:val="00CA6EBC"/>
    <w:rsid w:val="00CA7CBF"/>
    <w:rsid w:val="00CB020A"/>
    <w:rsid w:val="00CB1AFF"/>
    <w:rsid w:val="00CB700F"/>
    <w:rsid w:val="00CC0921"/>
    <w:rsid w:val="00CC31FF"/>
    <w:rsid w:val="00CC7565"/>
    <w:rsid w:val="00CD2E76"/>
    <w:rsid w:val="00CD5F08"/>
    <w:rsid w:val="00CE4C81"/>
    <w:rsid w:val="00CF07AA"/>
    <w:rsid w:val="00CF1488"/>
    <w:rsid w:val="00D01565"/>
    <w:rsid w:val="00D03B4F"/>
    <w:rsid w:val="00D04CC9"/>
    <w:rsid w:val="00D1213A"/>
    <w:rsid w:val="00D20385"/>
    <w:rsid w:val="00D21FB0"/>
    <w:rsid w:val="00D26EEE"/>
    <w:rsid w:val="00D27032"/>
    <w:rsid w:val="00D2781D"/>
    <w:rsid w:val="00D3127D"/>
    <w:rsid w:val="00D325AF"/>
    <w:rsid w:val="00D369DD"/>
    <w:rsid w:val="00D411ED"/>
    <w:rsid w:val="00D41C15"/>
    <w:rsid w:val="00D43A57"/>
    <w:rsid w:val="00D46035"/>
    <w:rsid w:val="00D51EC5"/>
    <w:rsid w:val="00D54BC0"/>
    <w:rsid w:val="00D55783"/>
    <w:rsid w:val="00D633FE"/>
    <w:rsid w:val="00D64ACB"/>
    <w:rsid w:val="00D70A10"/>
    <w:rsid w:val="00D71D33"/>
    <w:rsid w:val="00D766EB"/>
    <w:rsid w:val="00D80DC8"/>
    <w:rsid w:val="00D82A9F"/>
    <w:rsid w:val="00D8338F"/>
    <w:rsid w:val="00D84C44"/>
    <w:rsid w:val="00D91085"/>
    <w:rsid w:val="00D915FA"/>
    <w:rsid w:val="00D93410"/>
    <w:rsid w:val="00D947FC"/>
    <w:rsid w:val="00DA5294"/>
    <w:rsid w:val="00DB4AFE"/>
    <w:rsid w:val="00DB6217"/>
    <w:rsid w:val="00DC47EB"/>
    <w:rsid w:val="00DC68B0"/>
    <w:rsid w:val="00DD0E53"/>
    <w:rsid w:val="00DE2DC2"/>
    <w:rsid w:val="00DE41A5"/>
    <w:rsid w:val="00DE63E8"/>
    <w:rsid w:val="00DE7804"/>
    <w:rsid w:val="00DE7DF4"/>
    <w:rsid w:val="00DF05BA"/>
    <w:rsid w:val="00DF47A1"/>
    <w:rsid w:val="00E002B0"/>
    <w:rsid w:val="00E02F85"/>
    <w:rsid w:val="00E04B1C"/>
    <w:rsid w:val="00E05555"/>
    <w:rsid w:val="00E153A8"/>
    <w:rsid w:val="00E20599"/>
    <w:rsid w:val="00E22554"/>
    <w:rsid w:val="00E3088D"/>
    <w:rsid w:val="00E32A1E"/>
    <w:rsid w:val="00E33847"/>
    <w:rsid w:val="00E34D4E"/>
    <w:rsid w:val="00E41B2E"/>
    <w:rsid w:val="00E42864"/>
    <w:rsid w:val="00E43D1D"/>
    <w:rsid w:val="00E47800"/>
    <w:rsid w:val="00E47C66"/>
    <w:rsid w:val="00E511BC"/>
    <w:rsid w:val="00E515A3"/>
    <w:rsid w:val="00E5177B"/>
    <w:rsid w:val="00E5213A"/>
    <w:rsid w:val="00E533F9"/>
    <w:rsid w:val="00E54543"/>
    <w:rsid w:val="00E56B56"/>
    <w:rsid w:val="00E83FA4"/>
    <w:rsid w:val="00E84699"/>
    <w:rsid w:val="00E958F5"/>
    <w:rsid w:val="00EA5F23"/>
    <w:rsid w:val="00EA648B"/>
    <w:rsid w:val="00EB0EE9"/>
    <w:rsid w:val="00EC4C88"/>
    <w:rsid w:val="00EC7766"/>
    <w:rsid w:val="00EC7E61"/>
    <w:rsid w:val="00ED055E"/>
    <w:rsid w:val="00ED33F7"/>
    <w:rsid w:val="00ED4E8B"/>
    <w:rsid w:val="00EE5AD6"/>
    <w:rsid w:val="00EF0F65"/>
    <w:rsid w:val="00EF1638"/>
    <w:rsid w:val="00EF38E5"/>
    <w:rsid w:val="00EF4C46"/>
    <w:rsid w:val="00F06DDF"/>
    <w:rsid w:val="00F10948"/>
    <w:rsid w:val="00F122D2"/>
    <w:rsid w:val="00F135BE"/>
    <w:rsid w:val="00F15D11"/>
    <w:rsid w:val="00F160C3"/>
    <w:rsid w:val="00F173ED"/>
    <w:rsid w:val="00F20596"/>
    <w:rsid w:val="00F236A4"/>
    <w:rsid w:val="00F25A4C"/>
    <w:rsid w:val="00F25E22"/>
    <w:rsid w:val="00F312CB"/>
    <w:rsid w:val="00F36E55"/>
    <w:rsid w:val="00F4753A"/>
    <w:rsid w:val="00F52140"/>
    <w:rsid w:val="00F5513D"/>
    <w:rsid w:val="00F57D72"/>
    <w:rsid w:val="00F6494E"/>
    <w:rsid w:val="00F722DF"/>
    <w:rsid w:val="00F725E0"/>
    <w:rsid w:val="00F80F04"/>
    <w:rsid w:val="00F817DF"/>
    <w:rsid w:val="00FA03F2"/>
    <w:rsid w:val="00FA0566"/>
    <w:rsid w:val="00FA0847"/>
    <w:rsid w:val="00FA11FA"/>
    <w:rsid w:val="00FA3E8B"/>
    <w:rsid w:val="00FA4931"/>
    <w:rsid w:val="00FA54CF"/>
    <w:rsid w:val="00FA63C9"/>
    <w:rsid w:val="00FB1FCE"/>
    <w:rsid w:val="00FB2455"/>
    <w:rsid w:val="00FB2C3B"/>
    <w:rsid w:val="00FB566F"/>
    <w:rsid w:val="00FC1050"/>
    <w:rsid w:val="00FC2D66"/>
    <w:rsid w:val="00FC342D"/>
    <w:rsid w:val="00FC584B"/>
    <w:rsid w:val="00FE49BA"/>
    <w:rsid w:val="00FE79C0"/>
    <w:rsid w:val="00FF07BA"/>
    <w:rsid w:val="00FF200E"/>
    <w:rsid w:val="31EC5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,"/>
  <w:listSeparator w:val=";"/>
  <w14:docId w14:val="52F114F6"/>
  <w15:docId w15:val="{4B03577B-30FA-4556-A812-FDF3F4ED3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rsid w:val="00177C98"/>
  </w:style>
  <w:style w:type="paragraph" w:styleId="Ttulo1">
    <w:name w:val="heading 1"/>
    <w:basedOn w:val="Normal"/>
    <w:next w:val="Normal"/>
    <w:link w:val="Ttulo1Car"/>
    <w:rsid w:val="00177C98"/>
    <w:pPr>
      <w:keepNext/>
      <w:numPr>
        <w:numId w:val="24"/>
      </w:numPr>
      <w:spacing w:before="240" w:after="120"/>
      <w:jc w:val="both"/>
      <w:outlineLvl w:val="0"/>
    </w:pPr>
    <w:rPr>
      <w:rFonts w:ascii="Arial" w:eastAsia="Times New Roman" w:hAnsi="Arial" w:cs="Arial"/>
      <w:b/>
      <w:bCs/>
      <w:color w:val="000000"/>
      <w:kern w:val="32"/>
      <w:sz w:val="20"/>
      <w:szCs w:val="32"/>
      <w:u w:val="single"/>
      <w:lang w:val="es-ES_tradnl" w:eastAsia="es-ES"/>
    </w:rPr>
  </w:style>
  <w:style w:type="paragraph" w:styleId="Ttulo2">
    <w:name w:val="heading 2"/>
    <w:basedOn w:val="Normal"/>
    <w:next w:val="Normal"/>
    <w:link w:val="Ttulo2Car"/>
    <w:rsid w:val="00177C98"/>
    <w:pPr>
      <w:keepNext/>
      <w:numPr>
        <w:ilvl w:val="1"/>
        <w:numId w:val="24"/>
      </w:numPr>
      <w:spacing w:before="240" w:after="120"/>
      <w:jc w:val="both"/>
      <w:outlineLvl w:val="1"/>
    </w:pPr>
    <w:rPr>
      <w:rFonts w:ascii="Calibri" w:eastAsia="Times New Roman" w:hAnsi="Calibri" w:cs="Calibri"/>
      <w:u w:val="single"/>
      <w:lang w:eastAsia="es-ES"/>
    </w:rPr>
  </w:style>
  <w:style w:type="paragraph" w:styleId="Ttulo3">
    <w:name w:val="heading 3"/>
    <w:basedOn w:val="Normal"/>
    <w:next w:val="Normal"/>
    <w:link w:val="Ttulo3Car"/>
    <w:rsid w:val="00177C98"/>
    <w:pPr>
      <w:keepNext/>
      <w:numPr>
        <w:ilvl w:val="2"/>
        <w:numId w:val="24"/>
      </w:numPr>
      <w:spacing w:before="240" w:after="120"/>
      <w:jc w:val="both"/>
      <w:outlineLvl w:val="2"/>
    </w:pPr>
    <w:rPr>
      <w:rFonts w:ascii="Arial" w:eastAsia="Times New Roman" w:hAnsi="Arial" w:cs="Arial"/>
      <w:b/>
      <w:bCs/>
      <w:color w:val="009797"/>
      <w:sz w:val="20"/>
      <w:szCs w:val="26"/>
      <w:lang w:eastAsia="es-ES"/>
    </w:rPr>
  </w:style>
  <w:style w:type="paragraph" w:styleId="Ttulo4">
    <w:name w:val="heading 4"/>
    <w:basedOn w:val="Normal"/>
    <w:next w:val="Normal"/>
    <w:link w:val="Ttulo4Car"/>
    <w:unhideWhenUsed/>
    <w:rsid w:val="00177C98"/>
    <w:pPr>
      <w:keepNext/>
      <w:numPr>
        <w:ilvl w:val="3"/>
        <w:numId w:val="24"/>
      </w:numPr>
      <w:spacing w:before="240" w:after="120"/>
      <w:jc w:val="both"/>
      <w:outlineLvl w:val="3"/>
    </w:pPr>
    <w:rPr>
      <w:rFonts w:ascii="Calibri" w:eastAsia="Times New Roman" w:hAnsi="Calibri" w:cs="Calibri"/>
      <w:b/>
      <w:bCs/>
      <w:sz w:val="28"/>
      <w:szCs w:val="28"/>
      <w:lang w:eastAsia="es-ES"/>
    </w:rPr>
  </w:style>
  <w:style w:type="paragraph" w:styleId="Ttulo5">
    <w:name w:val="heading 5"/>
    <w:basedOn w:val="Normal"/>
    <w:next w:val="Normal"/>
    <w:link w:val="Ttulo5Car"/>
    <w:unhideWhenUsed/>
    <w:rsid w:val="00177C98"/>
    <w:pPr>
      <w:numPr>
        <w:ilvl w:val="4"/>
        <w:numId w:val="24"/>
      </w:numPr>
      <w:spacing w:before="240" w:after="120"/>
      <w:jc w:val="both"/>
      <w:outlineLvl w:val="4"/>
    </w:pPr>
    <w:rPr>
      <w:rFonts w:ascii="Calibri" w:eastAsia="Times New Roman" w:hAnsi="Calibri" w:cs="Calibri"/>
      <w:b/>
      <w:bCs/>
      <w:i/>
      <w:iCs/>
      <w:sz w:val="26"/>
      <w:szCs w:val="26"/>
      <w:lang w:eastAsia="es-ES"/>
    </w:rPr>
  </w:style>
  <w:style w:type="paragraph" w:styleId="Ttulo6">
    <w:name w:val="heading 6"/>
    <w:basedOn w:val="Normal"/>
    <w:next w:val="Normal"/>
    <w:link w:val="Ttulo6Car"/>
    <w:unhideWhenUsed/>
    <w:rsid w:val="00177C98"/>
    <w:pPr>
      <w:numPr>
        <w:ilvl w:val="5"/>
        <w:numId w:val="24"/>
      </w:numPr>
      <w:spacing w:before="240" w:after="120"/>
      <w:jc w:val="both"/>
      <w:outlineLvl w:val="5"/>
    </w:pPr>
    <w:rPr>
      <w:rFonts w:ascii="Calibri" w:eastAsia="Times New Roman" w:hAnsi="Calibri" w:cs="Calibri"/>
      <w:b/>
      <w:bCs/>
      <w:lang w:eastAsia="es-ES"/>
    </w:rPr>
  </w:style>
  <w:style w:type="paragraph" w:styleId="Ttulo7">
    <w:name w:val="heading 7"/>
    <w:basedOn w:val="Normal"/>
    <w:next w:val="Normal"/>
    <w:link w:val="Ttulo7Car"/>
    <w:unhideWhenUsed/>
    <w:rsid w:val="00177C98"/>
    <w:pPr>
      <w:numPr>
        <w:ilvl w:val="6"/>
        <w:numId w:val="24"/>
      </w:numPr>
      <w:spacing w:before="240" w:after="120"/>
      <w:jc w:val="both"/>
      <w:outlineLvl w:val="6"/>
    </w:pPr>
    <w:rPr>
      <w:rFonts w:ascii="Calibri" w:eastAsia="Times New Roman" w:hAnsi="Calibri" w:cs="Calibri"/>
      <w:sz w:val="20"/>
      <w:lang w:eastAsia="es-ES"/>
    </w:rPr>
  </w:style>
  <w:style w:type="paragraph" w:styleId="Ttulo8">
    <w:name w:val="heading 8"/>
    <w:basedOn w:val="Normal"/>
    <w:next w:val="Normal"/>
    <w:link w:val="Ttulo8Car"/>
    <w:unhideWhenUsed/>
    <w:rsid w:val="00177C98"/>
    <w:pPr>
      <w:numPr>
        <w:ilvl w:val="7"/>
        <w:numId w:val="24"/>
      </w:numPr>
      <w:spacing w:before="240" w:after="120"/>
      <w:jc w:val="both"/>
      <w:outlineLvl w:val="7"/>
    </w:pPr>
    <w:rPr>
      <w:rFonts w:ascii="Calibri" w:eastAsia="Times New Roman" w:hAnsi="Calibri" w:cs="Calibri"/>
      <w:i/>
      <w:iCs/>
      <w:sz w:val="20"/>
      <w:lang w:eastAsia="es-ES"/>
    </w:rPr>
  </w:style>
  <w:style w:type="paragraph" w:styleId="Ttulo9">
    <w:name w:val="heading 9"/>
    <w:basedOn w:val="Normal"/>
    <w:next w:val="Normal"/>
    <w:link w:val="Ttulo9Car"/>
    <w:unhideWhenUsed/>
    <w:rsid w:val="00177C98"/>
    <w:pPr>
      <w:numPr>
        <w:ilvl w:val="8"/>
        <w:numId w:val="24"/>
      </w:numPr>
      <w:spacing w:before="240" w:after="120"/>
      <w:jc w:val="both"/>
      <w:outlineLvl w:val="8"/>
    </w:pPr>
    <w:rPr>
      <w:rFonts w:ascii="Cambria" w:eastAsia="Times New Roman" w:hAnsi="Cambria" w:cs="Calibri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lista Nivell1,Lista de nivel 1,List Bulletized,List Paragraph Char Char,Lettre d'introduction,Table of contents numbered,Use Case List Paragraph,lp1,List Paragraph1,List Paragraph11,Num Bullet 1,Bullet List,FooterText,numbered,列出段落"/>
    <w:basedOn w:val="Normal"/>
    <w:link w:val="PrrafodelistaCar"/>
    <w:uiPriority w:val="34"/>
    <w:qFormat/>
    <w:rsid w:val="006F0B1F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rsid w:val="00177C98"/>
    <w:rPr>
      <w:rFonts w:ascii="Arial" w:eastAsia="Times New Roman" w:hAnsi="Arial" w:cs="Arial"/>
      <w:b/>
      <w:bCs/>
      <w:color w:val="000000"/>
      <w:kern w:val="32"/>
      <w:sz w:val="20"/>
      <w:szCs w:val="32"/>
      <w:u w:val="single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177C98"/>
    <w:rPr>
      <w:rFonts w:ascii="Calibri" w:eastAsia="Times New Roman" w:hAnsi="Calibri" w:cs="Calibri"/>
      <w:u w:val="single"/>
      <w:lang w:eastAsia="es-ES"/>
    </w:rPr>
  </w:style>
  <w:style w:type="character" w:customStyle="1" w:styleId="Ttulo3Car">
    <w:name w:val="Título 3 Car"/>
    <w:basedOn w:val="Fuentedeprrafopredeter"/>
    <w:link w:val="Ttulo3"/>
    <w:rsid w:val="00177C98"/>
    <w:rPr>
      <w:rFonts w:ascii="Arial" w:eastAsia="Times New Roman" w:hAnsi="Arial" w:cs="Arial"/>
      <w:b/>
      <w:bCs/>
      <w:color w:val="009797"/>
      <w:sz w:val="20"/>
      <w:szCs w:val="26"/>
      <w:lang w:eastAsia="es-ES"/>
    </w:rPr>
  </w:style>
  <w:style w:type="character" w:customStyle="1" w:styleId="Ttulo4Car">
    <w:name w:val="Título 4 Car"/>
    <w:basedOn w:val="Fuentedeprrafopredeter"/>
    <w:link w:val="Ttulo4"/>
    <w:rsid w:val="00177C98"/>
    <w:rPr>
      <w:rFonts w:ascii="Calibri" w:eastAsia="Times New Roman" w:hAnsi="Calibri" w:cs="Calibri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177C98"/>
    <w:rPr>
      <w:rFonts w:ascii="Calibri" w:eastAsia="Times New Roman" w:hAnsi="Calibri" w:cs="Calibri"/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basedOn w:val="Fuentedeprrafopredeter"/>
    <w:link w:val="Ttulo6"/>
    <w:rsid w:val="00177C98"/>
    <w:rPr>
      <w:rFonts w:ascii="Calibri" w:eastAsia="Times New Roman" w:hAnsi="Calibri" w:cs="Calibri"/>
      <w:b/>
      <w:bCs/>
      <w:lang w:eastAsia="es-ES"/>
    </w:rPr>
  </w:style>
  <w:style w:type="character" w:customStyle="1" w:styleId="Ttulo7Car">
    <w:name w:val="Título 7 Car"/>
    <w:basedOn w:val="Fuentedeprrafopredeter"/>
    <w:link w:val="Ttulo7"/>
    <w:rsid w:val="00177C98"/>
    <w:rPr>
      <w:rFonts w:ascii="Calibri" w:eastAsia="Times New Roman" w:hAnsi="Calibri" w:cs="Calibri"/>
      <w:sz w:val="20"/>
      <w:lang w:eastAsia="es-ES"/>
    </w:rPr>
  </w:style>
  <w:style w:type="character" w:customStyle="1" w:styleId="Ttulo8Car">
    <w:name w:val="Título 8 Car"/>
    <w:basedOn w:val="Fuentedeprrafopredeter"/>
    <w:link w:val="Ttulo8"/>
    <w:rsid w:val="00177C98"/>
    <w:rPr>
      <w:rFonts w:ascii="Calibri" w:eastAsia="Times New Roman" w:hAnsi="Calibri" w:cs="Calibri"/>
      <w:i/>
      <w:iCs/>
      <w:sz w:val="20"/>
      <w:lang w:eastAsia="es-ES"/>
    </w:rPr>
  </w:style>
  <w:style w:type="character" w:customStyle="1" w:styleId="Ttulo9Car">
    <w:name w:val="Título 9 Car"/>
    <w:basedOn w:val="Fuentedeprrafopredeter"/>
    <w:link w:val="Ttulo9"/>
    <w:rsid w:val="00177C98"/>
    <w:rPr>
      <w:rFonts w:ascii="Cambria" w:eastAsia="Times New Roman" w:hAnsi="Cambria" w:cs="Calibri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177C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7C98"/>
  </w:style>
  <w:style w:type="paragraph" w:styleId="Piedepgina">
    <w:name w:val="footer"/>
    <w:basedOn w:val="Normal"/>
    <w:link w:val="PiedepginaCar"/>
    <w:uiPriority w:val="99"/>
    <w:unhideWhenUsed/>
    <w:rsid w:val="00177C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7C98"/>
  </w:style>
  <w:style w:type="paragraph" w:styleId="Textodeglobo">
    <w:name w:val="Balloon Text"/>
    <w:basedOn w:val="Normal"/>
    <w:link w:val="TextodegloboCar"/>
    <w:uiPriority w:val="99"/>
    <w:semiHidden/>
    <w:unhideWhenUsed/>
    <w:rsid w:val="00177C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77C9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177C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Listaconvietas3">
    <w:name w:val="List Bullet 3"/>
    <w:basedOn w:val="Normal"/>
    <w:uiPriority w:val="99"/>
    <w:unhideWhenUsed/>
    <w:rsid w:val="00177C98"/>
    <w:pPr>
      <w:numPr>
        <w:numId w:val="2"/>
      </w:numPr>
      <w:spacing w:after="0" w:line="240" w:lineRule="auto"/>
      <w:contextualSpacing/>
      <w:jc w:val="both"/>
    </w:pPr>
    <w:rPr>
      <w:rFonts w:ascii="Arial" w:eastAsia="Times New Roman" w:hAnsi="Arial" w:cs="Times New Roman"/>
      <w:szCs w:val="24"/>
      <w:lang w:val="es-ES_tradnl" w:eastAsia="es-ES_tradnl"/>
    </w:rPr>
  </w:style>
  <w:style w:type="paragraph" w:customStyle="1" w:styleId="Default">
    <w:name w:val="Default"/>
    <w:rsid w:val="00177C98"/>
    <w:pPr>
      <w:widowControl w:val="0"/>
      <w:autoSpaceDE w:val="0"/>
      <w:autoSpaceDN w:val="0"/>
      <w:adjustRightInd w:val="0"/>
      <w:spacing w:after="0" w:line="240" w:lineRule="auto"/>
    </w:pPr>
    <w:rPr>
      <w:rFonts w:ascii="JJEHOL+Tahoma" w:eastAsia="Times New Roman" w:hAnsi="JJEHOL+Tahoma" w:cs="JJEHOL+Tahoma"/>
      <w:color w:val="000000"/>
      <w:sz w:val="24"/>
      <w:szCs w:val="24"/>
      <w:lang w:eastAsia="es-ES"/>
    </w:rPr>
  </w:style>
  <w:style w:type="character" w:styleId="Hipervnculo">
    <w:name w:val="Hyperlink"/>
    <w:uiPriority w:val="99"/>
    <w:rsid w:val="00177C98"/>
    <w:rPr>
      <w:rFonts w:ascii="Arial" w:hAnsi="Arial" w:cs="Arial"/>
      <w:color w:val="0000FF"/>
      <w:u w:val="single"/>
      <w:lang w:val="en-US" w:eastAsia="en-US" w:bidi="ar-SA"/>
    </w:rPr>
  </w:style>
  <w:style w:type="paragraph" w:customStyle="1" w:styleId="CM19">
    <w:name w:val="CM19"/>
    <w:basedOn w:val="Default"/>
    <w:next w:val="Default"/>
    <w:rsid w:val="00177C98"/>
    <w:pPr>
      <w:spacing w:after="358"/>
    </w:pPr>
    <w:rPr>
      <w:rFonts w:cs="Times New Roman"/>
      <w:color w:val="auto"/>
    </w:rPr>
  </w:style>
  <w:style w:type="paragraph" w:styleId="Sangra2detindependiente">
    <w:name w:val="Body Text Indent 2"/>
    <w:basedOn w:val="Normal"/>
    <w:link w:val="Sangra2detindependienteCar"/>
    <w:rsid w:val="00177C98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177C98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59"/>
    <w:rsid w:val="00177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Llista Nivell1 Car,Lista de nivel 1 Car,List Bulletized Car,List Paragraph Char Char Car,Lettre d'introduction Car,Table of contents numbered Car,Use Case List Paragraph Car,lp1 Car,List Paragraph1 Car,List Paragraph11 Car,列出段落 Car"/>
    <w:link w:val="Prrafodelista"/>
    <w:uiPriority w:val="34"/>
    <w:rsid w:val="00177C98"/>
  </w:style>
  <w:style w:type="paragraph" w:styleId="Textonotapie">
    <w:name w:val="footnote text"/>
    <w:basedOn w:val="Normal"/>
    <w:link w:val="TextonotapieCar"/>
    <w:uiPriority w:val="99"/>
    <w:semiHidden/>
    <w:unhideWhenUsed/>
    <w:rsid w:val="00177C9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77C9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77C98"/>
    <w:rPr>
      <w:vertAlign w:val="superscript"/>
    </w:rPr>
  </w:style>
  <w:style w:type="paragraph" w:styleId="TDC1">
    <w:name w:val="toc 1"/>
    <w:aliases w:val="SGW-TDC 1"/>
    <w:basedOn w:val="Normal"/>
    <w:next w:val="Normal"/>
    <w:uiPriority w:val="39"/>
    <w:rsid w:val="00177C98"/>
    <w:pPr>
      <w:keepNext/>
      <w:keepLines/>
      <w:shd w:val="solid" w:color="C7ECEC" w:fill="C7ECEC"/>
      <w:tabs>
        <w:tab w:val="left" w:pos="567"/>
        <w:tab w:val="right" w:pos="9072"/>
      </w:tabs>
      <w:overflowPunct w:val="0"/>
      <w:autoSpaceDE w:val="0"/>
      <w:autoSpaceDN w:val="0"/>
      <w:adjustRightInd w:val="0"/>
      <w:spacing w:before="120" w:after="120" w:line="360" w:lineRule="auto"/>
      <w:textAlignment w:val="baseline"/>
    </w:pPr>
    <w:rPr>
      <w:rFonts w:ascii="Arial" w:eastAsia="Times New Roman" w:hAnsi="Arial" w:cs="Times New Roman"/>
      <w:noProof/>
      <w:sz w:val="20"/>
      <w:szCs w:val="20"/>
      <w:lang w:val="es-ES_tradnl" w:eastAsia="es-ES"/>
    </w:rPr>
  </w:style>
  <w:style w:type="paragraph" w:styleId="TDC2">
    <w:name w:val="toc 2"/>
    <w:aliases w:val="SGW-TDC 2"/>
    <w:basedOn w:val="TDC1"/>
    <w:next w:val="Normal"/>
    <w:uiPriority w:val="39"/>
    <w:rsid w:val="00177C98"/>
    <w:pPr>
      <w:shd w:val="clear" w:color="auto" w:fill="D9D9D9"/>
    </w:pPr>
  </w:style>
  <w:style w:type="paragraph" w:customStyle="1" w:styleId="Estilo14ptNegritaGris40DerechaIzquierda123cmDerec">
    <w:name w:val="Estilo 14 pt Negrita Gris 40% Derecha Izquierda:  123 cm Derec..."/>
    <w:basedOn w:val="Normal"/>
    <w:autoRedefine/>
    <w:rsid w:val="00177C98"/>
    <w:pPr>
      <w:spacing w:before="240" w:after="240" w:line="240" w:lineRule="auto"/>
      <w:ind w:left="-68" w:right="1196"/>
      <w:jc w:val="center"/>
    </w:pPr>
    <w:rPr>
      <w:rFonts w:ascii="Arial" w:eastAsia="Times New Roman" w:hAnsi="Arial" w:cs="Times New Roman"/>
      <w:b/>
      <w:bCs/>
      <w:color w:val="FFFFFF"/>
      <w:sz w:val="36"/>
      <w:szCs w:val="36"/>
      <w:lang w:eastAsia="es-ES_tradnl"/>
    </w:rPr>
  </w:style>
  <w:style w:type="paragraph" w:styleId="TDC3">
    <w:name w:val="toc 3"/>
    <w:aliases w:val="SGW-TDC 3"/>
    <w:basedOn w:val="Normal"/>
    <w:next w:val="Normal"/>
    <w:autoRedefine/>
    <w:uiPriority w:val="39"/>
    <w:rsid w:val="00177C98"/>
    <w:pPr>
      <w:shd w:val="clear" w:color="auto" w:fill="F2F2F2"/>
      <w:tabs>
        <w:tab w:val="left" w:pos="567"/>
        <w:tab w:val="right" w:pos="9072"/>
      </w:tabs>
      <w:spacing w:before="120" w:after="120" w:line="360" w:lineRule="auto"/>
    </w:pPr>
    <w:rPr>
      <w:rFonts w:ascii="Arial" w:eastAsia="Times New Roman" w:hAnsi="Arial" w:cs="Times New Roman"/>
      <w:noProof/>
      <w:sz w:val="20"/>
      <w:szCs w:val="20"/>
      <w:lang w:eastAsia="es-ES_tradnl"/>
    </w:rPr>
  </w:style>
  <w:style w:type="numbering" w:styleId="111111">
    <w:name w:val="Outline List 2"/>
    <w:basedOn w:val="Sinlista"/>
    <w:rsid w:val="00177C98"/>
    <w:pPr>
      <w:numPr>
        <w:numId w:val="9"/>
      </w:numPr>
    </w:pPr>
  </w:style>
  <w:style w:type="paragraph" w:customStyle="1" w:styleId="ndice">
    <w:name w:val="Índice"/>
    <w:basedOn w:val="Normal"/>
    <w:next w:val="Normal"/>
    <w:rsid w:val="00177C98"/>
    <w:pPr>
      <w:pageBreakBefore/>
      <w:spacing w:before="360" w:after="120" w:line="240" w:lineRule="auto"/>
      <w:jc w:val="both"/>
    </w:pPr>
    <w:rPr>
      <w:rFonts w:ascii="Arial Narrow" w:eastAsia="Times New Roman" w:hAnsi="Arial Narrow" w:cs="Times New Roman"/>
      <w:b/>
      <w:color w:val="009797"/>
      <w:sz w:val="32"/>
      <w:szCs w:val="24"/>
      <w:lang w:val="es-ES_tradnl" w:eastAsia="es-ES"/>
    </w:rPr>
  </w:style>
  <w:style w:type="paragraph" w:customStyle="1" w:styleId="PCP-TituloSeccion">
    <w:name w:val="PCP-TituloSeccion"/>
    <w:basedOn w:val="Normal"/>
    <w:rsid w:val="00177C98"/>
    <w:pPr>
      <w:numPr>
        <w:numId w:val="10"/>
      </w:numPr>
    </w:pPr>
  </w:style>
  <w:style w:type="paragraph" w:customStyle="1" w:styleId="CM22">
    <w:name w:val="CM22"/>
    <w:basedOn w:val="Default"/>
    <w:next w:val="Default"/>
    <w:rsid w:val="00177C98"/>
    <w:pPr>
      <w:spacing w:after="295"/>
    </w:pPr>
    <w:rPr>
      <w:rFonts w:cs="Times New Roman"/>
      <w:color w:val="auto"/>
    </w:rPr>
  </w:style>
  <w:style w:type="paragraph" w:customStyle="1" w:styleId="Texto">
    <w:name w:val="Texto"/>
    <w:basedOn w:val="Normal"/>
    <w:link w:val="TextoCar"/>
    <w:rsid w:val="00177C98"/>
    <w:pPr>
      <w:spacing w:before="120" w:after="120"/>
      <w:ind w:left="567"/>
    </w:pPr>
    <w:rPr>
      <w:rFonts w:ascii="Arial" w:eastAsia="Times New Roman" w:hAnsi="Arial" w:cs="Calibri"/>
      <w:sz w:val="20"/>
      <w:szCs w:val="20"/>
      <w:lang w:eastAsia="es-ES_tradnl"/>
    </w:rPr>
  </w:style>
  <w:style w:type="character" w:customStyle="1" w:styleId="TextoCar">
    <w:name w:val="Texto Car"/>
    <w:link w:val="Texto"/>
    <w:rsid w:val="00177C98"/>
    <w:rPr>
      <w:rFonts w:ascii="Arial" w:eastAsia="Times New Roman" w:hAnsi="Arial" w:cs="Calibri"/>
      <w:sz w:val="20"/>
      <w:szCs w:val="20"/>
      <w:lang w:eastAsia="es-ES_tradnl"/>
    </w:rPr>
  </w:style>
  <w:style w:type="paragraph" w:customStyle="1" w:styleId="SANG2">
    <w:name w:val="SANG2"/>
    <w:basedOn w:val="Normal"/>
    <w:link w:val="SANG2Car"/>
    <w:rsid w:val="00177C98"/>
    <w:pPr>
      <w:numPr>
        <w:numId w:val="11"/>
      </w:numPr>
      <w:tabs>
        <w:tab w:val="left" w:pos="1418"/>
      </w:tabs>
      <w:spacing w:before="120" w:after="0" w:line="240" w:lineRule="atLeast"/>
      <w:ind w:right="142"/>
      <w:jc w:val="both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customStyle="1" w:styleId="SANG2Car">
    <w:name w:val="SANG2 Car"/>
    <w:link w:val="SANG2"/>
    <w:rsid w:val="00177C98"/>
    <w:rPr>
      <w:rFonts w:ascii="Arial" w:eastAsia="Times New Roman" w:hAnsi="Arial" w:cs="Arial"/>
      <w:sz w:val="20"/>
      <w:szCs w:val="20"/>
      <w:lang w:val="es-ES_tradnl" w:eastAsia="es-ES"/>
    </w:rPr>
  </w:style>
  <w:style w:type="paragraph" w:customStyle="1" w:styleId="TEXTSANG1">
    <w:name w:val="TEXTSANG1"/>
    <w:basedOn w:val="Normal"/>
    <w:link w:val="TEXTSANG1Car"/>
    <w:rsid w:val="00177C98"/>
    <w:pPr>
      <w:spacing w:after="0" w:line="240" w:lineRule="atLeast"/>
      <w:ind w:left="993" w:right="136"/>
      <w:jc w:val="both"/>
    </w:pPr>
    <w:rPr>
      <w:rFonts w:ascii="Arial" w:eastAsia="Times New Roman" w:hAnsi="Arial" w:cs="Times New Roman"/>
      <w:sz w:val="20"/>
      <w:szCs w:val="20"/>
      <w:lang w:val="es-ES_tradnl" w:eastAsia="es-ES"/>
    </w:rPr>
  </w:style>
  <w:style w:type="character" w:customStyle="1" w:styleId="TEXTSANG1Car">
    <w:name w:val="TEXTSANG1 Car"/>
    <w:link w:val="TEXTSANG1"/>
    <w:rsid w:val="00177C98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customStyle="1" w:styleId="parrafo1">
    <w:name w:val="parrafo1"/>
    <w:basedOn w:val="Normal"/>
    <w:rsid w:val="00177C98"/>
    <w:pPr>
      <w:spacing w:before="180" w:after="18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177C9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177C98"/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177C98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177C98"/>
  </w:style>
  <w:style w:type="paragraph" w:styleId="Listaconvietas2">
    <w:name w:val="List Bullet 2"/>
    <w:basedOn w:val="Normal"/>
    <w:uiPriority w:val="99"/>
    <w:semiHidden/>
    <w:unhideWhenUsed/>
    <w:rsid w:val="00177C98"/>
    <w:pPr>
      <w:numPr>
        <w:numId w:val="15"/>
      </w:numPr>
      <w:contextualSpacing/>
    </w:pPr>
  </w:style>
  <w:style w:type="paragraph" w:styleId="Lista3">
    <w:name w:val="List 3"/>
    <w:basedOn w:val="Normal"/>
    <w:uiPriority w:val="99"/>
    <w:unhideWhenUsed/>
    <w:rsid w:val="00177C98"/>
    <w:pPr>
      <w:spacing w:after="0" w:line="240" w:lineRule="auto"/>
      <w:ind w:left="849" w:hanging="283"/>
      <w:contextualSpacing/>
      <w:jc w:val="both"/>
    </w:pPr>
    <w:rPr>
      <w:rFonts w:ascii="Arial" w:eastAsia="Times New Roman" w:hAnsi="Arial" w:cs="Times New Roman"/>
      <w:szCs w:val="24"/>
      <w:lang w:val="es-ES_tradnl" w:eastAsia="es-ES_tradnl"/>
    </w:rPr>
  </w:style>
  <w:style w:type="paragraph" w:customStyle="1" w:styleId="Prrafodelista3">
    <w:name w:val="Párrafo de lista_3"/>
    <w:basedOn w:val="Normal"/>
    <w:rsid w:val="00177C98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177C9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177C98"/>
  </w:style>
  <w:style w:type="paragraph" w:customStyle="1" w:styleId="CM1">
    <w:name w:val="CM1"/>
    <w:basedOn w:val="Default"/>
    <w:next w:val="Default"/>
    <w:uiPriority w:val="99"/>
    <w:rsid w:val="00177C98"/>
    <w:pPr>
      <w:widowControl/>
    </w:pPr>
    <w:rPr>
      <w:rFonts w:ascii="EUAlbertina" w:eastAsiaTheme="minorHAnsi" w:hAnsi="EUAlbertina" w:cstheme="minorBidi"/>
      <w:color w:val="auto"/>
      <w:lang w:eastAsia="en-US"/>
    </w:rPr>
  </w:style>
  <w:style w:type="paragraph" w:customStyle="1" w:styleId="CM3">
    <w:name w:val="CM3"/>
    <w:basedOn w:val="Default"/>
    <w:next w:val="Default"/>
    <w:uiPriority w:val="99"/>
    <w:rsid w:val="00177C98"/>
    <w:pPr>
      <w:widowControl/>
    </w:pPr>
    <w:rPr>
      <w:rFonts w:ascii="EUAlbertina" w:eastAsiaTheme="minorHAnsi" w:hAnsi="EUAlbertina" w:cstheme="minorBidi"/>
      <w:color w:val="auto"/>
      <w:lang w:eastAsia="en-US"/>
    </w:rPr>
  </w:style>
  <w:style w:type="paragraph" w:customStyle="1" w:styleId="CM4">
    <w:name w:val="CM4"/>
    <w:basedOn w:val="Default"/>
    <w:next w:val="Default"/>
    <w:uiPriority w:val="99"/>
    <w:rsid w:val="00177C98"/>
    <w:pPr>
      <w:widowControl/>
    </w:pPr>
    <w:rPr>
      <w:rFonts w:ascii="EUAlbertina" w:eastAsiaTheme="minorHAnsi" w:hAnsi="EUAlbertina" w:cstheme="minorBidi"/>
      <w:color w:val="auto"/>
      <w:lang w:eastAsia="en-US"/>
    </w:rPr>
  </w:style>
  <w:style w:type="paragraph" w:customStyle="1" w:styleId="EJGV-Normal">
    <w:name w:val="EJGV-Normal"/>
    <w:basedOn w:val="Normal"/>
    <w:rsid w:val="00177C98"/>
    <w:pPr>
      <w:spacing w:before="120" w:after="120" w:line="240" w:lineRule="auto"/>
      <w:ind w:left="851"/>
      <w:jc w:val="both"/>
    </w:pPr>
    <w:rPr>
      <w:rFonts w:ascii="Arial" w:eastAsia="Times New Roman" w:hAnsi="Arial" w:cs="Times New Roman"/>
      <w:sz w:val="20"/>
      <w:szCs w:val="20"/>
      <w:lang w:eastAsia="es-ES_tradnl"/>
    </w:rPr>
  </w:style>
  <w:style w:type="table" w:customStyle="1" w:styleId="Tablaconcuadrcula1">
    <w:name w:val="Tabla con cuadrícula1"/>
    <w:basedOn w:val="Tablanormal"/>
    <w:next w:val="Tablaconcuadrcula"/>
    <w:rsid w:val="00177C98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TDC">
    <w:name w:val="TOC Heading"/>
    <w:basedOn w:val="Ttulo1"/>
    <w:next w:val="Normal"/>
    <w:uiPriority w:val="39"/>
    <w:unhideWhenUsed/>
    <w:qFormat/>
    <w:rsid w:val="00177C98"/>
    <w:pPr>
      <w:keepLines/>
      <w:numPr>
        <w:numId w:val="0"/>
      </w:numPr>
      <w:spacing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sz w:val="32"/>
      <w:u w:val="none"/>
      <w:lang w:val="es-ES"/>
    </w:rPr>
  </w:style>
  <w:style w:type="paragraph" w:customStyle="1" w:styleId="EJIE-Titulo1">
    <w:name w:val="EJIE-Titulo1"/>
    <w:basedOn w:val="Ttulo1"/>
    <w:next w:val="Normal"/>
    <w:qFormat/>
    <w:rsid w:val="00177C98"/>
    <w:pPr>
      <w:pageBreakBefore/>
      <w:numPr>
        <w:numId w:val="32"/>
      </w:numPr>
      <w:shd w:val="clear" w:color="auto" w:fill="DAEEF3" w:themeFill="accent5" w:themeFillTint="33"/>
      <w:spacing w:before="0" w:after="0" w:line="480" w:lineRule="auto"/>
      <w:contextualSpacing/>
      <w:jc w:val="center"/>
    </w:pPr>
    <w:rPr>
      <w:rFonts w:cstheme="minorHAnsi"/>
      <w:bCs w:val="0"/>
      <w:i/>
      <w:color w:val="215868" w:themeColor="accent5" w:themeShade="80"/>
      <w:u w:val="none"/>
    </w:rPr>
  </w:style>
  <w:style w:type="paragraph" w:customStyle="1" w:styleId="EJIE-Titulo2">
    <w:name w:val="EJIE-Titulo2"/>
    <w:basedOn w:val="Ttulo2"/>
    <w:next w:val="Normal"/>
    <w:qFormat/>
    <w:rsid w:val="00177C98"/>
    <w:pPr>
      <w:numPr>
        <w:numId w:val="32"/>
      </w:numPr>
      <w:pBdr>
        <w:bottom w:val="single" w:sz="4" w:space="1" w:color="31849B" w:themeColor="accent5" w:themeShade="BF"/>
      </w:pBdr>
      <w:tabs>
        <w:tab w:val="left" w:pos="709"/>
      </w:tabs>
      <w:spacing w:before="480"/>
    </w:pPr>
    <w:rPr>
      <w:b/>
      <w:caps/>
      <w:color w:val="31849B" w:themeColor="accent5" w:themeShade="BF"/>
      <w:u w:val="none"/>
    </w:rPr>
  </w:style>
  <w:style w:type="character" w:styleId="Hipervnculovisitado">
    <w:name w:val="FollowedHyperlink"/>
    <w:basedOn w:val="Fuentedeprrafopredeter"/>
    <w:uiPriority w:val="99"/>
    <w:semiHidden/>
    <w:unhideWhenUsed/>
    <w:rsid w:val="00177C98"/>
    <w:rPr>
      <w:color w:val="800080" w:themeColor="followedHyperlink"/>
      <w:u w:val="single"/>
    </w:rPr>
  </w:style>
  <w:style w:type="paragraph" w:customStyle="1" w:styleId="EJIE-Normal">
    <w:name w:val="EJIE-Normal"/>
    <w:basedOn w:val="NormalWeb"/>
    <w:uiPriority w:val="99"/>
    <w:qFormat/>
    <w:rsid w:val="00177C98"/>
    <w:pPr>
      <w:spacing w:before="120" w:beforeAutospacing="0" w:after="120" w:afterAutospacing="0"/>
      <w:ind w:left="708"/>
      <w:jc w:val="both"/>
    </w:pPr>
    <w:rPr>
      <w:rFonts w:asciiTheme="minorHAnsi" w:hAnsiTheme="minorHAnsi" w:cstheme="minorHAnsi"/>
      <w:sz w:val="22"/>
      <w:szCs w:val="22"/>
    </w:rPr>
  </w:style>
  <w:style w:type="paragraph" w:customStyle="1" w:styleId="EJIE-Titulo3">
    <w:name w:val="EJIE-Titulo3"/>
    <w:basedOn w:val="Ttulo3"/>
    <w:qFormat/>
    <w:rsid w:val="00177C98"/>
    <w:pPr>
      <w:numPr>
        <w:numId w:val="32"/>
      </w:numPr>
    </w:pPr>
    <w:rPr>
      <w:rFonts w:asciiTheme="minorHAnsi" w:hAnsiTheme="minorHAnsi" w:cstheme="minorHAnsi"/>
      <w:bCs w:val="0"/>
      <w:color w:val="215868" w:themeColor="accent5" w:themeShade="80"/>
      <w:sz w:val="22"/>
      <w:szCs w:val="22"/>
    </w:rPr>
  </w:style>
  <w:style w:type="paragraph" w:customStyle="1" w:styleId="EJIE-Titulo4">
    <w:name w:val="EJIE-Titulo4"/>
    <w:basedOn w:val="Ttulo4"/>
    <w:qFormat/>
    <w:rsid w:val="00177C98"/>
    <w:pPr>
      <w:numPr>
        <w:ilvl w:val="1"/>
        <w:numId w:val="1"/>
      </w:numPr>
      <w:spacing w:before="120"/>
    </w:pPr>
    <w:rPr>
      <w:rFonts w:asciiTheme="minorHAnsi" w:hAnsiTheme="minorHAnsi" w:cstheme="minorHAnsi"/>
      <w:bCs w:val="0"/>
      <w:sz w:val="22"/>
      <w:szCs w:val="22"/>
    </w:rPr>
  </w:style>
  <w:style w:type="paragraph" w:customStyle="1" w:styleId="bopvdetalle">
    <w:name w:val="bopvdetalle"/>
    <w:basedOn w:val="Normal"/>
    <w:rsid w:val="00177C98"/>
    <w:pPr>
      <w:spacing w:after="0" w:line="240" w:lineRule="auto"/>
      <w:ind w:firstLine="180"/>
      <w:jc w:val="both"/>
    </w:pPr>
    <w:rPr>
      <w:rFonts w:ascii="Arial" w:eastAsia="Times New Roman" w:hAnsi="Arial" w:cs="Arial"/>
      <w:sz w:val="20"/>
      <w:szCs w:val="20"/>
      <w:lang w:eastAsia="es-ES"/>
    </w:rPr>
  </w:style>
  <w:style w:type="paragraph" w:customStyle="1" w:styleId="parrafo22">
    <w:name w:val="parrafo_22"/>
    <w:basedOn w:val="Normal"/>
    <w:rsid w:val="00177C98"/>
    <w:pPr>
      <w:spacing w:before="360" w:after="18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rticulo1">
    <w:name w:val="articulo1"/>
    <w:basedOn w:val="Normal"/>
    <w:rsid w:val="00177C98"/>
    <w:pPr>
      <w:spacing w:before="360" w:after="18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customStyle="1" w:styleId="Pa9">
    <w:name w:val="Pa9"/>
    <w:basedOn w:val="Default"/>
    <w:next w:val="Default"/>
    <w:uiPriority w:val="99"/>
    <w:rsid w:val="00177C98"/>
    <w:pPr>
      <w:widowControl/>
      <w:spacing w:line="201" w:lineRule="atLeast"/>
    </w:pPr>
    <w:rPr>
      <w:rFonts w:ascii="Arial" w:eastAsiaTheme="minorHAnsi" w:hAnsi="Arial" w:cs="Arial"/>
      <w:color w:val="auto"/>
      <w:lang w:eastAsia="en-US"/>
    </w:rPr>
  </w:style>
  <w:style w:type="paragraph" w:styleId="TDC4">
    <w:name w:val="toc 4"/>
    <w:basedOn w:val="Normal"/>
    <w:next w:val="Normal"/>
    <w:autoRedefine/>
    <w:uiPriority w:val="39"/>
    <w:unhideWhenUsed/>
    <w:rsid w:val="00177C98"/>
    <w:pPr>
      <w:spacing w:after="100"/>
      <w:ind w:left="660"/>
    </w:pPr>
    <w:rPr>
      <w:rFonts w:eastAsiaTheme="minorEastAsia"/>
      <w:lang w:eastAsia="es-ES"/>
    </w:rPr>
  </w:style>
  <w:style w:type="paragraph" w:styleId="TDC5">
    <w:name w:val="toc 5"/>
    <w:basedOn w:val="Normal"/>
    <w:next w:val="Normal"/>
    <w:autoRedefine/>
    <w:uiPriority w:val="39"/>
    <w:unhideWhenUsed/>
    <w:rsid w:val="00177C98"/>
    <w:pPr>
      <w:spacing w:after="100"/>
      <w:ind w:left="880"/>
    </w:pPr>
    <w:rPr>
      <w:rFonts w:eastAsiaTheme="minorEastAsia"/>
      <w:lang w:eastAsia="es-ES"/>
    </w:rPr>
  </w:style>
  <w:style w:type="paragraph" w:styleId="TDC6">
    <w:name w:val="toc 6"/>
    <w:basedOn w:val="Normal"/>
    <w:next w:val="Normal"/>
    <w:autoRedefine/>
    <w:uiPriority w:val="39"/>
    <w:unhideWhenUsed/>
    <w:rsid w:val="00177C98"/>
    <w:pPr>
      <w:spacing w:after="100"/>
      <w:ind w:left="1100"/>
    </w:pPr>
    <w:rPr>
      <w:rFonts w:eastAsiaTheme="minorEastAsia"/>
      <w:lang w:eastAsia="es-ES"/>
    </w:rPr>
  </w:style>
  <w:style w:type="paragraph" w:styleId="TDC7">
    <w:name w:val="toc 7"/>
    <w:basedOn w:val="Normal"/>
    <w:next w:val="Normal"/>
    <w:autoRedefine/>
    <w:uiPriority w:val="39"/>
    <w:unhideWhenUsed/>
    <w:rsid w:val="00177C98"/>
    <w:pPr>
      <w:spacing w:after="100"/>
      <w:ind w:left="1320"/>
    </w:pPr>
    <w:rPr>
      <w:rFonts w:eastAsiaTheme="minorEastAsia"/>
      <w:lang w:eastAsia="es-ES"/>
    </w:rPr>
  </w:style>
  <w:style w:type="paragraph" w:styleId="TDC8">
    <w:name w:val="toc 8"/>
    <w:basedOn w:val="Normal"/>
    <w:next w:val="Normal"/>
    <w:autoRedefine/>
    <w:uiPriority w:val="39"/>
    <w:unhideWhenUsed/>
    <w:rsid w:val="00177C98"/>
    <w:pPr>
      <w:spacing w:after="100"/>
      <w:ind w:left="1540"/>
    </w:pPr>
    <w:rPr>
      <w:rFonts w:eastAsiaTheme="minorEastAsia"/>
      <w:lang w:eastAsia="es-ES"/>
    </w:rPr>
  </w:style>
  <w:style w:type="paragraph" w:styleId="TDC9">
    <w:name w:val="toc 9"/>
    <w:basedOn w:val="Normal"/>
    <w:next w:val="Normal"/>
    <w:autoRedefine/>
    <w:uiPriority w:val="39"/>
    <w:unhideWhenUsed/>
    <w:rsid w:val="00177C98"/>
    <w:pPr>
      <w:spacing w:after="100"/>
      <w:ind w:left="1760"/>
    </w:pPr>
    <w:rPr>
      <w:rFonts w:eastAsiaTheme="minorEastAsia"/>
      <w:lang w:eastAsia="es-ES"/>
    </w:rPr>
  </w:style>
  <w:style w:type="paragraph" w:customStyle="1" w:styleId="SANG5">
    <w:name w:val="SANG5"/>
    <w:basedOn w:val="Normal"/>
    <w:autoRedefine/>
    <w:rsid w:val="00177C98"/>
    <w:pPr>
      <w:numPr>
        <w:numId w:val="37"/>
      </w:numPr>
      <w:tabs>
        <w:tab w:val="clear" w:pos="3479"/>
        <w:tab w:val="left" w:pos="1985"/>
        <w:tab w:val="left" w:pos="2700"/>
      </w:tabs>
      <w:spacing w:before="120" w:after="0" w:line="240" w:lineRule="atLeast"/>
      <w:ind w:left="2693" w:right="142" w:hanging="425"/>
      <w:jc w:val="both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styleId="Refdecomentario">
    <w:name w:val="annotation reference"/>
    <w:basedOn w:val="Fuentedeprrafopredeter"/>
    <w:semiHidden/>
    <w:unhideWhenUsed/>
    <w:rsid w:val="00177C98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177C9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77C98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77C9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77C98"/>
    <w:rPr>
      <w:b/>
      <w:bCs/>
      <w:sz w:val="20"/>
      <w:szCs w:val="20"/>
    </w:rPr>
  </w:style>
  <w:style w:type="paragraph" w:customStyle="1" w:styleId="SANG1">
    <w:name w:val="SANG1"/>
    <w:basedOn w:val="Normal"/>
    <w:link w:val="SANG1Car"/>
    <w:rsid w:val="00177C98"/>
    <w:pPr>
      <w:spacing w:before="120" w:after="0" w:line="240" w:lineRule="atLeast"/>
      <w:ind w:right="136"/>
      <w:jc w:val="both"/>
    </w:pPr>
    <w:rPr>
      <w:rFonts w:ascii="Arial" w:eastAsia="Times New Roman" w:hAnsi="Arial" w:cs="Arial"/>
      <w:sz w:val="20"/>
      <w:szCs w:val="20"/>
      <w:lang w:val="es-ES_tradnl" w:eastAsia="es-ES_tradnl"/>
    </w:rPr>
  </w:style>
  <w:style w:type="character" w:customStyle="1" w:styleId="SANG1Car">
    <w:name w:val="SANG1 Car"/>
    <w:basedOn w:val="Fuentedeprrafopredeter"/>
    <w:link w:val="SANG1"/>
    <w:rsid w:val="00177C98"/>
    <w:rPr>
      <w:rFonts w:ascii="Arial" w:eastAsia="Times New Roman" w:hAnsi="Arial" w:cs="Arial"/>
      <w:sz w:val="20"/>
      <w:szCs w:val="20"/>
      <w:lang w:val="es-ES_tradnl" w:eastAsia="es-ES_tradnl"/>
    </w:rPr>
  </w:style>
  <w:style w:type="character" w:styleId="nfasisintenso">
    <w:name w:val="Intense Emphasis"/>
    <w:basedOn w:val="Fuentedeprrafopredeter"/>
    <w:uiPriority w:val="21"/>
    <w:qFormat/>
    <w:rsid w:val="000265CF"/>
    <w:rPr>
      <w:b/>
      <w:bCs/>
      <w:i/>
      <w:iCs/>
      <w:color w:val="4F81BD" w:themeColor="accent1"/>
    </w:rPr>
  </w:style>
  <w:style w:type="paragraph" w:customStyle="1" w:styleId="parrafo21">
    <w:name w:val="parrafo_21"/>
    <w:basedOn w:val="Normal"/>
    <w:rsid w:val="00B11979"/>
    <w:pPr>
      <w:spacing w:before="360" w:after="18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inespaciado">
    <w:name w:val="No Spacing"/>
    <w:link w:val="SinespaciadoCar"/>
    <w:uiPriority w:val="1"/>
    <w:qFormat/>
    <w:rsid w:val="000B7124"/>
    <w:pPr>
      <w:spacing w:after="0" w:line="240" w:lineRule="auto"/>
    </w:pPr>
    <w:rPr>
      <w:rFonts w:eastAsiaTheme="minorEastAsia"/>
      <w:lang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0B7124"/>
    <w:rPr>
      <w:rFonts w:eastAsiaTheme="minorEastAsia"/>
      <w:lang w:eastAsia="es-ES"/>
    </w:rPr>
  </w:style>
  <w:style w:type="paragraph" w:customStyle="1" w:styleId="paragraph">
    <w:name w:val="paragraph"/>
    <w:basedOn w:val="Normal"/>
    <w:rsid w:val="00FF07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rmaltextrun">
    <w:name w:val="normaltextrun"/>
    <w:basedOn w:val="Fuentedeprrafopredeter"/>
    <w:rsid w:val="00FF07BA"/>
  </w:style>
  <w:style w:type="character" w:customStyle="1" w:styleId="eop">
    <w:name w:val="eop"/>
    <w:basedOn w:val="Fuentedeprrafopredeter"/>
    <w:rsid w:val="00FF07BA"/>
  </w:style>
  <w:style w:type="table" w:styleId="Sombreadoclaro-nfasis5">
    <w:name w:val="Light Shading Accent 5"/>
    <w:basedOn w:val="Tablanormal"/>
    <w:uiPriority w:val="60"/>
    <w:rsid w:val="00FF07B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nil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paragraph" w:customStyle="1" w:styleId="western">
    <w:name w:val="western"/>
    <w:basedOn w:val="Normal"/>
    <w:rsid w:val="00D325AF"/>
    <w:pPr>
      <w:spacing w:before="100" w:beforeAutospacing="1" w:after="142" w:line="360" w:lineRule="auto"/>
      <w:jc w:val="both"/>
    </w:pPr>
    <w:rPr>
      <w:rFonts w:ascii="DejaVu Sans" w:eastAsia="Times New Roman" w:hAnsi="DejaVu Sans" w:cs="DejaVu Sans"/>
      <w:sz w:val="20"/>
      <w:szCs w:val="20"/>
      <w:lang w:eastAsia="es-E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C6F8D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C6F8D"/>
    <w:rPr>
      <w:i/>
      <w:iCs/>
      <w:color w:val="4F81BD" w:themeColor="accent1"/>
    </w:rPr>
  </w:style>
  <w:style w:type="character" w:styleId="Textodelmarcadordeposicin">
    <w:name w:val="Placeholder Text"/>
    <w:basedOn w:val="Fuentedeprrafopredeter"/>
    <w:uiPriority w:val="99"/>
    <w:semiHidden/>
    <w:rsid w:val="00C70FE1"/>
    <w:rPr>
      <w:color w:val="808080"/>
    </w:rPr>
  </w:style>
  <w:style w:type="table" w:styleId="Tabladelista3-nfasis5">
    <w:name w:val="List Table 3 Accent 5"/>
    <w:basedOn w:val="Tablanormal"/>
    <w:uiPriority w:val="48"/>
    <w:rsid w:val="008E3B00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Tablaconcuadrcula5oscura-nfasis5">
    <w:name w:val="Grid Table 5 Dark Accent 5"/>
    <w:basedOn w:val="Tablanormal"/>
    <w:uiPriority w:val="50"/>
    <w:rsid w:val="008E3B0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27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6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9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235329">
          <w:marLeft w:val="0"/>
          <w:marRight w:val="0"/>
          <w:marTop w:val="72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56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25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33181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single" w:sz="2" w:space="0" w:color="123A63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659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0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5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5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9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3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8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0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4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9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0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66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88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881121">
          <w:marLeft w:val="0"/>
          <w:marRight w:val="0"/>
          <w:marTop w:val="72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19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088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478550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single" w:sz="2" w:space="0" w:color="123A63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70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8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593701">
          <w:marLeft w:val="0"/>
          <w:marRight w:val="0"/>
          <w:marTop w:val="72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92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11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58382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single" w:sz="2" w:space="0" w:color="123A63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63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ejie.eus" TargetMode="Externa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pagolao\OneDrive\OneDrive%20-%20ELKARLAN\Asesor&#237;a%20Legal\MODELOS\PLIEGOS_modelos\Modelos-2019\SARA%20Y%20NO%20SARA\MODELO%20NUEVO%20PCP%20SARA%20Y%20NO%20SARAv1.3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B4E13FE8903714689A26A0AE8050C11" ma:contentTypeVersion="2" ma:contentTypeDescription="Crear nuevo documento." ma:contentTypeScope="" ma:versionID="385b5586854907d30cd831afad36a0d0">
  <xsd:schema xmlns:xsd="http://www.w3.org/2001/XMLSchema" xmlns:xs="http://www.w3.org/2001/XMLSchema" xmlns:p="http://schemas.microsoft.com/office/2006/metadata/properties" xmlns:ns2="491366bb-d3ec-4306-859d-b8776185d680" targetNamespace="http://schemas.microsoft.com/office/2006/metadata/properties" ma:root="true" ma:fieldsID="b9773135a8a3a57f863d4a05fb20f9a8" ns2:_="">
    <xsd:import namespace="491366bb-d3ec-4306-859d-b8776185d68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1366bb-d3ec-4306-859d-b8776185d6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960399-EEB9-4DDC-B18D-EB4D99FF060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23411CC-258F-4D3A-9683-8A370991D9E8}"/>
</file>

<file path=customXml/itemProps3.xml><?xml version="1.0" encoding="utf-8"?>
<ds:datastoreItem xmlns:ds="http://schemas.openxmlformats.org/officeDocument/2006/customXml" ds:itemID="{F1012100-FED9-4352-897B-895CFEB5B5B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22E623F-6A35-4C76-86F7-E33A194193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NUEVO PCP SARA Y NO SARAv1.3.dotx</Template>
  <TotalTime>2</TotalTime>
  <Pages>2</Pages>
  <Words>291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Ejie</Company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Pagola Ormaechea, Silvia</dc:creator>
  <cp:lastModifiedBy>Lopez Goitia, Ana Maria</cp:lastModifiedBy>
  <cp:revision>4</cp:revision>
  <cp:lastPrinted>2019-01-23T17:33:00Z</cp:lastPrinted>
  <dcterms:created xsi:type="dcterms:W3CDTF">2019-10-09T10:54:00Z</dcterms:created>
  <dcterms:modified xsi:type="dcterms:W3CDTF">2020-10-09T12:25:00Z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0x010100CB4E13FE8903714689A26A0AE8050C11</vt:lpwstr>
  </property>
</Properties>
</file>