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4C3EF" w14:textId="77777777" w:rsidR="003623EF" w:rsidRPr="009E27D3" w:rsidRDefault="003623EF" w:rsidP="003623EF">
      <w:pPr>
        <w:pStyle w:val="EJIE-Titulo2"/>
        <w:numPr>
          <w:ilvl w:val="1"/>
          <w:numId w:val="33"/>
        </w:numPr>
        <w:ind w:left="142"/>
      </w:pPr>
      <w:bookmarkStart w:id="0" w:name="_Toc6401265"/>
      <w:bookmarkStart w:id="1" w:name="_Toc46407292"/>
      <w:r w:rsidRPr="009E27D3">
        <w:t>ANEXO V CONFIDENCIALIDAD</w:t>
      </w:r>
      <w:bookmarkEnd w:id="0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602"/>
        <w:gridCol w:w="877"/>
        <w:gridCol w:w="961"/>
        <w:gridCol w:w="936"/>
        <w:gridCol w:w="2772"/>
      </w:tblGrid>
      <w:tr w:rsidR="003623EF" w:rsidRPr="00FF07BA" w14:paraId="248DBBA3" w14:textId="77777777" w:rsidTr="006D054A">
        <w:tc>
          <w:tcPr>
            <w:tcW w:w="5000" w:type="pct"/>
            <w:gridSpan w:val="6"/>
            <w:shd w:val="clear" w:color="auto" w:fill="31849B"/>
          </w:tcPr>
          <w:p w14:paraId="182D7FD5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3623EF" w:rsidRPr="00FF07BA" w14:paraId="0BCE9B9C" w14:textId="77777777" w:rsidTr="006D054A">
        <w:tc>
          <w:tcPr>
            <w:tcW w:w="641" w:type="pct"/>
          </w:tcPr>
          <w:p w14:paraId="6C642AF6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D./Dña.</w:t>
            </w:r>
          </w:p>
        </w:tc>
        <w:tc>
          <w:tcPr>
            <w:tcW w:w="2875" w:type="pct"/>
            <w:gridSpan w:val="4"/>
          </w:tcPr>
          <w:p w14:paraId="59D11BE6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3" w:type="pct"/>
          </w:tcPr>
          <w:p w14:paraId="46281C33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DNI</w:t>
            </w:r>
          </w:p>
        </w:tc>
      </w:tr>
      <w:tr w:rsidR="003623EF" w:rsidRPr="00FF07BA" w14:paraId="03FF3977" w14:textId="77777777" w:rsidTr="006D054A">
        <w:tc>
          <w:tcPr>
            <w:tcW w:w="641" w:type="pct"/>
          </w:tcPr>
          <w:p w14:paraId="1034634D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domicilio</w:t>
            </w:r>
          </w:p>
        </w:tc>
        <w:tc>
          <w:tcPr>
            <w:tcW w:w="1392" w:type="pct"/>
          </w:tcPr>
          <w:p w14:paraId="44D23A38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1484" w:type="pct"/>
            <w:gridSpan w:val="3"/>
          </w:tcPr>
          <w:p w14:paraId="5010477E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CP</w:t>
            </w:r>
          </w:p>
        </w:tc>
        <w:tc>
          <w:tcPr>
            <w:tcW w:w="1483" w:type="pct"/>
          </w:tcPr>
          <w:p w14:paraId="1B937BC0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calle</w:t>
            </w:r>
          </w:p>
        </w:tc>
      </w:tr>
      <w:tr w:rsidR="003623EF" w:rsidRPr="00FF07BA" w14:paraId="12671745" w14:textId="77777777" w:rsidTr="006D054A">
        <w:tc>
          <w:tcPr>
            <w:tcW w:w="5000" w:type="pct"/>
            <w:gridSpan w:val="6"/>
          </w:tcPr>
          <w:p w14:paraId="714C2CFF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3623EF" w:rsidRPr="00FF07BA" w14:paraId="7DB15112" w14:textId="77777777" w:rsidTr="006D054A">
        <w:tc>
          <w:tcPr>
            <w:tcW w:w="2502" w:type="pct"/>
            <w:gridSpan w:val="3"/>
          </w:tcPr>
          <w:p w14:paraId="17F46372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En nombre propio o representación de</w:t>
            </w:r>
          </w:p>
        </w:tc>
        <w:tc>
          <w:tcPr>
            <w:tcW w:w="2498" w:type="pct"/>
            <w:gridSpan w:val="3"/>
          </w:tcPr>
          <w:p w14:paraId="1597DACB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3623EF" w:rsidRPr="00FF07BA" w14:paraId="2423DE7F" w14:textId="77777777" w:rsidTr="006D054A">
        <w:tc>
          <w:tcPr>
            <w:tcW w:w="3016" w:type="pct"/>
            <w:gridSpan w:val="4"/>
          </w:tcPr>
          <w:p w14:paraId="168009A4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501" w:type="pct"/>
          </w:tcPr>
          <w:p w14:paraId="48FE93D9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C.I.F.</w:t>
            </w:r>
          </w:p>
        </w:tc>
        <w:tc>
          <w:tcPr>
            <w:tcW w:w="1483" w:type="pct"/>
          </w:tcPr>
          <w:p w14:paraId="697AB94E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3623EF" w:rsidRPr="00FF07BA" w14:paraId="2525B600" w14:textId="77777777" w:rsidTr="006D054A"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p w14:paraId="0F1B7CF7" w14:textId="77777777" w:rsidR="003623EF" w:rsidRPr="00FF07BA" w:rsidRDefault="003623EF" w:rsidP="006D054A">
            <w:pPr>
              <w:spacing w:line="240" w:lineRule="auto"/>
              <w:jc w:val="center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DECLARO</w:t>
            </w:r>
          </w:p>
          <w:p w14:paraId="2C95C681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 xml:space="preserve">Que quedan </w:t>
            </w:r>
            <w:r w:rsidRPr="009E27D3">
              <w:rPr>
                <w:rFonts w:cstheme="minorHAnsi"/>
              </w:rPr>
              <w:t>establecidas</w:t>
            </w:r>
            <w:r w:rsidRPr="00FF07BA">
              <w:rPr>
                <w:rFonts w:cstheme="minorHAnsi"/>
              </w:rPr>
              <w:t xml:space="preserve"> como estrictamente confidenciales los siguientes apartados de la oferta presentada para la licitación de referencia:</w:t>
            </w:r>
          </w:p>
          <w:p w14:paraId="08ED143D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0A2E25AE" w14:textId="4BB0BF6A" w:rsidR="003623EF" w:rsidRPr="00FF07BA" w:rsidRDefault="003623EF" w:rsidP="003623EF">
            <w:pPr>
              <w:pStyle w:val="Prrafodelista"/>
              <w:numPr>
                <w:ilvl w:val="0"/>
                <w:numId w:val="96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Documentación aportada en sobre:</w:t>
            </w:r>
            <w:r>
              <w:rPr>
                <w:rFonts w:cstheme="minorHAnsi"/>
              </w:rPr>
              <w:t xml:space="preserve"> </w:t>
            </w:r>
            <w:bookmarkStart w:id="2" w:name="_GoBack"/>
            <w:bookmarkEnd w:id="2"/>
            <w:r w:rsidRPr="00FF07BA">
              <w:rPr>
                <w:rFonts w:cstheme="minorHAnsi"/>
              </w:rPr>
              <w:t>______</w:t>
            </w:r>
          </w:p>
          <w:p w14:paraId="27683C8F" w14:textId="77777777" w:rsidR="003623EF" w:rsidRPr="00FF07BA" w:rsidRDefault="003623EF" w:rsidP="003623EF">
            <w:pPr>
              <w:pStyle w:val="Prrafodelista"/>
              <w:numPr>
                <w:ilvl w:val="0"/>
                <w:numId w:val="96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FF07BA">
              <w:rPr>
                <w:rFonts w:cstheme="minorHAnsi"/>
              </w:rPr>
              <w:t>Documentos, informaciones y aspectos de la oferta que incluyen aspectos confidenciales relativos a secretos técnicos o comerciales: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63"/>
              <w:gridCol w:w="4323"/>
              <w:gridCol w:w="4334"/>
            </w:tblGrid>
            <w:tr w:rsidR="003623EF" w:rsidRPr="00FF07BA" w14:paraId="37A8445F" w14:textId="77777777" w:rsidTr="006D054A">
              <w:tc>
                <w:tcPr>
                  <w:tcW w:w="464" w:type="dxa"/>
                </w:tcPr>
                <w:p w14:paraId="64E80434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proofErr w:type="spellStart"/>
                  <w:r w:rsidRPr="00FF07BA">
                    <w:rPr>
                      <w:rFonts w:cstheme="minorHAnsi"/>
                    </w:rPr>
                    <w:t>Nº</w:t>
                  </w:r>
                  <w:proofErr w:type="spellEnd"/>
                </w:p>
              </w:tc>
              <w:tc>
                <w:tcPr>
                  <w:tcW w:w="4636" w:type="dxa"/>
                </w:tcPr>
                <w:p w14:paraId="33F618F5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Apartado oferta (apartado, pág., párrafos…)</w:t>
                  </w:r>
                </w:p>
              </w:tc>
              <w:tc>
                <w:tcPr>
                  <w:tcW w:w="4636" w:type="dxa"/>
                </w:tcPr>
                <w:p w14:paraId="03282F39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Justificación del carácter confidencial (exposición razonada de motivos)</w:t>
                  </w:r>
                </w:p>
              </w:tc>
            </w:tr>
            <w:tr w:rsidR="003623EF" w:rsidRPr="00FF07BA" w14:paraId="3FC99F68" w14:textId="77777777" w:rsidTr="006D054A">
              <w:tc>
                <w:tcPr>
                  <w:tcW w:w="464" w:type="dxa"/>
                </w:tcPr>
                <w:p w14:paraId="4D53BFDD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4636" w:type="dxa"/>
                </w:tcPr>
                <w:p w14:paraId="20F4597A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59196F24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3623EF" w:rsidRPr="00FF07BA" w14:paraId="31916AF9" w14:textId="77777777" w:rsidTr="006D054A">
              <w:tc>
                <w:tcPr>
                  <w:tcW w:w="464" w:type="dxa"/>
                </w:tcPr>
                <w:p w14:paraId="34F51EC4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</w:p>
              </w:tc>
              <w:tc>
                <w:tcPr>
                  <w:tcW w:w="4636" w:type="dxa"/>
                </w:tcPr>
                <w:p w14:paraId="3AAA11B5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297611B1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3623EF" w:rsidRPr="00FF07BA" w14:paraId="6FF264D3" w14:textId="77777777" w:rsidTr="006D054A">
              <w:tc>
                <w:tcPr>
                  <w:tcW w:w="464" w:type="dxa"/>
                </w:tcPr>
                <w:p w14:paraId="32C1AAB9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3</w:t>
                  </w:r>
                </w:p>
              </w:tc>
              <w:tc>
                <w:tcPr>
                  <w:tcW w:w="4636" w:type="dxa"/>
                </w:tcPr>
                <w:p w14:paraId="4ABF53FF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290640D8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  <w:tr w:rsidR="003623EF" w:rsidRPr="00FF07BA" w14:paraId="4E426809" w14:textId="77777777" w:rsidTr="006D054A">
              <w:tc>
                <w:tcPr>
                  <w:tcW w:w="464" w:type="dxa"/>
                </w:tcPr>
                <w:p w14:paraId="4112E1FF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  <w:r w:rsidRPr="00FF07BA">
                    <w:rPr>
                      <w:rFonts w:cstheme="minorHAnsi"/>
                    </w:rPr>
                    <w:t>…</w:t>
                  </w:r>
                </w:p>
              </w:tc>
              <w:tc>
                <w:tcPr>
                  <w:tcW w:w="4636" w:type="dxa"/>
                </w:tcPr>
                <w:p w14:paraId="0C74CA7B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4636" w:type="dxa"/>
                </w:tcPr>
                <w:p w14:paraId="7788982A" w14:textId="77777777" w:rsidR="003623EF" w:rsidRPr="00FF07BA" w:rsidRDefault="003623EF" w:rsidP="006D054A">
                  <w:pPr>
                    <w:jc w:val="both"/>
                    <w:rPr>
                      <w:rFonts w:cstheme="minorHAnsi"/>
                    </w:rPr>
                  </w:pPr>
                </w:p>
              </w:tc>
            </w:tr>
          </w:tbl>
          <w:p w14:paraId="649E06F2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1D7D5E6A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6D9BBC95" w14:textId="77777777" w:rsidR="003623EF" w:rsidRPr="00FF07BA" w:rsidRDefault="003623EF" w:rsidP="006D054A">
            <w:pPr>
              <w:pStyle w:val="Prrafodelista"/>
              <w:spacing w:after="0" w:line="240" w:lineRule="auto"/>
              <w:jc w:val="both"/>
              <w:rPr>
                <w:rFonts w:cstheme="minorHAnsi"/>
              </w:rPr>
            </w:pPr>
          </w:p>
          <w:p w14:paraId="0A9E8330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7E1B8101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003108E4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742EBA50" w14:textId="77777777" w:rsidR="003623EF" w:rsidRPr="00FF07BA" w:rsidRDefault="003623EF" w:rsidP="006D054A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3FAE84B4" w14:textId="77777777" w:rsidR="003623EF" w:rsidRPr="00FF07BA" w:rsidRDefault="003623EF" w:rsidP="006D054A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</w:tbl>
    <w:p w14:paraId="32C3D1DA" w14:textId="77777777" w:rsidR="003623EF" w:rsidRPr="00FF07BA" w:rsidRDefault="003623EF" w:rsidP="003623EF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>Firmado:</w:t>
      </w:r>
    </w:p>
    <w:p w14:paraId="1D566659" w14:textId="77777777" w:rsidR="003623EF" w:rsidRPr="00FF07BA" w:rsidRDefault="003623EF" w:rsidP="003623EF">
      <w:pPr>
        <w:spacing w:line="240" w:lineRule="auto"/>
        <w:jc w:val="both"/>
        <w:rPr>
          <w:rFonts w:cstheme="minorHAnsi"/>
          <w:b/>
        </w:rPr>
      </w:pPr>
    </w:p>
    <w:p w14:paraId="16A1291E" w14:textId="77777777" w:rsidR="003623EF" w:rsidRPr="00FF07BA" w:rsidRDefault="003623EF" w:rsidP="003623EF">
      <w:pPr>
        <w:spacing w:line="240" w:lineRule="auto"/>
        <w:jc w:val="both"/>
        <w:rPr>
          <w:rFonts w:cstheme="minorHAnsi"/>
          <w:b/>
        </w:rPr>
      </w:pPr>
      <w:r w:rsidRPr="00FF07BA">
        <w:rPr>
          <w:rFonts w:cstheme="minorHAnsi"/>
          <w:b/>
        </w:rPr>
        <w:t xml:space="preserve">En </w:t>
      </w:r>
      <w:r w:rsidRPr="0070059B">
        <w:rPr>
          <w:rFonts w:cstheme="minorHAnsi"/>
          <w:b/>
          <w:highlight w:val="lightGray"/>
        </w:rPr>
        <w:t>_________,</w:t>
      </w:r>
      <w:r w:rsidRPr="00FF07BA">
        <w:rPr>
          <w:rFonts w:cstheme="minorHAnsi"/>
          <w:b/>
        </w:rPr>
        <w:t xml:space="preserve"> a </w:t>
      </w:r>
      <w:proofErr w:type="spellStart"/>
      <w:r w:rsidRPr="00FF07BA">
        <w:rPr>
          <w:rFonts w:cstheme="minorHAnsi"/>
          <w:b/>
          <w:highlight w:val="lightGray"/>
        </w:rPr>
        <w:t>xx</w:t>
      </w:r>
      <w:proofErr w:type="spellEnd"/>
      <w:r w:rsidRPr="00FF07BA">
        <w:rPr>
          <w:rFonts w:cstheme="minorHAnsi"/>
          <w:b/>
        </w:rPr>
        <w:t xml:space="preserve"> de </w:t>
      </w:r>
      <w:proofErr w:type="spellStart"/>
      <w:r w:rsidRPr="00FF07BA">
        <w:rPr>
          <w:rFonts w:cstheme="minorHAnsi"/>
          <w:b/>
          <w:highlight w:val="lightGray"/>
        </w:rPr>
        <w:t>xxxx</w:t>
      </w:r>
      <w:proofErr w:type="spellEnd"/>
      <w:r w:rsidRPr="00FF07BA">
        <w:rPr>
          <w:rFonts w:cstheme="minorHAnsi"/>
          <w:b/>
        </w:rPr>
        <w:t xml:space="preserve"> de </w:t>
      </w:r>
      <w:r w:rsidRPr="00FF07BA">
        <w:rPr>
          <w:rFonts w:cstheme="minorHAnsi"/>
          <w:b/>
          <w:highlight w:val="lightGray"/>
        </w:rPr>
        <w:t>20xx</w:t>
      </w:r>
    </w:p>
    <w:p w14:paraId="3FB333FF" w14:textId="77777777" w:rsidR="003623EF" w:rsidRPr="00FF07BA" w:rsidRDefault="003623EF" w:rsidP="003623EF">
      <w:pPr>
        <w:spacing w:line="240" w:lineRule="auto"/>
        <w:jc w:val="both"/>
        <w:rPr>
          <w:rFonts w:cstheme="minorHAnsi"/>
          <w:b/>
        </w:rPr>
      </w:pPr>
    </w:p>
    <w:p w14:paraId="58DE9E25" w14:textId="33E74E39" w:rsidR="003623EF" w:rsidRDefault="003623EF" w:rsidP="003623EF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lastRenderedPageBreak/>
        <w:t>Conforme a lo dispuesto en el Reglamento (UE) 2016/679, le informamos que los datos personales que proporciona a EJIE, S.A. en el presente Anexo</w:t>
      </w:r>
      <w:r>
        <w:rPr>
          <w:rFonts w:cstheme="minorHAnsi"/>
        </w:rPr>
        <w:t>,</w:t>
      </w:r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59"/>
      </w:tblGrid>
      <w:tr w:rsidR="003623EF" w:rsidRPr="00884F74" w14:paraId="2730AEE2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6F65C97B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2EEF5DEF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  <w:p w14:paraId="2FF3632E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3623EF" w:rsidRPr="00884F74" w14:paraId="1A59620C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11B1DF68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6FD4614F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1A60D4F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3623EF" w:rsidRPr="00884F74" w14:paraId="5F4EC718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721331BC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6567EF28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3623EF" w:rsidRPr="00884F74" w14:paraId="0AAF7D3B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6C38BD55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  <w:p w14:paraId="57C44902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2031B78E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2E5B96A8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3623EF" w:rsidRPr="00884F74" w14:paraId="3D4112FF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0963FDE1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  <w:p w14:paraId="5C0F521D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52CE1746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475FB21E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</w:p>
        </w:tc>
      </w:tr>
      <w:tr w:rsidR="003623EF" w:rsidRPr="00884F74" w14:paraId="3C0CED4B" w14:textId="77777777" w:rsidTr="006D054A">
        <w:tc>
          <w:tcPr>
            <w:tcW w:w="1545" w:type="dxa"/>
            <w:shd w:val="clear" w:color="auto" w:fill="B6DDE8" w:themeFill="accent5" w:themeFillTint="66"/>
          </w:tcPr>
          <w:p w14:paraId="0482A246" w14:textId="77777777" w:rsidR="003623EF" w:rsidRPr="00884F74" w:rsidRDefault="003623EF" w:rsidP="006D05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2297FE8B" w14:textId="77777777" w:rsidR="003623EF" w:rsidRPr="00884F74" w:rsidRDefault="003623EF" w:rsidP="006D054A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11">
              <w:r w:rsidRPr="00884F74">
                <w:rPr>
                  <w:rStyle w:val="Hipervnculo"/>
                  <w:rFonts w:asciiTheme="minorHAnsi" w:hAnsiTheme="minorHAnsi"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56F82512" w14:textId="77777777" w:rsidR="003623EF" w:rsidRDefault="003623EF" w:rsidP="003623EF">
      <w:pPr>
        <w:spacing w:after="150" w:line="240" w:lineRule="auto"/>
        <w:jc w:val="both"/>
        <w:rPr>
          <w:rFonts w:ascii="Arial" w:hAnsi="Arial" w:cs="Arial"/>
        </w:rPr>
      </w:pPr>
    </w:p>
    <w:p w14:paraId="43E6C1D1" w14:textId="77777777" w:rsidR="002767FA" w:rsidRDefault="002767FA" w:rsidP="002767FA">
      <w:pPr>
        <w:rPr>
          <w:rFonts w:cstheme="minorHAnsi"/>
        </w:rPr>
      </w:pPr>
    </w:p>
    <w:sectPr w:rsidR="002767FA" w:rsidSect="007E19C5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AA686" w14:textId="77777777" w:rsidR="006D589D" w:rsidRDefault="006D589D" w:rsidP="00177C98">
      <w:pPr>
        <w:spacing w:after="0" w:line="240" w:lineRule="auto"/>
      </w:pPr>
      <w:r>
        <w:separator/>
      </w:r>
    </w:p>
  </w:endnote>
  <w:endnote w:type="continuationSeparator" w:id="0">
    <w:p w14:paraId="1CC1E320" w14:textId="77777777" w:rsidR="006D589D" w:rsidRDefault="006D589D" w:rsidP="001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JEHOL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theme="minorHAnsi"/>
        <w:sz w:val="18"/>
        <w:szCs w:val="18"/>
      </w:rPr>
      <w:id w:val="1691102510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18"/>
            <w:szCs w:val="18"/>
          </w:rPr>
          <w:id w:val="-1899972161"/>
          <w:docPartObj>
            <w:docPartGallery w:val="Page Numbers (Top of Page)"/>
            <w:docPartUnique/>
          </w:docPartObj>
        </w:sdtPr>
        <w:sdtEndPr/>
        <w:sdtContent>
          <w:p w14:paraId="43E6C1DA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43E6C1DB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tbl>
            <w:tblPr>
              <w:tblStyle w:val="Tablaconcuadrcula"/>
              <w:tblW w:w="10207" w:type="dxa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472EB2" w14:paraId="43E6C1DE" w14:textId="77777777" w:rsidTr="002A7BCA">
              <w:trPr>
                <w:trHeight w:val="520"/>
              </w:trPr>
              <w:tc>
                <w:tcPr>
                  <w:tcW w:w="10207" w:type="dxa"/>
                  <w:shd w:val="clear" w:color="auto" w:fill="auto"/>
                </w:tcPr>
                <w:p w14:paraId="43E6C1DC" w14:textId="77777777" w:rsidR="00472EB2" w:rsidRPr="00501F90" w:rsidRDefault="00472EB2" w:rsidP="002A7BCA">
                  <w:pPr>
                    <w:pStyle w:val="Piedepgina"/>
                    <w:jc w:val="right"/>
                    <w:rPr>
                      <w:rFonts w:cstheme="minorHAnsi"/>
                      <w:i/>
                      <w:sz w:val="18"/>
                      <w:szCs w:val="18"/>
                    </w:rPr>
                  </w:pPr>
                  <w:r>
                    <w:rPr>
                      <w:rFonts w:cstheme="minorHAnsi"/>
                      <w:i/>
                      <w:sz w:val="18"/>
                      <w:szCs w:val="18"/>
                    </w:rPr>
                    <w:t>PCP-</w:t>
                  </w:r>
                  <w:r w:rsidRPr="00501F90">
                    <w:rPr>
                      <w:rFonts w:cstheme="minorHAnsi"/>
                      <w:i/>
                      <w:sz w:val="18"/>
                      <w:szCs w:val="18"/>
                    </w:rPr>
                    <w:t xml:space="preserve"> </w:t>
                  </w:r>
                  <w:r w:rsidR="00D000FA">
                    <w:rPr>
                      <w:rFonts w:cstheme="minorHAnsi"/>
                      <w:i/>
                      <w:sz w:val="18"/>
                      <w:szCs w:val="18"/>
                    </w:rPr>
                    <w:t>Anexo V</w:t>
                  </w:r>
                </w:p>
                <w:p w14:paraId="43E6C1DD" w14:textId="77777777" w:rsidR="00472EB2" w:rsidRDefault="00472EB2" w:rsidP="002A7BCA">
                  <w:pPr>
                    <w:pStyle w:val="Piedepgina"/>
                    <w:jc w:val="right"/>
                    <w:rPr>
                      <w:rFonts w:cstheme="minorHAnsi"/>
                      <w:sz w:val="18"/>
                      <w:szCs w:val="18"/>
                    </w:rPr>
                  </w:pP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Página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5F146D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1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501F90">
                    <w:rPr>
                      <w:rFonts w:cstheme="minorHAnsi"/>
                      <w:sz w:val="18"/>
                      <w:szCs w:val="18"/>
                    </w:rPr>
                    <w:t xml:space="preserve"> de 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5F146D">
                    <w:rPr>
                      <w:rFonts w:cstheme="minorHAnsi"/>
                      <w:b/>
                      <w:bCs/>
                      <w:noProof/>
                      <w:sz w:val="18"/>
                      <w:szCs w:val="18"/>
                    </w:rPr>
                    <w:t>2</w:t>
                  </w:r>
                  <w:r w:rsidRPr="00501F90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43E6C1DF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43E6C1E0" w14:textId="77777777" w:rsidR="00472EB2" w:rsidRDefault="00472EB2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  <w:p w14:paraId="43E6C1E1" w14:textId="77777777" w:rsidR="00472EB2" w:rsidRPr="00501F90" w:rsidRDefault="006D589D">
            <w:pPr>
              <w:pStyle w:val="Piedepgina"/>
              <w:jc w:val="right"/>
              <w:rPr>
                <w:rFonts w:cstheme="minorHAnsi"/>
                <w:sz w:val="18"/>
                <w:szCs w:val="18"/>
              </w:rPr>
            </w:pPr>
          </w:p>
        </w:sdtContent>
      </w:sdt>
    </w:sdtContent>
  </w:sdt>
  <w:p w14:paraId="43E6C1E2" w14:textId="77777777" w:rsidR="00472EB2" w:rsidRPr="00501F90" w:rsidRDefault="00472EB2">
    <w:pPr>
      <w:pStyle w:val="Piedepgina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875155" w14:textId="77777777" w:rsidR="006D589D" w:rsidRDefault="006D589D" w:rsidP="00177C98">
      <w:pPr>
        <w:spacing w:after="0" w:line="240" w:lineRule="auto"/>
      </w:pPr>
      <w:r>
        <w:separator/>
      </w:r>
    </w:p>
  </w:footnote>
  <w:footnote w:type="continuationSeparator" w:id="0">
    <w:p w14:paraId="621C6BFF" w14:textId="77777777" w:rsidR="006D589D" w:rsidRDefault="006D589D" w:rsidP="00177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6C1D6" w14:textId="77777777" w:rsidR="00472EB2" w:rsidRDefault="006D589D">
    <w:pPr>
      <w:pStyle w:val="Encabezado"/>
    </w:pPr>
    <w:r>
      <w:rPr>
        <w:noProof/>
        <w:lang w:eastAsia="es-ES"/>
      </w:rPr>
      <w:pict w14:anchorId="43E6C1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9" o:spid="_x0000_s2056" type="#_x0000_t75" style="position:absolute;margin-left:0;margin-top:0;width:487.1pt;height:243.55pt;z-index:-251657216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6C1D7" w14:textId="77777777" w:rsidR="00472EB2" w:rsidRDefault="006D589D">
    <w:pPr>
      <w:pStyle w:val="Encabezado"/>
    </w:pPr>
    <w:r>
      <w:rPr>
        <w:noProof/>
        <w:lang w:eastAsia="es-ES"/>
      </w:rPr>
      <w:pict w14:anchorId="43E6C1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30" o:spid="_x0000_s2057" type="#_x0000_t75" style="position:absolute;margin-left:0;margin-top:0;width:487.1pt;height:243.55pt;z-index:-251656192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  <w:r w:rsidR="00472EB2">
      <w:rPr>
        <w:noProof/>
        <w:lang w:eastAsia="es-ES"/>
      </w:rPr>
      <w:drawing>
        <wp:inline distT="0" distB="0" distL="0" distR="0" wp14:anchorId="43E6C1E6" wp14:editId="43E6C1E7">
          <wp:extent cx="1828800" cy="457200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JIE-logoextenso-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3E6C1D8" w14:textId="77777777" w:rsidR="00472EB2" w:rsidRDefault="00472EB2">
    <w:pPr>
      <w:pStyle w:val="Encabezado"/>
    </w:pPr>
  </w:p>
  <w:p w14:paraId="43E6C1D9" w14:textId="77777777" w:rsidR="00472EB2" w:rsidRDefault="00472E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6C1E3" w14:textId="77777777" w:rsidR="00472EB2" w:rsidRDefault="006D589D">
    <w:pPr>
      <w:pStyle w:val="Encabezado"/>
    </w:pPr>
    <w:r>
      <w:rPr>
        <w:noProof/>
        <w:lang w:eastAsia="es-ES"/>
      </w:rPr>
      <w:pict w14:anchorId="43E6C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33828" o:spid="_x0000_s2055" type="#_x0000_t75" style="position:absolute;margin-left:0;margin-top:0;width:487.1pt;height:243.55pt;z-index:-251658240;mso-position-horizontal:center;mso-position-horizontal-relative:margin;mso-position-vertical:center;mso-position-vertical-relative:margin" o:allowincell="f">
          <v:imagedata r:id="rId1" o:title="ejie blanco y negr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F89C1FB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7040F7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3D4B18"/>
    <w:multiLevelType w:val="hybridMultilevel"/>
    <w:tmpl w:val="97A2D136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497C12"/>
    <w:multiLevelType w:val="hybridMultilevel"/>
    <w:tmpl w:val="3FA8957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4E46E8"/>
    <w:multiLevelType w:val="hybridMultilevel"/>
    <w:tmpl w:val="E3DC2F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55E20"/>
    <w:multiLevelType w:val="hybridMultilevel"/>
    <w:tmpl w:val="E91C758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EA5642"/>
    <w:multiLevelType w:val="hybridMultilevel"/>
    <w:tmpl w:val="57223174"/>
    <w:lvl w:ilvl="0" w:tplc="2EE08EB8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A231709"/>
    <w:multiLevelType w:val="multilevel"/>
    <w:tmpl w:val="04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A951F80"/>
    <w:multiLevelType w:val="hybridMultilevel"/>
    <w:tmpl w:val="45785EC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AB9045E"/>
    <w:multiLevelType w:val="multilevel"/>
    <w:tmpl w:val="653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D85659B"/>
    <w:multiLevelType w:val="hybridMultilevel"/>
    <w:tmpl w:val="92B4B18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DB75E8B"/>
    <w:multiLevelType w:val="hybridMultilevel"/>
    <w:tmpl w:val="A0DA6F82"/>
    <w:lvl w:ilvl="0" w:tplc="F70880AA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F533F5"/>
    <w:multiLevelType w:val="hybridMultilevel"/>
    <w:tmpl w:val="4C0A88EE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0EB4335D"/>
    <w:multiLevelType w:val="hybridMultilevel"/>
    <w:tmpl w:val="772661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F0E4852"/>
    <w:multiLevelType w:val="hybridMultilevel"/>
    <w:tmpl w:val="3FB8E120"/>
    <w:lvl w:ilvl="0" w:tplc="2EE08EB8">
      <w:start w:val="1"/>
      <w:numFmt w:val="bullet"/>
      <w:lvlText w:val=""/>
      <w:lvlJc w:val="left"/>
      <w:pPr>
        <w:ind w:left="1428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0F7702A8"/>
    <w:multiLevelType w:val="hybridMultilevel"/>
    <w:tmpl w:val="38FED66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13C23C3A"/>
    <w:multiLevelType w:val="hybridMultilevel"/>
    <w:tmpl w:val="54DA81FA"/>
    <w:lvl w:ilvl="0" w:tplc="91DAE316">
      <w:start w:val="1"/>
      <w:numFmt w:val="lowerRoman"/>
      <w:lvlText w:val="%1."/>
      <w:lvlJc w:val="right"/>
      <w:pPr>
        <w:ind w:left="360" w:hanging="360"/>
      </w:pPr>
      <w:rPr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19A17047"/>
    <w:multiLevelType w:val="hybridMultilevel"/>
    <w:tmpl w:val="5CBE5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F42572"/>
    <w:multiLevelType w:val="hybridMultilevel"/>
    <w:tmpl w:val="D3C84896"/>
    <w:lvl w:ilvl="0" w:tplc="F6A6D4E0">
      <w:start w:val="1"/>
      <w:numFmt w:val="bullet"/>
      <w:pStyle w:val="SANG5"/>
      <w:lvlText w:val="-"/>
      <w:lvlJc w:val="left"/>
      <w:pPr>
        <w:tabs>
          <w:tab w:val="num" w:pos="3479"/>
        </w:tabs>
        <w:ind w:left="3479" w:hanging="360"/>
      </w:pPr>
      <w:rPr>
        <w:rFonts w:ascii="Vrinda" w:hAnsi="Vrinda" w:hint="default"/>
      </w:rPr>
    </w:lvl>
    <w:lvl w:ilvl="1" w:tplc="AEB620DC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9" w15:restartNumberingAfterBreak="0">
    <w:nsid w:val="1F6E691E"/>
    <w:multiLevelType w:val="hybridMultilevel"/>
    <w:tmpl w:val="3AEE3726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7F7D3E"/>
    <w:multiLevelType w:val="hybridMultilevel"/>
    <w:tmpl w:val="2CDA2E4A"/>
    <w:lvl w:ilvl="0" w:tplc="0C0A000D">
      <w:start w:val="1"/>
      <w:numFmt w:val="bullet"/>
      <w:lvlText w:val=""/>
      <w:lvlJc w:val="left"/>
      <w:pPr>
        <w:tabs>
          <w:tab w:val="num" w:pos="1437"/>
        </w:tabs>
        <w:ind w:left="1437" w:hanging="435"/>
      </w:pPr>
      <w:rPr>
        <w:rFonts w:ascii="Wingdings" w:hAnsi="Wingdings" w:hint="default"/>
      </w:rPr>
    </w:lvl>
    <w:lvl w:ilvl="1" w:tplc="0C0A0003">
      <w:start w:val="1"/>
      <w:numFmt w:val="bullet"/>
      <w:lvlText w:val=""/>
      <w:lvlJc w:val="left"/>
      <w:pPr>
        <w:tabs>
          <w:tab w:val="num" w:pos="2082"/>
        </w:tabs>
        <w:ind w:left="2082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802"/>
        </w:tabs>
        <w:ind w:left="28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22"/>
        </w:tabs>
        <w:ind w:left="35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42"/>
        </w:tabs>
        <w:ind w:left="42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62"/>
        </w:tabs>
        <w:ind w:left="49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82"/>
        </w:tabs>
        <w:ind w:left="56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02"/>
        </w:tabs>
        <w:ind w:left="64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22"/>
        </w:tabs>
        <w:ind w:left="7122" w:hanging="360"/>
      </w:pPr>
      <w:rPr>
        <w:rFonts w:ascii="Wingdings" w:hAnsi="Wingdings" w:hint="default"/>
      </w:rPr>
    </w:lvl>
  </w:abstractNum>
  <w:abstractNum w:abstractNumId="21" w15:restartNumberingAfterBreak="0">
    <w:nsid w:val="218761C7"/>
    <w:multiLevelType w:val="multilevel"/>
    <w:tmpl w:val="B0FA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3645E6C"/>
    <w:multiLevelType w:val="hybridMultilevel"/>
    <w:tmpl w:val="64045758"/>
    <w:lvl w:ilvl="0" w:tplc="0C0A0001">
      <w:start w:val="1"/>
      <w:numFmt w:val="bullet"/>
      <w:lvlText w:val=""/>
      <w:lvlJc w:val="left"/>
      <w:pPr>
        <w:ind w:left="6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23" w15:restartNumberingAfterBreak="0">
    <w:nsid w:val="283C439C"/>
    <w:multiLevelType w:val="hybridMultilevel"/>
    <w:tmpl w:val="D1F8C83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8141D5"/>
    <w:multiLevelType w:val="hybridMultilevel"/>
    <w:tmpl w:val="7590B2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C701A1"/>
    <w:multiLevelType w:val="multilevel"/>
    <w:tmpl w:val="07DCF5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EJIE-Titulo4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CCA7B08"/>
    <w:multiLevelType w:val="hybridMultilevel"/>
    <w:tmpl w:val="7AF0C03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AB2BC0"/>
    <w:multiLevelType w:val="hybridMultilevel"/>
    <w:tmpl w:val="EB7CBB6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1B505E"/>
    <w:multiLevelType w:val="hybridMultilevel"/>
    <w:tmpl w:val="BCC427D6"/>
    <w:lvl w:ilvl="0" w:tplc="7C204CC6">
      <w:start w:val="1"/>
      <w:numFmt w:val="decimal"/>
      <w:lvlText w:val="%1-"/>
      <w:lvlJc w:val="left"/>
      <w:pPr>
        <w:ind w:left="720" w:hanging="360"/>
      </w:pPr>
      <w:rPr>
        <w:rFonts w:eastAsia="Arial Unicode MS" w:hint="default"/>
        <w:b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616C9"/>
    <w:multiLevelType w:val="hybridMultilevel"/>
    <w:tmpl w:val="9FC015A0"/>
    <w:lvl w:ilvl="0" w:tplc="FB56A988">
      <w:numFmt w:val="bullet"/>
      <w:lvlText w:val="-"/>
      <w:lvlJc w:val="left"/>
      <w:pPr>
        <w:tabs>
          <w:tab w:val="num" w:pos="1994"/>
        </w:tabs>
        <w:ind w:left="1994" w:hanging="360"/>
      </w:pPr>
      <w:rPr>
        <w:rFonts w:ascii="Arial" w:eastAsia="Times New Roman" w:hAnsi="Arial" w:cs="Arial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30" w15:restartNumberingAfterBreak="0">
    <w:nsid w:val="32DE2659"/>
    <w:multiLevelType w:val="hybridMultilevel"/>
    <w:tmpl w:val="D4D453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33F212F9"/>
    <w:multiLevelType w:val="hybridMultilevel"/>
    <w:tmpl w:val="9A4E16BE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35280293"/>
    <w:multiLevelType w:val="hybridMultilevel"/>
    <w:tmpl w:val="B5FCF556"/>
    <w:lvl w:ilvl="0" w:tplc="63CCE5E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36227228"/>
    <w:multiLevelType w:val="hybridMultilevel"/>
    <w:tmpl w:val="E3FE4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7431A0"/>
    <w:multiLevelType w:val="hybridMultilevel"/>
    <w:tmpl w:val="7FBA6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906ABA"/>
    <w:multiLevelType w:val="hybridMultilevel"/>
    <w:tmpl w:val="8A66F222"/>
    <w:lvl w:ilvl="0" w:tplc="1C86A19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815704"/>
    <w:multiLevelType w:val="hybridMultilevel"/>
    <w:tmpl w:val="E75EBD94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3E7C5F51"/>
    <w:multiLevelType w:val="hybridMultilevel"/>
    <w:tmpl w:val="93D602C8"/>
    <w:lvl w:ilvl="0" w:tplc="EC3E8E62">
      <w:start w:val="1"/>
      <w:numFmt w:val="bullet"/>
      <w:pStyle w:val="SANG2"/>
      <w:lvlText w:val="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7395"/>
        </w:tabs>
        <w:ind w:left="739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8115"/>
        </w:tabs>
        <w:ind w:left="811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8835"/>
        </w:tabs>
        <w:ind w:left="8835" w:hanging="360"/>
      </w:pPr>
      <w:rPr>
        <w:rFonts w:ascii="Wingdings" w:hAnsi="Wingdings" w:hint="default"/>
      </w:rPr>
    </w:lvl>
  </w:abstractNum>
  <w:abstractNum w:abstractNumId="38" w15:restartNumberingAfterBreak="0">
    <w:nsid w:val="40D14F65"/>
    <w:multiLevelType w:val="hybridMultilevel"/>
    <w:tmpl w:val="4C606220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1A75D37"/>
    <w:multiLevelType w:val="multilevel"/>
    <w:tmpl w:val="029C7F5C"/>
    <w:lvl w:ilvl="0">
      <w:start w:val="1"/>
      <w:numFmt w:val="upperRoman"/>
      <w:pStyle w:val="PCP-TituloSeccion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429F129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42EE7055"/>
    <w:multiLevelType w:val="hybridMultilevel"/>
    <w:tmpl w:val="9AC400D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44261B0F"/>
    <w:multiLevelType w:val="hybridMultilevel"/>
    <w:tmpl w:val="959C18A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445D6953"/>
    <w:multiLevelType w:val="hybridMultilevel"/>
    <w:tmpl w:val="73B2142A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 w15:restartNumberingAfterBreak="0">
    <w:nsid w:val="44650B2F"/>
    <w:multiLevelType w:val="hybridMultilevel"/>
    <w:tmpl w:val="4B66E6A4"/>
    <w:lvl w:ilvl="0" w:tplc="F70880A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4C02DF0"/>
    <w:multiLevelType w:val="hybridMultilevel"/>
    <w:tmpl w:val="065C5DEA"/>
    <w:lvl w:ilvl="0" w:tplc="0C0A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7030AD2"/>
    <w:multiLevelType w:val="multilevel"/>
    <w:tmpl w:val="FB9E6092"/>
    <w:lvl w:ilvl="0">
      <w:start w:val="1"/>
      <w:numFmt w:val="upperRoman"/>
      <w:pStyle w:val="EJIE-Titulo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1844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47" w15:restartNumberingAfterBreak="0">
    <w:nsid w:val="48C158C5"/>
    <w:multiLevelType w:val="hybridMultilevel"/>
    <w:tmpl w:val="A5C4BF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5808DD"/>
    <w:multiLevelType w:val="multilevel"/>
    <w:tmpl w:val="833647E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49EC25C1"/>
    <w:multiLevelType w:val="hybridMultilevel"/>
    <w:tmpl w:val="B0DEC23E"/>
    <w:lvl w:ilvl="0" w:tplc="FB56A98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B5C4EFD"/>
    <w:multiLevelType w:val="hybridMultilevel"/>
    <w:tmpl w:val="FB9C52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1" w15:restartNumberingAfterBreak="0">
    <w:nsid w:val="4D8532BB"/>
    <w:multiLevelType w:val="hybridMultilevel"/>
    <w:tmpl w:val="0CF45730"/>
    <w:lvl w:ilvl="0" w:tplc="DD6AEBB2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sz w:val="22"/>
      </w:rPr>
    </w:lvl>
    <w:lvl w:ilvl="1" w:tplc="4FB443F4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4D981363"/>
    <w:multiLevelType w:val="hybridMultilevel"/>
    <w:tmpl w:val="0C08F32A"/>
    <w:lvl w:ilvl="0" w:tplc="0C0A0013">
      <w:start w:val="1"/>
      <w:numFmt w:val="upperRoman"/>
      <w:lvlText w:val="%1."/>
      <w:lvlJc w:val="righ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1172B20"/>
    <w:multiLevelType w:val="hybridMultilevel"/>
    <w:tmpl w:val="3AA41882"/>
    <w:lvl w:ilvl="0" w:tplc="76147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532DA8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5" w15:restartNumberingAfterBreak="0">
    <w:nsid w:val="551C6B34"/>
    <w:multiLevelType w:val="hybridMultilevel"/>
    <w:tmpl w:val="D512C8D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6" w15:restartNumberingAfterBreak="0">
    <w:nsid w:val="55D050B1"/>
    <w:multiLevelType w:val="hybridMultilevel"/>
    <w:tmpl w:val="BE6A99F6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55DD452F"/>
    <w:multiLevelType w:val="hybridMultilevel"/>
    <w:tmpl w:val="C2748B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DAE316">
      <w:start w:val="1"/>
      <w:numFmt w:val="lowerRoman"/>
      <w:lvlText w:val="%2."/>
      <w:lvlJc w:val="right"/>
      <w:pPr>
        <w:ind w:left="1440" w:hanging="360"/>
      </w:pPr>
      <w:rPr>
        <w:b/>
        <w:i w:val="0"/>
        <w:color w:val="auto"/>
      </w:rPr>
    </w:lvl>
    <w:lvl w:ilvl="2" w:tplc="0C0A0017">
      <w:start w:val="1"/>
      <w:numFmt w:val="lowerLetter"/>
      <w:lvlText w:val="%3)"/>
      <w:lvlJc w:val="left"/>
      <w:pPr>
        <w:ind w:left="644" w:hanging="360"/>
      </w:pPr>
      <w:rPr>
        <w:rFonts w:hint="default"/>
      </w:rPr>
    </w:lvl>
    <w:lvl w:ilvl="3" w:tplc="0C0A0017">
      <w:start w:val="1"/>
      <w:numFmt w:val="lowerLetter"/>
      <w:lvlText w:val="%4)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7E25020"/>
    <w:multiLevelType w:val="hybridMultilevel"/>
    <w:tmpl w:val="3D88E52E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 w15:restartNumberingAfterBreak="0">
    <w:nsid w:val="57F217C9"/>
    <w:multiLevelType w:val="hybridMultilevel"/>
    <w:tmpl w:val="524A4172"/>
    <w:lvl w:ilvl="0" w:tplc="0C0A0013">
      <w:start w:val="1"/>
      <w:numFmt w:val="upperRoman"/>
      <w:lvlText w:val="%1."/>
      <w:lvlJc w:val="righ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5A7A51AF"/>
    <w:multiLevelType w:val="hybridMultilevel"/>
    <w:tmpl w:val="E522090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1" w15:restartNumberingAfterBreak="0">
    <w:nsid w:val="5C6B303E"/>
    <w:multiLevelType w:val="hybridMultilevel"/>
    <w:tmpl w:val="83E6A9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5ECC0D45"/>
    <w:multiLevelType w:val="hybridMultilevel"/>
    <w:tmpl w:val="F07C6022"/>
    <w:lvl w:ilvl="0" w:tplc="F70880A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3" w15:restartNumberingAfterBreak="0">
    <w:nsid w:val="60167381"/>
    <w:multiLevelType w:val="hybridMultilevel"/>
    <w:tmpl w:val="C5A292F8"/>
    <w:lvl w:ilvl="0" w:tplc="0C0A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4" w15:restartNumberingAfterBreak="0">
    <w:nsid w:val="61245E67"/>
    <w:multiLevelType w:val="hybridMultilevel"/>
    <w:tmpl w:val="DFB8245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635C0295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6" w15:restartNumberingAfterBreak="0">
    <w:nsid w:val="659B3491"/>
    <w:multiLevelType w:val="multilevel"/>
    <w:tmpl w:val="ADD0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7" w15:restartNumberingAfterBreak="0">
    <w:nsid w:val="670C15A5"/>
    <w:multiLevelType w:val="hybridMultilevel"/>
    <w:tmpl w:val="1C460B46"/>
    <w:lvl w:ilvl="0" w:tplc="2EE08EB8">
      <w:start w:val="1"/>
      <w:numFmt w:val="bullet"/>
      <w:lvlText w:val=""/>
      <w:lvlJc w:val="left"/>
      <w:pPr>
        <w:ind w:left="108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6AA223B0"/>
    <w:multiLevelType w:val="hybridMultilevel"/>
    <w:tmpl w:val="A96042F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color w:val="00BFBF"/>
        <w:u w:val="none" w:color="31849B" w:themeColor="accent5" w:themeShade="BF"/>
      </w:rPr>
    </w:lvl>
    <w:lvl w:ilvl="1" w:tplc="0C0A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9" w15:restartNumberingAfterBreak="0">
    <w:nsid w:val="6B637D11"/>
    <w:multiLevelType w:val="hybridMultilevel"/>
    <w:tmpl w:val="8A14B404"/>
    <w:lvl w:ilvl="0" w:tplc="0C0A000D">
      <w:start w:val="1"/>
      <w:numFmt w:val="bullet"/>
      <w:lvlText w:val=""/>
      <w:lvlJc w:val="left"/>
      <w:pPr>
        <w:tabs>
          <w:tab w:val="num" w:pos="1994"/>
        </w:tabs>
        <w:ind w:left="1994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70" w15:restartNumberingAfterBreak="0">
    <w:nsid w:val="6BA90927"/>
    <w:multiLevelType w:val="hybridMultilevel"/>
    <w:tmpl w:val="AFAC0A8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1" w15:restartNumberingAfterBreak="0">
    <w:nsid w:val="6C041FA5"/>
    <w:multiLevelType w:val="hybridMultilevel"/>
    <w:tmpl w:val="595C8DB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DA47E68"/>
    <w:multiLevelType w:val="hybridMultilevel"/>
    <w:tmpl w:val="3F90C19A"/>
    <w:lvl w:ilvl="0" w:tplc="FB56A9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5B5D04"/>
    <w:multiLevelType w:val="hybridMultilevel"/>
    <w:tmpl w:val="3E8048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 w15:restartNumberingAfterBreak="0">
    <w:nsid w:val="702D2CFC"/>
    <w:multiLevelType w:val="hybridMultilevel"/>
    <w:tmpl w:val="E6166BD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5" w15:restartNumberingAfterBreak="0">
    <w:nsid w:val="717911EA"/>
    <w:multiLevelType w:val="hybridMultilevel"/>
    <w:tmpl w:val="674AF86A"/>
    <w:lvl w:ilvl="0" w:tplc="0C0A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6" w15:restartNumberingAfterBreak="0">
    <w:nsid w:val="72394C47"/>
    <w:multiLevelType w:val="hybridMultilevel"/>
    <w:tmpl w:val="039A691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2CB318A"/>
    <w:multiLevelType w:val="hybridMultilevel"/>
    <w:tmpl w:val="33A0D3E2"/>
    <w:lvl w:ilvl="0" w:tplc="0C0A0015">
      <w:start w:val="1"/>
      <w:numFmt w:val="upperLetter"/>
      <w:lvlText w:val="%1.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8" w15:restartNumberingAfterBreak="0">
    <w:nsid w:val="72E87C27"/>
    <w:multiLevelType w:val="hybridMultilevel"/>
    <w:tmpl w:val="57E2D7A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9" w15:restartNumberingAfterBreak="0">
    <w:nsid w:val="77177757"/>
    <w:multiLevelType w:val="hybridMultilevel"/>
    <w:tmpl w:val="B5C6ED92"/>
    <w:lvl w:ilvl="0" w:tplc="69A66C2C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794C1AB7"/>
    <w:multiLevelType w:val="hybridMultilevel"/>
    <w:tmpl w:val="0F127B2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1" w15:restartNumberingAfterBreak="0">
    <w:nsid w:val="7B831315"/>
    <w:multiLevelType w:val="hybridMultilevel"/>
    <w:tmpl w:val="0DE2156C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aps/>
        <w:color w:val="31849B" w:themeColor="accent5" w:themeShade="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22"/>
  </w:num>
  <w:num w:numId="4">
    <w:abstractNumId w:val="44"/>
  </w:num>
  <w:num w:numId="5">
    <w:abstractNumId w:val="33"/>
  </w:num>
  <w:num w:numId="6">
    <w:abstractNumId w:val="36"/>
  </w:num>
  <w:num w:numId="7">
    <w:abstractNumId w:val="43"/>
  </w:num>
  <w:num w:numId="8">
    <w:abstractNumId w:val="28"/>
  </w:num>
  <w:num w:numId="9">
    <w:abstractNumId w:val="7"/>
  </w:num>
  <w:num w:numId="10">
    <w:abstractNumId w:val="39"/>
  </w:num>
  <w:num w:numId="11">
    <w:abstractNumId w:val="37"/>
  </w:num>
  <w:num w:numId="12">
    <w:abstractNumId w:val="19"/>
  </w:num>
  <w:num w:numId="13">
    <w:abstractNumId w:val="35"/>
  </w:num>
  <w:num w:numId="14">
    <w:abstractNumId w:val="51"/>
  </w:num>
  <w:num w:numId="15">
    <w:abstractNumId w:val="1"/>
  </w:num>
  <w:num w:numId="16">
    <w:abstractNumId w:val="29"/>
  </w:num>
  <w:num w:numId="17">
    <w:abstractNumId w:val="45"/>
  </w:num>
  <w:num w:numId="18">
    <w:abstractNumId w:val="52"/>
  </w:num>
  <w:num w:numId="19">
    <w:abstractNumId w:val="57"/>
  </w:num>
  <w:num w:numId="20">
    <w:abstractNumId w:val="73"/>
  </w:num>
  <w:num w:numId="21">
    <w:abstractNumId w:val="59"/>
  </w:num>
  <w:num w:numId="22">
    <w:abstractNumId w:val="78"/>
  </w:num>
  <w:num w:numId="23">
    <w:abstractNumId w:val="10"/>
  </w:num>
  <w:num w:numId="24">
    <w:abstractNumId w:val="48"/>
  </w:num>
  <w:num w:numId="25">
    <w:abstractNumId w:val="77"/>
  </w:num>
  <w:num w:numId="26">
    <w:abstractNumId w:val="56"/>
  </w:num>
  <w:num w:numId="27">
    <w:abstractNumId w:val="55"/>
  </w:num>
  <w:num w:numId="28">
    <w:abstractNumId w:val="8"/>
  </w:num>
  <w:num w:numId="29">
    <w:abstractNumId w:val="3"/>
  </w:num>
  <w:num w:numId="30">
    <w:abstractNumId w:val="74"/>
  </w:num>
  <w:num w:numId="31">
    <w:abstractNumId w:val="42"/>
  </w:num>
  <w:num w:numId="32">
    <w:abstractNumId w:val="46"/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72"/>
  </w:num>
  <w:num w:numId="39">
    <w:abstractNumId w:val="38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23"/>
  </w:num>
  <w:num w:numId="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</w:num>
  <w:num w:numId="47">
    <w:abstractNumId w:val="41"/>
  </w:num>
  <w:num w:numId="48">
    <w:abstractNumId w:val="17"/>
  </w:num>
  <w:num w:numId="49">
    <w:abstractNumId w:val="47"/>
  </w:num>
  <w:num w:numId="50">
    <w:abstractNumId w:val="6"/>
  </w:num>
  <w:num w:numId="51">
    <w:abstractNumId w:val="12"/>
  </w:num>
  <w:num w:numId="52">
    <w:abstractNumId w:val="5"/>
  </w:num>
  <w:num w:numId="53">
    <w:abstractNumId w:val="61"/>
  </w:num>
  <w:num w:numId="54">
    <w:abstractNumId w:val="79"/>
  </w:num>
  <w:num w:numId="55">
    <w:abstractNumId w:val="34"/>
  </w:num>
  <w:num w:numId="56">
    <w:abstractNumId w:val="75"/>
  </w:num>
  <w:num w:numId="57">
    <w:abstractNumId w:val="64"/>
  </w:num>
  <w:num w:numId="58">
    <w:abstractNumId w:val="63"/>
  </w:num>
  <w:num w:numId="59">
    <w:abstractNumId w:val="24"/>
  </w:num>
  <w:num w:numId="60">
    <w:abstractNumId w:val="80"/>
  </w:num>
  <w:num w:numId="61">
    <w:abstractNumId w:val="70"/>
  </w:num>
  <w:num w:numId="62">
    <w:abstractNumId w:val="13"/>
  </w:num>
  <w:num w:numId="63">
    <w:abstractNumId w:val="62"/>
  </w:num>
  <w:num w:numId="64">
    <w:abstractNumId w:val="15"/>
  </w:num>
  <w:num w:numId="65">
    <w:abstractNumId w:val="50"/>
  </w:num>
  <w:num w:numId="66">
    <w:abstractNumId w:val="69"/>
  </w:num>
  <w:num w:numId="67">
    <w:abstractNumId w:val="81"/>
  </w:num>
  <w:num w:numId="68">
    <w:abstractNumId w:val="11"/>
  </w:num>
  <w:num w:numId="69">
    <w:abstractNumId w:val="53"/>
  </w:num>
  <w:num w:numId="70">
    <w:abstractNumId w:val="49"/>
  </w:num>
  <w:num w:numId="71">
    <w:abstractNumId w:val="65"/>
  </w:num>
  <w:num w:numId="72">
    <w:abstractNumId w:val="32"/>
  </w:num>
  <w:num w:numId="73">
    <w:abstractNumId w:val="9"/>
  </w:num>
  <w:num w:numId="74">
    <w:abstractNumId w:val="21"/>
  </w:num>
  <w:num w:numId="75">
    <w:abstractNumId w:val="2"/>
  </w:num>
  <w:num w:numId="76">
    <w:abstractNumId w:val="14"/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1"/>
  </w:num>
  <w:num w:numId="80">
    <w:abstractNumId w:val="60"/>
  </w:num>
  <w:num w:numId="81">
    <w:abstractNumId w:val="40"/>
  </w:num>
  <w:num w:numId="82">
    <w:abstractNumId w:val="54"/>
  </w:num>
  <w:num w:numId="83">
    <w:abstractNumId w:val="58"/>
  </w:num>
  <w:num w:numId="84">
    <w:abstractNumId w:val="27"/>
  </w:num>
  <w:num w:numId="85">
    <w:abstractNumId w:val="76"/>
  </w:num>
  <w:num w:numId="86">
    <w:abstractNumId w:val="4"/>
  </w:num>
  <w:num w:numId="8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0"/>
  </w:num>
  <w:num w:numId="89">
    <w:abstractNumId w:val="68"/>
  </w:num>
  <w:num w:numId="90">
    <w:abstractNumId w:val="26"/>
  </w:num>
  <w:num w:numId="91">
    <w:abstractNumId w:val="66"/>
  </w:num>
  <w:num w:numId="9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4FE"/>
    <w:rsid w:val="000024DA"/>
    <w:rsid w:val="00002AE9"/>
    <w:rsid w:val="0000319C"/>
    <w:rsid w:val="0001478C"/>
    <w:rsid w:val="00020893"/>
    <w:rsid w:val="00021510"/>
    <w:rsid w:val="00023916"/>
    <w:rsid w:val="0002441A"/>
    <w:rsid w:val="0002527F"/>
    <w:rsid w:val="000265CF"/>
    <w:rsid w:val="0002727E"/>
    <w:rsid w:val="00033574"/>
    <w:rsid w:val="000349DA"/>
    <w:rsid w:val="00044D3C"/>
    <w:rsid w:val="0005248D"/>
    <w:rsid w:val="00056991"/>
    <w:rsid w:val="000574C2"/>
    <w:rsid w:val="00064B8F"/>
    <w:rsid w:val="00064BB6"/>
    <w:rsid w:val="00066609"/>
    <w:rsid w:val="0007304D"/>
    <w:rsid w:val="00080E57"/>
    <w:rsid w:val="00081A1F"/>
    <w:rsid w:val="000855F3"/>
    <w:rsid w:val="000874A9"/>
    <w:rsid w:val="000A1EC5"/>
    <w:rsid w:val="000B4C57"/>
    <w:rsid w:val="000B7124"/>
    <w:rsid w:val="000C5C29"/>
    <w:rsid w:val="000C6F8D"/>
    <w:rsid w:val="000C788E"/>
    <w:rsid w:val="000C7BDA"/>
    <w:rsid w:val="000D2175"/>
    <w:rsid w:val="000D4ECC"/>
    <w:rsid w:val="000E0700"/>
    <w:rsid w:val="000E2CA0"/>
    <w:rsid w:val="000E4350"/>
    <w:rsid w:val="000F0575"/>
    <w:rsid w:val="000F4A0C"/>
    <w:rsid w:val="001010D8"/>
    <w:rsid w:val="0012160E"/>
    <w:rsid w:val="001218C7"/>
    <w:rsid w:val="00123D13"/>
    <w:rsid w:val="001276B8"/>
    <w:rsid w:val="00127D7E"/>
    <w:rsid w:val="00133F60"/>
    <w:rsid w:val="001379EF"/>
    <w:rsid w:val="00141091"/>
    <w:rsid w:val="00144AE6"/>
    <w:rsid w:val="001503D1"/>
    <w:rsid w:val="00157D1A"/>
    <w:rsid w:val="00163206"/>
    <w:rsid w:val="0016478D"/>
    <w:rsid w:val="001663CA"/>
    <w:rsid w:val="00172DEC"/>
    <w:rsid w:val="00175147"/>
    <w:rsid w:val="00177069"/>
    <w:rsid w:val="00177C98"/>
    <w:rsid w:val="00180795"/>
    <w:rsid w:val="00184DC7"/>
    <w:rsid w:val="0018603D"/>
    <w:rsid w:val="00186161"/>
    <w:rsid w:val="0018687A"/>
    <w:rsid w:val="00187193"/>
    <w:rsid w:val="00194D76"/>
    <w:rsid w:val="001976B7"/>
    <w:rsid w:val="001A04CC"/>
    <w:rsid w:val="001A38BD"/>
    <w:rsid w:val="001A46BF"/>
    <w:rsid w:val="001A5BB9"/>
    <w:rsid w:val="001A6A96"/>
    <w:rsid w:val="001B19DC"/>
    <w:rsid w:val="001B6B49"/>
    <w:rsid w:val="001C0839"/>
    <w:rsid w:val="001C419D"/>
    <w:rsid w:val="001C5E28"/>
    <w:rsid w:val="001C732F"/>
    <w:rsid w:val="001D12F3"/>
    <w:rsid w:val="001E09AC"/>
    <w:rsid w:val="001E0E22"/>
    <w:rsid w:val="001E1F3E"/>
    <w:rsid w:val="001E476B"/>
    <w:rsid w:val="001E546B"/>
    <w:rsid w:val="001E588A"/>
    <w:rsid w:val="001F0D65"/>
    <w:rsid w:val="001F64EE"/>
    <w:rsid w:val="00203350"/>
    <w:rsid w:val="00203AB3"/>
    <w:rsid w:val="00203D8E"/>
    <w:rsid w:val="0020413F"/>
    <w:rsid w:val="002103B8"/>
    <w:rsid w:val="0021253A"/>
    <w:rsid w:val="0021516C"/>
    <w:rsid w:val="00220D93"/>
    <w:rsid w:val="00230B73"/>
    <w:rsid w:val="00232289"/>
    <w:rsid w:val="002323C7"/>
    <w:rsid w:val="00232D64"/>
    <w:rsid w:val="00232FC1"/>
    <w:rsid w:val="002339D5"/>
    <w:rsid w:val="0023661A"/>
    <w:rsid w:val="0023719B"/>
    <w:rsid w:val="00242EDA"/>
    <w:rsid w:val="00242F71"/>
    <w:rsid w:val="00243441"/>
    <w:rsid w:val="00247A4A"/>
    <w:rsid w:val="00251074"/>
    <w:rsid w:val="00252C99"/>
    <w:rsid w:val="00254DDF"/>
    <w:rsid w:val="00255689"/>
    <w:rsid w:val="00256A80"/>
    <w:rsid w:val="0026409E"/>
    <w:rsid w:val="002767FA"/>
    <w:rsid w:val="002828F7"/>
    <w:rsid w:val="002833D1"/>
    <w:rsid w:val="00285855"/>
    <w:rsid w:val="002A5FFE"/>
    <w:rsid w:val="002A7BCA"/>
    <w:rsid w:val="002A7EF2"/>
    <w:rsid w:val="002B029B"/>
    <w:rsid w:val="002B1A69"/>
    <w:rsid w:val="002B2C93"/>
    <w:rsid w:val="002B722F"/>
    <w:rsid w:val="002E2637"/>
    <w:rsid w:val="002E4DD5"/>
    <w:rsid w:val="002F036F"/>
    <w:rsid w:val="002F28CE"/>
    <w:rsid w:val="002F2BE1"/>
    <w:rsid w:val="00311AF1"/>
    <w:rsid w:val="00321809"/>
    <w:rsid w:val="00321A0A"/>
    <w:rsid w:val="00321BF2"/>
    <w:rsid w:val="00323114"/>
    <w:rsid w:val="003304E8"/>
    <w:rsid w:val="003363B2"/>
    <w:rsid w:val="00342C73"/>
    <w:rsid w:val="00342D2C"/>
    <w:rsid w:val="0034492A"/>
    <w:rsid w:val="003623EF"/>
    <w:rsid w:val="00363578"/>
    <w:rsid w:val="003718EE"/>
    <w:rsid w:val="00377119"/>
    <w:rsid w:val="00384DC6"/>
    <w:rsid w:val="00386986"/>
    <w:rsid w:val="00392130"/>
    <w:rsid w:val="003968C0"/>
    <w:rsid w:val="003A5399"/>
    <w:rsid w:val="003A67B5"/>
    <w:rsid w:val="003B25B9"/>
    <w:rsid w:val="003B2D97"/>
    <w:rsid w:val="003B2DED"/>
    <w:rsid w:val="003B3758"/>
    <w:rsid w:val="003B4CBA"/>
    <w:rsid w:val="003B6759"/>
    <w:rsid w:val="003C0C82"/>
    <w:rsid w:val="003C4628"/>
    <w:rsid w:val="003C6ED3"/>
    <w:rsid w:val="003D1C92"/>
    <w:rsid w:val="003D54A2"/>
    <w:rsid w:val="003E01CF"/>
    <w:rsid w:val="003E264B"/>
    <w:rsid w:val="003E39FD"/>
    <w:rsid w:val="003F4AA9"/>
    <w:rsid w:val="003F736C"/>
    <w:rsid w:val="004000AD"/>
    <w:rsid w:val="004016F7"/>
    <w:rsid w:val="00405D5F"/>
    <w:rsid w:val="00410C0F"/>
    <w:rsid w:val="004127BA"/>
    <w:rsid w:val="004144E8"/>
    <w:rsid w:val="00414B4D"/>
    <w:rsid w:val="004203C8"/>
    <w:rsid w:val="00422A74"/>
    <w:rsid w:val="00431803"/>
    <w:rsid w:val="00434D7B"/>
    <w:rsid w:val="00442D93"/>
    <w:rsid w:val="00446C5F"/>
    <w:rsid w:val="00450049"/>
    <w:rsid w:val="0045039C"/>
    <w:rsid w:val="00457F56"/>
    <w:rsid w:val="004607C7"/>
    <w:rsid w:val="004625E5"/>
    <w:rsid w:val="00467035"/>
    <w:rsid w:val="00471147"/>
    <w:rsid w:val="0047248C"/>
    <w:rsid w:val="00472EB2"/>
    <w:rsid w:val="00486473"/>
    <w:rsid w:val="00497176"/>
    <w:rsid w:val="004A06E0"/>
    <w:rsid w:val="004A74EA"/>
    <w:rsid w:val="004B0546"/>
    <w:rsid w:val="004B1890"/>
    <w:rsid w:val="004B3841"/>
    <w:rsid w:val="004C052D"/>
    <w:rsid w:val="004C0AAD"/>
    <w:rsid w:val="004C1484"/>
    <w:rsid w:val="004C1D88"/>
    <w:rsid w:val="004C3621"/>
    <w:rsid w:val="004D1E74"/>
    <w:rsid w:val="004D2AC8"/>
    <w:rsid w:val="004F1B0A"/>
    <w:rsid w:val="004F575D"/>
    <w:rsid w:val="004F6797"/>
    <w:rsid w:val="00500E99"/>
    <w:rsid w:val="00503A4F"/>
    <w:rsid w:val="00505E5A"/>
    <w:rsid w:val="005061A9"/>
    <w:rsid w:val="005109B0"/>
    <w:rsid w:val="00511C5F"/>
    <w:rsid w:val="00513E16"/>
    <w:rsid w:val="0053144F"/>
    <w:rsid w:val="005424FE"/>
    <w:rsid w:val="005438D9"/>
    <w:rsid w:val="00546E13"/>
    <w:rsid w:val="00554E3B"/>
    <w:rsid w:val="0055794E"/>
    <w:rsid w:val="00571248"/>
    <w:rsid w:val="00581B6F"/>
    <w:rsid w:val="00586F3F"/>
    <w:rsid w:val="005A2E0E"/>
    <w:rsid w:val="005A36A8"/>
    <w:rsid w:val="005A4A4C"/>
    <w:rsid w:val="005B0B7F"/>
    <w:rsid w:val="005B40AD"/>
    <w:rsid w:val="005C4CD9"/>
    <w:rsid w:val="005C51EE"/>
    <w:rsid w:val="005C792F"/>
    <w:rsid w:val="005D0ABA"/>
    <w:rsid w:val="005D2A6A"/>
    <w:rsid w:val="005D6859"/>
    <w:rsid w:val="005E027C"/>
    <w:rsid w:val="005E5233"/>
    <w:rsid w:val="005F0310"/>
    <w:rsid w:val="005F146D"/>
    <w:rsid w:val="005F21C7"/>
    <w:rsid w:val="005F2E09"/>
    <w:rsid w:val="005F3F2E"/>
    <w:rsid w:val="005F7C96"/>
    <w:rsid w:val="005F7E69"/>
    <w:rsid w:val="006012E6"/>
    <w:rsid w:val="00602549"/>
    <w:rsid w:val="0060274E"/>
    <w:rsid w:val="00603E9A"/>
    <w:rsid w:val="0061074F"/>
    <w:rsid w:val="006108F4"/>
    <w:rsid w:val="00614343"/>
    <w:rsid w:val="00615399"/>
    <w:rsid w:val="00627240"/>
    <w:rsid w:val="00627B7C"/>
    <w:rsid w:val="006340AC"/>
    <w:rsid w:val="006370DD"/>
    <w:rsid w:val="0064147D"/>
    <w:rsid w:val="006450F2"/>
    <w:rsid w:val="00647F7F"/>
    <w:rsid w:val="00651BE6"/>
    <w:rsid w:val="006546B5"/>
    <w:rsid w:val="006579BE"/>
    <w:rsid w:val="00657E0F"/>
    <w:rsid w:val="00661520"/>
    <w:rsid w:val="006620E7"/>
    <w:rsid w:val="00667F41"/>
    <w:rsid w:val="00683DBE"/>
    <w:rsid w:val="0069282D"/>
    <w:rsid w:val="006947F5"/>
    <w:rsid w:val="006A13AA"/>
    <w:rsid w:val="006A3A17"/>
    <w:rsid w:val="006A673C"/>
    <w:rsid w:val="006A6C76"/>
    <w:rsid w:val="006A7E79"/>
    <w:rsid w:val="006B4ACC"/>
    <w:rsid w:val="006B741B"/>
    <w:rsid w:val="006C0FA0"/>
    <w:rsid w:val="006C5693"/>
    <w:rsid w:val="006D056A"/>
    <w:rsid w:val="006D21B2"/>
    <w:rsid w:val="006D589D"/>
    <w:rsid w:val="006D6467"/>
    <w:rsid w:val="006D7712"/>
    <w:rsid w:val="006E0BA2"/>
    <w:rsid w:val="006E36B0"/>
    <w:rsid w:val="006E390A"/>
    <w:rsid w:val="006E6B78"/>
    <w:rsid w:val="006F0B1F"/>
    <w:rsid w:val="0070059B"/>
    <w:rsid w:val="00711EB3"/>
    <w:rsid w:val="00712CDE"/>
    <w:rsid w:val="00714FF1"/>
    <w:rsid w:val="00717DC6"/>
    <w:rsid w:val="007218AE"/>
    <w:rsid w:val="00723DBF"/>
    <w:rsid w:val="00726DE8"/>
    <w:rsid w:val="0073106A"/>
    <w:rsid w:val="00735AE2"/>
    <w:rsid w:val="007423F4"/>
    <w:rsid w:val="007435F9"/>
    <w:rsid w:val="007441DE"/>
    <w:rsid w:val="00750A46"/>
    <w:rsid w:val="007549FF"/>
    <w:rsid w:val="00761D2A"/>
    <w:rsid w:val="007644B6"/>
    <w:rsid w:val="00765022"/>
    <w:rsid w:val="0076508C"/>
    <w:rsid w:val="00766527"/>
    <w:rsid w:val="0077248D"/>
    <w:rsid w:val="00775848"/>
    <w:rsid w:val="007776F6"/>
    <w:rsid w:val="00784C23"/>
    <w:rsid w:val="0078633B"/>
    <w:rsid w:val="007864E9"/>
    <w:rsid w:val="007865A8"/>
    <w:rsid w:val="00786CEA"/>
    <w:rsid w:val="00795420"/>
    <w:rsid w:val="00797B40"/>
    <w:rsid w:val="00797B77"/>
    <w:rsid w:val="007A0051"/>
    <w:rsid w:val="007A0449"/>
    <w:rsid w:val="007A0B1E"/>
    <w:rsid w:val="007A6E62"/>
    <w:rsid w:val="007B29F2"/>
    <w:rsid w:val="007B5D7B"/>
    <w:rsid w:val="007B6819"/>
    <w:rsid w:val="007C6B90"/>
    <w:rsid w:val="007C77EF"/>
    <w:rsid w:val="007D1292"/>
    <w:rsid w:val="007D1B42"/>
    <w:rsid w:val="007D3E2D"/>
    <w:rsid w:val="007E0B55"/>
    <w:rsid w:val="007E19C5"/>
    <w:rsid w:val="007F19DB"/>
    <w:rsid w:val="007F1E2D"/>
    <w:rsid w:val="007F678A"/>
    <w:rsid w:val="00801EA6"/>
    <w:rsid w:val="00803AEC"/>
    <w:rsid w:val="00805AE8"/>
    <w:rsid w:val="00813633"/>
    <w:rsid w:val="00814BD1"/>
    <w:rsid w:val="00817B23"/>
    <w:rsid w:val="00817E11"/>
    <w:rsid w:val="00824EDA"/>
    <w:rsid w:val="00835671"/>
    <w:rsid w:val="00836E89"/>
    <w:rsid w:val="0083729A"/>
    <w:rsid w:val="00852432"/>
    <w:rsid w:val="00863742"/>
    <w:rsid w:val="00866A86"/>
    <w:rsid w:val="00873DC5"/>
    <w:rsid w:val="00876CE4"/>
    <w:rsid w:val="00877A5E"/>
    <w:rsid w:val="00884F39"/>
    <w:rsid w:val="008A6666"/>
    <w:rsid w:val="008A6F3D"/>
    <w:rsid w:val="008A7391"/>
    <w:rsid w:val="008B1C3A"/>
    <w:rsid w:val="008B202B"/>
    <w:rsid w:val="008B2519"/>
    <w:rsid w:val="008B2A04"/>
    <w:rsid w:val="008B4D1E"/>
    <w:rsid w:val="008C3287"/>
    <w:rsid w:val="008C48C3"/>
    <w:rsid w:val="008C7332"/>
    <w:rsid w:val="008C7A3C"/>
    <w:rsid w:val="008D03A7"/>
    <w:rsid w:val="008D5753"/>
    <w:rsid w:val="008D6ECE"/>
    <w:rsid w:val="008D7AD6"/>
    <w:rsid w:val="008E0539"/>
    <w:rsid w:val="008E169A"/>
    <w:rsid w:val="008E3B00"/>
    <w:rsid w:val="008F2677"/>
    <w:rsid w:val="00902902"/>
    <w:rsid w:val="00904C09"/>
    <w:rsid w:val="00905D8B"/>
    <w:rsid w:val="00913212"/>
    <w:rsid w:val="00921CE2"/>
    <w:rsid w:val="009239F0"/>
    <w:rsid w:val="009328F0"/>
    <w:rsid w:val="00933B97"/>
    <w:rsid w:val="009341A8"/>
    <w:rsid w:val="00940CC5"/>
    <w:rsid w:val="009414CC"/>
    <w:rsid w:val="00941D33"/>
    <w:rsid w:val="00946454"/>
    <w:rsid w:val="0095773B"/>
    <w:rsid w:val="00960138"/>
    <w:rsid w:val="0096483C"/>
    <w:rsid w:val="00966621"/>
    <w:rsid w:val="00967404"/>
    <w:rsid w:val="00967A01"/>
    <w:rsid w:val="00972457"/>
    <w:rsid w:val="009733F7"/>
    <w:rsid w:val="0097472C"/>
    <w:rsid w:val="00974F85"/>
    <w:rsid w:val="00981228"/>
    <w:rsid w:val="00983FEB"/>
    <w:rsid w:val="00984C7F"/>
    <w:rsid w:val="0098730B"/>
    <w:rsid w:val="00990842"/>
    <w:rsid w:val="009922CA"/>
    <w:rsid w:val="00992C65"/>
    <w:rsid w:val="0099336A"/>
    <w:rsid w:val="009A2292"/>
    <w:rsid w:val="009A3C21"/>
    <w:rsid w:val="009A5916"/>
    <w:rsid w:val="009B3DDC"/>
    <w:rsid w:val="009B6D8A"/>
    <w:rsid w:val="009B7091"/>
    <w:rsid w:val="009B7AA9"/>
    <w:rsid w:val="009C0EA6"/>
    <w:rsid w:val="009C1008"/>
    <w:rsid w:val="009C2289"/>
    <w:rsid w:val="009C3F85"/>
    <w:rsid w:val="009C5CE7"/>
    <w:rsid w:val="009C70E5"/>
    <w:rsid w:val="009C76AE"/>
    <w:rsid w:val="009D4BE9"/>
    <w:rsid w:val="009E27D3"/>
    <w:rsid w:val="009F0246"/>
    <w:rsid w:val="00A04199"/>
    <w:rsid w:val="00A07801"/>
    <w:rsid w:val="00A206A5"/>
    <w:rsid w:val="00A208DB"/>
    <w:rsid w:val="00A229B2"/>
    <w:rsid w:val="00A333A7"/>
    <w:rsid w:val="00A46B8C"/>
    <w:rsid w:val="00A52CBC"/>
    <w:rsid w:val="00A54F5E"/>
    <w:rsid w:val="00A609C7"/>
    <w:rsid w:val="00A70B5B"/>
    <w:rsid w:val="00A725A8"/>
    <w:rsid w:val="00A73863"/>
    <w:rsid w:val="00A745D6"/>
    <w:rsid w:val="00A7640F"/>
    <w:rsid w:val="00A8291A"/>
    <w:rsid w:val="00A837F0"/>
    <w:rsid w:val="00A863C3"/>
    <w:rsid w:val="00A87B6D"/>
    <w:rsid w:val="00A962FA"/>
    <w:rsid w:val="00A96E04"/>
    <w:rsid w:val="00AA0F57"/>
    <w:rsid w:val="00AA31B1"/>
    <w:rsid w:val="00AA4C39"/>
    <w:rsid w:val="00AA625E"/>
    <w:rsid w:val="00AB6C5E"/>
    <w:rsid w:val="00AB73A3"/>
    <w:rsid w:val="00AB7B04"/>
    <w:rsid w:val="00AC1554"/>
    <w:rsid w:val="00AC628A"/>
    <w:rsid w:val="00AC7D76"/>
    <w:rsid w:val="00AD259E"/>
    <w:rsid w:val="00AE078E"/>
    <w:rsid w:val="00AE1FF2"/>
    <w:rsid w:val="00AE2381"/>
    <w:rsid w:val="00AF37BA"/>
    <w:rsid w:val="00B02A75"/>
    <w:rsid w:val="00B113FB"/>
    <w:rsid w:val="00B11979"/>
    <w:rsid w:val="00B13BC3"/>
    <w:rsid w:val="00B14367"/>
    <w:rsid w:val="00B161FE"/>
    <w:rsid w:val="00B163A3"/>
    <w:rsid w:val="00B22F6B"/>
    <w:rsid w:val="00B25BB6"/>
    <w:rsid w:val="00B3175D"/>
    <w:rsid w:val="00B416CA"/>
    <w:rsid w:val="00B41B8C"/>
    <w:rsid w:val="00B4381A"/>
    <w:rsid w:val="00B43B9B"/>
    <w:rsid w:val="00B52EAD"/>
    <w:rsid w:val="00B54D22"/>
    <w:rsid w:val="00B560CF"/>
    <w:rsid w:val="00B7021F"/>
    <w:rsid w:val="00B728E2"/>
    <w:rsid w:val="00B72E08"/>
    <w:rsid w:val="00B75861"/>
    <w:rsid w:val="00B800D8"/>
    <w:rsid w:val="00B804A2"/>
    <w:rsid w:val="00B85D95"/>
    <w:rsid w:val="00B8661B"/>
    <w:rsid w:val="00B871B3"/>
    <w:rsid w:val="00B915F1"/>
    <w:rsid w:val="00B92B9B"/>
    <w:rsid w:val="00B92C76"/>
    <w:rsid w:val="00BA40F3"/>
    <w:rsid w:val="00BA6E35"/>
    <w:rsid w:val="00BB1D8A"/>
    <w:rsid w:val="00BC1E9C"/>
    <w:rsid w:val="00BC403F"/>
    <w:rsid w:val="00BC41B6"/>
    <w:rsid w:val="00BC7EAE"/>
    <w:rsid w:val="00BD0CC4"/>
    <w:rsid w:val="00BD1660"/>
    <w:rsid w:val="00BD74A5"/>
    <w:rsid w:val="00BE43E4"/>
    <w:rsid w:val="00BF2CED"/>
    <w:rsid w:val="00C04C20"/>
    <w:rsid w:val="00C07E4D"/>
    <w:rsid w:val="00C1116E"/>
    <w:rsid w:val="00C11CF8"/>
    <w:rsid w:val="00C11DEF"/>
    <w:rsid w:val="00C16A12"/>
    <w:rsid w:val="00C207CB"/>
    <w:rsid w:val="00C23FDF"/>
    <w:rsid w:val="00C242D5"/>
    <w:rsid w:val="00C24A89"/>
    <w:rsid w:val="00C31016"/>
    <w:rsid w:val="00C32C20"/>
    <w:rsid w:val="00C339FB"/>
    <w:rsid w:val="00C36758"/>
    <w:rsid w:val="00C36811"/>
    <w:rsid w:val="00C37D80"/>
    <w:rsid w:val="00C42727"/>
    <w:rsid w:val="00C44A87"/>
    <w:rsid w:val="00C5087A"/>
    <w:rsid w:val="00C5096E"/>
    <w:rsid w:val="00C6168C"/>
    <w:rsid w:val="00C6234D"/>
    <w:rsid w:val="00C64655"/>
    <w:rsid w:val="00C705A6"/>
    <w:rsid w:val="00C70FE1"/>
    <w:rsid w:val="00C71B08"/>
    <w:rsid w:val="00C813CF"/>
    <w:rsid w:val="00C81972"/>
    <w:rsid w:val="00C82B8F"/>
    <w:rsid w:val="00C87154"/>
    <w:rsid w:val="00C91D38"/>
    <w:rsid w:val="00C92F7A"/>
    <w:rsid w:val="00C947E9"/>
    <w:rsid w:val="00C96F9F"/>
    <w:rsid w:val="00C976E4"/>
    <w:rsid w:val="00CA2247"/>
    <w:rsid w:val="00CA4ADE"/>
    <w:rsid w:val="00CA69AC"/>
    <w:rsid w:val="00CA6EBC"/>
    <w:rsid w:val="00CA7CBF"/>
    <w:rsid w:val="00CB020A"/>
    <w:rsid w:val="00CB1AFF"/>
    <w:rsid w:val="00CB700F"/>
    <w:rsid w:val="00CC0921"/>
    <w:rsid w:val="00CC31FF"/>
    <w:rsid w:val="00CC7565"/>
    <w:rsid w:val="00CD2E76"/>
    <w:rsid w:val="00CD5F08"/>
    <w:rsid w:val="00CE4C81"/>
    <w:rsid w:val="00CF07AA"/>
    <w:rsid w:val="00CF1488"/>
    <w:rsid w:val="00D000FA"/>
    <w:rsid w:val="00D01565"/>
    <w:rsid w:val="00D03B4F"/>
    <w:rsid w:val="00D04CC9"/>
    <w:rsid w:val="00D1213A"/>
    <w:rsid w:val="00D20385"/>
    <w:rsid w:val="00D21FB0"/>
    <w:rsid w:val="00D26EEE"/>
    <w:rsid w:val="00D27032"/>
    <w:rsid w:val="00D2781D"/>
    <w:rsid w:val="00D3127D"/>
    <w:rsid w:val="00D325AF"/>
    <w:rsid w:val="00D369DD"/>
    <w:rsid w:val="00D411ED"/>
    <w:rsid w:val="00D41C15"/>
    <w:rsid w:val="00D43A57"/>
    <w:rsid w:val="00D46035"/>
    <w:rsid w:val="00D51EC5"/>
    <w:rsid w:val="00D54BC0"/>
    <w:rsid w:val="00D55783"/>
    <w:rsid w:val="00D633FE"/>
    <w:rsid w:val="00D64ACB"/>
    <w:rsid w:val="00D70A10"/>
    <w:rsid w:val="00D71D33"/>
    <w:rsid w:val="00D766EB"/>
    <w:rsid w:val="00D80DC8"/>
    <w:rsid w:val="00D82A9F"/>
    <w:rsid w:val="00D8338F"/>
    <w:rsid w:val="00D84C44"/>
    <w:rsid w:val="00D91085"/>
    <w:rsid w:val="00D915FA"/>
    <w:rsid w:val="00D93410"/>
    <w:rsid w:val="00D947FC"/>
    <w:rsid w:val="00DA5294"/>
    <w:rsid w:val="00DB4AFE"/>
    <w:rsid w:val="00DB6217"/>
    <w:rsid w:val="00DC47EB"/>
    <w:rsid w:val="00DC68B0"/>
    <w:rsid w:val="00DD0E53"/>
    <w:rsid w:val="00DE2DC2"/>
    <w:rsid w:val="00DE41A5"/>
    <w:rsid w:val="00DE63E8"/>
    <w:rsid w:val="00DE7804"/>
    <w:rsid w:val="00DE7DF4"/>
    <w:rsid w:val="00DF05BA"/>
    <w:rsid w:val="00DF47A1"/>
    <w:rsid w:val="00E002B0"/>
    <w:rsid w:val="00E02F85"/>
    <w:rsid w:val="00E04B1C"/>
    <w:rsid w:val="00E05555"/>
    <w:rsid w:val="00E153A8"/>
    <w:rsid w:val="00E20599"/>
    <w:rsid w:val="00E22554"/>
    <w:rsid w:val="00E32A1E"/>
    <w:rsid w:val="00E33847"/>
    <w:rsid w:val="00E34D4E"/>
    <w:rsid w:val="00E41B2E"/>
    <w:rsid w:val="00E42864"/>
    <w:rsid w:val="00E43D1D"/>
    <w:rsid w:val="00E47800"/>
    <w:rsid w:val="00E47C66"/>
    <w:rsid w:val="00E511BC"/>
    <w:rsid w:val="00E515A3"/>
    <w:rsid w:val="00E5177B"/>
    <w:rsid w:val="00E5213A"/>
    <w:rsid w:val="00E533F9"/>
    <w:rsid w:val="00E54543"/>
    <w:rsid w:val="00E56B56"/>
    <w:rsid w:val="00E76188"/>
    <w:rsid w:val="00E83FA4"/>
    <w:rsid w:val="00E84699"/>
    <w:rsid w:val="00E958F5"/>
    <w:rsid w:val="00EA5F23"/>
    <w:rsid w:val="00EA648B"/>
    <w:rsid w:val="00EB0EE9"/>
    <w:rsid w:val="00EC4C88"/>
    <w:rsid w:val="00EC7766"/>
    <w:rsid w:val="00EC7E61"/>
    <w:rsid w:val="00ED055E"/>
    <w:rsid w:val="00ED33F7"/>
    <w:rsid w:val="00ED4E8B"/>
    <w:rsid w:val="00EE5AD6"/>
    <w:rsid w:val="00EF0F65"/>
    <w:rsid w:val="00EF1638"/>
    <w:rsid w:val="00EF38E5"/>
    <w:rsid w:val="00EF4C46"/>
    <w:rsid w:val="00F06DDF"/>
    <w:rsid w:val="00F10948"/>
    <w:rsid w:val="00F122D2"/>
    <w:rsid w:val="00F135BE"/>
    <w:rsid w:val="00F15D11"/>
    <w:rsid w:val="00F160C3"/>
    <w:rsid w:val="00F173ED"/>
    <w:rsid w:val="00F20596"/>
    <w:rsid w:val="00F236A4"/>
    <w:rsid w:val="00F25A4C"/>
    <w:rsid w:val="00F25E22"/>
    <w:rsid w:val="00F312CB"/>
    <w:rsid w:val="00F36E55"/>
    <w:rsid w:val="00F4753A"/>
    <w:rsid w:val="00F52140"/>
    <w:rsid w:val="00F5513D"/>
    <w:rsid w:val="00F57D72"/>
    <w:rsid w:val="00F6494E"/>
    <w:rsid w:val="00F722DF"/>
    <w:rsid w:val="00F725E0"/>
    <w:rsid w:val="00F80F04"/>
    <w:rsid w:val="00F817DF"/>
    <w:rsid w:val="00FA03F2"/>
    <w:rsid w:val="00FA0566"/>
    <w:rsid w:val="00FA0847"/>
    <w:rsid w:val="00FA11FA"/>
    <w:rsid w:val="00FA3E8B"/>
    <w:rsid w:val="00FA4931"/>
    <w:rsid w:val="00FA54CF"/>
    <w:rsid w:val="00FA63C9"/>
    <w:rsid w:val="00FB1FCE"/>
    <w:rsid w:val="00FB2455"/>
    <w:rsid w:val="00FB2C3B"/>
    <w:rsid w:val="00FB566F"/>
    <w:rsid w:val="00FC1050"/>
    <w:rsid w:val="00FC2D66"/>
    <w:rsid w:val="00FC342D"/>
    <w:rsid w:val="00FC584B"/>
    <w:rsid w:val="00FE49BA"/>
    <w:rsid w:val="00FE79C0"/>
    <w:rsid w:val="00FF07BA"/>
    <w:rsid w:val="00FF200E"/>
    <w:rsid w:val="31E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3E6C18C"/>
  <w15:docId w15:val="{4B03577B-30FA-4556-A812-FDF3F4ED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177C98"/>
  </w:style>
  <w:style w:type="paragraph" w:styleId="Ttulo1">
    <w:name w:val="heading 1"/>
    <w:basedOn w:val="Normal"/>
    <w:next w:val="Normal"/>
    <w:link w:val="Ttulo1Car"/>
    <w:rsid w:val="00177C98"/>
    <w:pPr>
      <w:keepNext/>
      <w:numPr>
        <w:numId w:val="24"/>
      </w:numPr>
      <w:spacing w:before="240" w:after="120"/>
      <w:jc w:val="both"/>
      <w:outlineLvl w:val="0"/>
    </w:pPr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paragraph" w:styleId="Ttulo2">
    <w:name w:val="heading 2"/>
    <w:basedOn w:val="Normal"/>
    <w:next w:val="Normal"/>
    <w:link w:val="Ttulo2Car"/>
    <w:rsid w:val="00177C98"/>
    <w:pPr>
      <w:keepNext/>
      <w:numPr>
        <w:ilvl w:val="1"/>
        <w:numId w:val="24"/>
      </w:numPr>
      <w:spacing w:before="240" w:after="120"/>
      <w:jc w:val="both"/>
      <w:outlineLvl w:val="1"/>
    </w:pPr>
    <w:rPr>
      <w:rFonts w:ascii="Calibri" w:eastAsia="Times New Roman" w:hAnsi="Calibri" w:cs="Calibri"/>
      <w:u w:val="single"/>
      <w:lang w:eastAsia="es-ES"/>
    </w:rPr>
  </w:style>
  <w:style w:type="paragraph" w:styleId="Ttulo3">
    <w:name w:val="heading 3"/>
    <w:basedOn w:val="Normal"/>
    <w:next w:val="Normal"/>
    <w:link w:val="Ttulo3Car"/>
    <w:rsid w:val="00177C98"/>
    <w:pPr>
      <w:keepNext/>
      <w:numPr>
        <w:ilvl w:val="2"/>
        <w:numId w:val="24"/>
      </w:numPr>
      <w:spacing w:before="240" w:after="120"/>
      <w:jc w:val="both"/>
      <w:outlineLvl w:val="2"/>
    </w:pPr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paragraph" w:styleId="Ttulo4">
    <w:name w:val="heading 4"/>
    <w:basedOn w:val="Normal"/>
    <w:next w:val="Normal"/>
    <w:link w:val="Ttulo4Car"/>
    <w:unhideWhenUsed/>
    <w:rsid w:val="00177C98"/>
    <w:pPr>
      <w:keepNext/>
      <w:numPr>
        <w:ilvl w:val="3"/>
        <w:numId w:val="24"/>
      </w:numPr>
      <w:spacing w:before="240" w:after="120"/>
      <w:jc w:val="both"/>
      <w:outlineLvl w:val="3"/>
    </w:pPr>
    <w:rPr>
      <w:rFonts w:ascii="Calibri" w:eastAsia="Times New Roman" w:hAnsi="Calibri" w:cs="Calibri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unhideWhenUsed/>
    <w:rsid w:val="00177C98"/>
    <w:pPr>
      <w:numPr>
        <w:ilvl w:val="4"/>
        <w:numId w:val="24"/>
      </w:numPr>
      <w:spacing w:before="240" w:after="120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rsid w:val="00177C98"/>
    <w:pPr>
      <w:numPr>
        <w:ilvl w:val="5"/>
        <w:numId w:val="24"/>
      </w:numPr>
      <w:spacing w:before="240" w:after="120"/>
      <w:jc w:val="both"/>
      <w:outlineLvl w:val="5"/>
    </w:pPr>
    <w:rPr>
      <w:rFonts w:ascii="Calibri" w:eastAsia="Times New Roman" w:hAnsi="Calibri" w:cs="Calibri"/>
      <w:b/>
      <w:bCs/>
      <w:lang w:eastAsia="es-ES"/>
    </w:rPr>
  </w:style>
  <w:style w:type="paragraph" w:styleId="Ttulo7">
    <w:name w:val="heading 7"/>
    <w:basedOn w:val="Normal"/>
    <w:next w:val="Normal"/>
    <w:link w:val="Ttulo7Car"/>
    <w:unhideWhenUsed/>
    <w:rsid w:val="00177C98"/>
    <w:pPr>
      <w:numPr>
        <w:ilvl w:val="6"/>
        <w:numId w:val="24"/>
      </w:numPr>
      <w:spacing w:before="240" w:after="120"/>
      <w:jc w:val="both"/>
      <w:outlineLvl w:val="6"/>
    </w:pPr>
    <w:rPr>
      <w:rFonts w:ascii="Calibri" w:eastAsia="Times New Roman" w:hAnsi="Calibri" w:cs="Calibri"/>
      <w:sz w:val="20"/>
      <w:lang w:eastAsia="es-ES"/>
    </w:rPr>
  </w:style>
  <w:style w:type="paragraph" w:styleId="Ttulo8">
    <w:name w:val="heading 8"/>
    <w:basedOn w:val="Normal"/>
    <w:next w:val="Normal"/>
    <w:link w:val="Ttulo8Car"/>
    <w:unhideWhenUsed/>
    <w:rsid w:val="00177C98"/>
    <w:pPr>
      <w:numPr>
        <w:ilvl w:val="7"/>
        <w:numId w:val="24"/>
      </w:numPr>
      <w:spacing w:before="240" w:after="120"/>
      <w:jc w:val="both"/>
      <w:outlineLvl w:val="7"/>
    </w:pPr>
    <w:rPr>
      <w:rFonts w:ascii="Calibri" w:eastAsia="Times New Roman" w:hAnsi="Calibri" w:cs="Calibri"/>
      <w:i/>
      <w:iCs/>
      <w:sz w:val="20"/>
      <w:lang w:eastAsia="es-ES"/>
    </w:rPr>
  </w:style>
  <w:style w:type="paragraph" w:styleId="Ttulo9">
    <w:name w:val="heading 9"/>
    <w:basedOn w:val="Normal"/>
    <w:next w:val="Normal"/>
    <w:link w:val="Ttulo9Car"/>
    <w:unhideWhenUsed/>
    <w:rsid w:val="00177C98"/>
    <w:pPr>
      <w:numPr>
        <w:ilvl w:val="8"/>
        <w:numId w:val="24"/>
      </w:numPr>
      <w:spacing w:before="240" w:after="120"/>
      <w:jc w:val="both"/>
      <w:outlineLvl w:val="8"/>
    </w:pPr>
    <w:rPr>
      <w:rFonts w:ascii="Cambria" w:eastAsia="Times New Roman" w:hAnsi="Cambria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6F0B1F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177C98"/>
    <w:rPr>
      <w:rFonts w:ascii="Arial" w:eastAsia="Times New Roman" w:hAnsi="Arial" w:cs="Arial"/>
      <w:b/>
      <w:bCs/>
      <w:color w:val="000000"/>
      <w:kern w:val="32"/>
      <w:sz w:val="20"/>
      <w:szCs w:val="32"/>
      <w:u w:val="single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177C98"/>
    <w:rPr>
      <w:rFonts w:ascii="Calibri" w:eastAsia="Times New Roman" w:hAnsi="Calibri" w:cs="Calibri"/>
      <w:u w:val="single"/>
      <w:lang w:eastAsia="es-ES"/>
    </w:rPr>
  </w:style>
  <w:style w:type="character" w:customStyle="1" w:styleId="Ttulo3Car">
    <w:name w:val="Título 3 Car"/>
    <w:basedOn w:val="Fuentedeprrafopredeter"/>
    <w:link w:val="Ttulo3"/>
    <w:rsid w:val="00177C98"/>
    <w:rPr>
      <w:rFonts w:ascii="Arial" w:eastAsia="Times New Roman" w:hAnsi="Arial" w:cs="Arial"/>
      <w:b/>
      <w:bCs/>
      <w:color w:val="009797"/>
      <w:sz w:val="20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177C98"/>
    <w:rPr>
      <w:rFonts w:ascii="Calibri" w:eastAsia="Times New Roman" w:hAnsi="Calibri" w:cs="Calibri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77C98"/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77C98"/>
    <w:rPr>
      <w:rFonts w:ascii="Calibri" w:eastAsia="Times New Roman" w:hAnsi="Calibri" w:cs="Calibri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77C98"/>
    <w:rPr>
      <w:rFonts w:ascii="Calibri" w:eastAsia="Times New Roman" w:hAnsi="Calibri" w:cs="Calibri"/>
      <w:sz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177C98"/>
    <w:rPr>
      <w:rFonts w:ascii="Calibri" w:eastAsia="Times New Roman" w:hAnsi="Calibri" w:cs="Calibri"/>
      <w:i/>
      <w:iCs/>
      <w:sz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177C98"/>
    <w:rPr>
      <w:rFonts w:ascii="Cambria" w:eastAsia="Times New Roman" w:hAnsi="Cambria" w:cs="Calibri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C98"/>
  </w:style>
  <w:style w:type="paragraph" w:styleId="Piedepgina">
    <w:name w:val="footer"/>
    <w:basedOn w:val="Normal"/>
    <w:link w:val="PiedepginaCar"/>
    <w:uiPriority w:val="99"/>
    <w:unhideWhenUsed/>
    <w:rsid w:val="00177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C98"/>
  </w:style>
  <w:style w:type="paragraph" w:styleId="Textodeglobo">
    <w:name w:val="Balloon Text"/>
    <w:basedOn w:val="Normal"/>
    <w:link w:val="TextodegloboCar"/>
    <w:uiPriority w:val="99"/>
    <w:semiHidden/>
    <w:unhideWhenUsed/>
    <w:rsid w:val="0017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7C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77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uiPriority w:val="99"/>
    <w:unhideWhenUsed/>
    <w:rsid w:val="00177C98"/>
    <w:pPr>
      <w:numPr>
        <w:numId w:val="2"/>
      </w:numPr>
      <w:spacing w:after="0" w:line="240" w:lineRule="auto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Default">
    <w:name w:val="Default"/>
    <w:rsid w:val="00177C98"/>
    <w:pPr>
      <w:widowControl w:val="0"/>
      <w:autoSpaceDE w:val="0"/>
      <w:autoSpaceDN w:val="0"/>
      <w:adjustRightInd w:val="0"/>
      <w:spacing w:after="0" w:line="240" w:lineRule="auto"/>
    </w:pPr>
    <w:rPr>
      <w:rFonts w:ascii="JJEHOL+Tahoma" w:eastAsia="Times New Roman" w:hAnsi="JJEHOL+Tahoma" w:cs="JJEHOL+Tahoma"/>
      <w:color w:val="000000"/>
      <w:sz w:val="24"/>
      <w:szCs w:val="24"/>
      <w:lang w:eastAsia="es-ES"/>
    </w:rPr>
  </w:style>
  <w:style w:type="character" w:styleId="Hipervnculo">
    <w:name w:val="Hyperlink"/>
    <w:uiPriority w:val="99"/>
    <w:rsid w:val="00177C98"/>
    <w:rPr>
      <w:rFonts w:ascii="Arial" w:hAnsi="Arial" w:cs="Arial"/>
      <w:color w:val="0000FF"/>
      <w:u w:val="single"/>
      <w:lang w:val="en-US" w:eastAsia="en-US" w:bidi="ar-SA"/>
    </w:rPr>
  </w:style>
  <w:style w:type="paragraph" w:customStyle="1" w:styleId="CM19">
    <w:name w:val="CM19"/>
    <w:basedOn w:val="Default"/>
    <w:next w:val="Default"/>
    <w:rsid w:val="00177C98"/>
    <w:pPr>
      <w:spacing w:after="358"/>
    </w:pPr>
    <w:rPr>
      <w:rFonts w:cs="Times New Roman"/>
      <w:color w:val="auto"/>
    </w:rPr>
  </w:style>
  <w:style w:type="paragraph" w:styleId="Sangra2detindependiente">
    <w:name w:val="Body Text Indent 2"/>
    <w:basedOn w:val="Normal"/>
    <w:link w:val="Sangra2detindependienteCar"/>
    <w:rsid w:val="00177C9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77C9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17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177C98"/>
  </w:style>
  <w:style w:type="paragraph" w:styleId="Textonotapie">
    <w:name w:val="footnote text"/>
    <w:basedOn w:val="Normal"/>
    <w:link w:val="TextonotapieCar"/>
    <w:uiPriority w:val="99"/>
    <w:semiHidden/>
    <w:unhideWhenUsed/>
    <w:rsid w:val="00177C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C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77C98"/>
    <w:rPr>
      <w:vertAlign w:val="superscript"/>
    </w:rPr>
  </w:style>
  <w:style w:type="paragraph" w:styleId="TDC1">
    <w:name w:val="toc 1"/>
    <w:aliases w:val="SGW-TDC 1"/>
    <w:basedOn w:val="Normal"/>
    <w:next w:val="Normal"/>
    <w:uiPriority w:val="39"/>
    <w:rsid w:val="00177C98"/>
    <w:pPr>
      <w:keepNext/>
      <w:keepLines/>
      <w:shd w:val="solid" w:color="C7ECEC" w:fill="C7ECEC"/>
      <w:tabs>
        <w:tab w:val="left" w:pos="567"/>
        <w:tab w:val="right" w:pos="9072"/>
      </w:tabs>
      <w:overflowPunct w:val="0"/>
      <w:autoSpaceDE w:val="0"/>
      <w:autoSpaceDN w:val="0"/>
      <w:adjustRightInd w:val="0"/>
      <w:spacing w:before="120" w:after="120" w:line="360" w:lineRule="auto"/>
      <w:textAlignment w:val="baseline"/>
    </w:pPr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styleId="TDC2">
    <w:name w:val="toc 2"/>
    <w:aliases w:val="SGW-TDC 2"/>
    <w:basedOn w:val="TDC1"/>
    <w:next w:val="Normal"/>
    <w:uiPriority w:val="39"/>
    <w:rsid w:val="00177C98"/>
    <w:pPr>
      <w:shd w:val="clear" w:color="auto" w:fill="D9D9D9"/>
    </w:pPr>
  </w:style>
  <w:style w:type="paragraph" w:customStyle="1" w:styleId="Estilo14ptNegritaGris40DerechaIzquierda123cmDerec">
    <w:name w:val="Estilo 14 pt Negrita Gris 40% Derecha Izquierda:  123 cm Derec..."/>
    <w:basedOn w:val="Normal"/>
    <w:autoRedefine/>
    <w:rsid w:val="00177C98"/>
    <w:pPr>
      <w:spacing w:before="240" w:after="240" w:line="240" w:lineRule="auto"/>
      <w:ind w:left="-68" w:right="1196"/>
      <w:jc w:val="center"/>
    </w:pPr>
    <w:rPr>
      <w:rFonts w:ascii="Arial" w:eastAsia="Times New Roman" w:hAnsi="Arial" w:cs="Times New Roman"/>
      <w:b/>
      <w:bCs/>
      <w:color w:val="FFFFFF"/>
      <w:sz w:val="36"/>
      <w:szCs w:val="36"/>
      <w:lang w:eastAsia="es-ES_tradnl"/>
    </w:rPr>
  </w:style>
  <w:style w:type="paragraph" w:styleId="TDC3">
    <w:name w:val="toc 3"/>
    <w:aliases w:val="SGW-TDC 3"/>
    <w:basedOn w:val="Normal"/>
    <w:next w:val="Normal"/>
    <w:autoRedefine/>
    <w:uiPriority w:val="39"/>
    <w:rsid w:val="00177C98"/>
    <w:pPr>
      <w:shd w:val="clear" w:color="auto" w:fill="F2F2F2"/>
      <w:tabs>
        <w:tab w:val="left" w:pos="567"/>
        <w:tab w:val="right" w:pos="9072"/>
      </w:tabs>
      <w:spacing w:before="120" w:after="120" w:line="360" w:lineRule="auto"/>
    </w:pPr>
    <w:rPr>
      <w:rFonts w:ascii="Arial" w:eastAsia="Times New Roman" w:hAnsi="Arial" w:cs="Times New Roman"/>
      <w:noProof/>
      <w:sz w:val="20"/>
      <w:szCs w:val="20"/>
      <w:lang w:eastAsia="es-ES_tradnl"/>
    </w:rPr>
  </w:style>
  <w:style w:type="numbering" w:styleId="111111">
    <w:name w:val="Outline List 2"/>
    <w:basedOn w:val="Sinlista"/>
    <w:rsid w:val="00177C98"/>
    <w:pPr>
      <w:numPr>
        <w:numId w:val="9"/>
      </w:numPr>
    </w:pPr>
  </w:style>
  <w:style w:type="paragraph" w:customStyle="1" w:styleId="ndice">
    <w:name w:val="Índice"/>
    <w:basedOn w:val="Normal"/>
    <w:next w:val="Normal"/>
    <w:rsid w:val="00177C98"/>
    <w:pPr>
      <w:pageBreakBefore/>
      <w:spacing w:before="360" w:after="120" w:line="240" w:lineRule="auto"/>
      <w:jc w:val="both"/>
    </w:pPr>
    <w:rPr>
      <w:rFonts w:ascii="Arial Narrow" w:eastAsia="Times New Roman" w:hAnsi="Arial Narrow" w:cs="Times New Roman"/>
      <w:b/>
      <w:color w:val="009797"/>
      <w:sz w:val="32"/>
      <w:szCs w:val="24"/>
      <w:lang w:val="es-ES_tradnl" w:eastAsia="es-ES"/>
    </w:rPr>
  </w:style>
  <w:style w:type="paragraph" w:customStyle="1" w:styleId="PCP-TituloSeccion">
    <w:name w:val="PCP-TituloSeccion"/>
    <w:basedOn w:val="Normal"/>
    <w:rsid w:val="00177C98"/>
    <w:pPr>
      <w:numPr>
        <w:numId w:val="10"/>
      </w:numPr>
    </w:pPr>
  </w:style>
  <w:style w:type="paragraph" w:customStyle="1" w:styleId="CM22">
    <w:name w:val="CM22"/>
    <w:basedOn w:val="Default"/>
    <w:next w:val="Default"/>
    <w:rsid w:val="00177C98"/>
    <w:pPr>
      <w:spacing w:after="295"/>
    </w:pPr>
    <w:rPr>
      <w:rFonts w:cs="Times New Roman"/>
      <w:color w:val="auto"/>
    </w:rPr>
  </w:style>
  <w:style w:type="paragraph" w:customStyle="1" w:styleId="Texto">
    <w:name w:val="Texto"/>
    <w:basedOn w:val="Normal"/>
    <w:link w:val="TextoCar"/>
    <w:rsid w:val="00177C98"/>
    <w:pPr>
      <w:spacing w:before="120" w:after="120"/>
      <w:ind w:left="567"/>
    </w:pPr>
    <w:rPr>
      <w:rFonts w:ascii="Arial" w:eastAsia="Times New Roman" w:hAnsi="Arial" w:cs="Calibri"/>
      <w:sz w:val="20"/>
      <w:szCs w:val="20"/>
      <w:lang w:eastAsia="es-ES_tradnl"/>
    </w:rPr>
  </w:style>
  <w:style w:type="character" w:customStyle="1" w:styleId="TextoCar">
    <w:name w:val="Texto Car"/>
    <w:link w:val="Texto"/>
    <w:rsid w:val="00177C98"/>
    <w:rPr>
      <w:rFonts w:ascii="Arial" w:eastAsia="Times New Roman" w:hAnsi="Arial" w:cs="Calibri"/>
      <w:sz w:val="20"/>
      <w:szCs w:val="20"/>
      <w:lang w:eastAsia="es-ES_tradnl"/>
    </w:rPr>
  </w:style>
  <w:style w:type="paragraph" w:customStyle="1" w:styleId="SANG2">
    <w:name w:val="SANG2"/>
    <w:basedOn w:val="Normal"/>
    <w:link w:val="SANG2Car"/>
    <w:rsid w:val="00177C98"/>
    <w:pPr>
      <w:numPr>
        <w:numId w:val="11"/>
      </w:numPr>
      <w:tabs>
        <w:tab w:val="left" w:pos="1418"/>
      </w:tabs>
      <w:spacing w:before="120" w:after="0" w:line="240" w:lineRule="atLeast"/>
      <w:ind w:right="142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SANG2Car">
    <w:name w:val="SANG2 Car"/>
    <w:link w:val="SANG2"/>
    <w:rsid w:val="00177C98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EXTSANG1">
    <w:name w:val="TEXTSANG1"/>
    <w:basedOn w:val="Normal"/>
    <w:link w:val="TEXTSANG1Car"/>
    <w:rsid w:val="00177C98"/>
    <w:pPr>
      <w:spacing w:after="0" w:line="240" w:lineRule="atLeast"/>
      <w:ind w:left="993" w:right="136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SANG1Car">
    <w:name w:val="TEXTSANG1 Car"/>
    <w:link w:val="TEXTSANG1"/>
    <w:rsid w:val="00177C98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arrafo1">
    <w:name w:val="parrafo1"/>
    <w:basedOn w:val="Normal"/>
    <w:rsid w:val="00177C98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77C9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77C9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77C98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77C98"/>
  </w:style>
  <w:style w:type="paragraph" w:styleId="Listaconvietas2">
    <w:name w:val="List Bullet 2"/>
    <w:basedOn w:val="Normal"/>
    <w:uiPriority w:val="99"/>
    <w:semiHidden/>
    <w:unhideWhenUsed/>
    <w:rsid w:val="00177C98"/>
    <w:pPr>
      <w:numPr>
        <w:numId w:val="15"/>
      </w:numPr>
      <w:contextualSpacing/>
    </w:pPr>
  </w:style>
  <w:style w:type="paragraph" w:styleId="Lista3">
    <w:name w:val="List 3"/>
    <w:basedOn w:val="Normal"/>
    <w:uiPriority w:val="99"/>
    <w:unhideWhenUsed/>
    <w:rsid w:val="00177C98"/>
    <w:pPr>
      <w:spacing w:after="0" w:line="240" w:lineRule="auto"/>
      <w:ind w:left="849" w:hanging="283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Prrafodelista3">
    <w:name w:val="Párrafo de lista_3"/>
    <w:basedOn w:val="Normal"/>
    <w:rsid w:val="00177C9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77C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77C98"/>
  </w:style>
  <w:style w:type="paragraph" w:customStyle="1" w:styleId="CM1">
    <w:name w:val="CM1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4">
    <w:name w:val="CM4"/>
    <w:basedOn w:val="Default"/>
    <w:next w:val="Default"/>
    <w:uiPriority w:val="99"/>
    <w:rsid w:val="00177C98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EJGV-Normal">
    <w:name w:val="EJGV-Normal"/>
    <w:basedOn w:val="Normal"/>
    <w:rsid w:val="00177C98"/>
    <w:pPr>
      <w:spacing w:before="120" w:after="120" w:line="240" w:lineRule="auto"/>
      <w:ind w:left="851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table" w:customStyle="1" w:styleId="Tablaconcuadrcula1">
    <w:name w:val="Tabla con cuadrícula1"/>
    <w:basedOn w:val="Tablanormal"/>
    <w:next w:val="Tablaconcuadrcula"/>
    <w:rsid w:val="00177C9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177C98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u w:val="none"/>
      <w:lang w:val="es-ES"/>
    </w:rPr>
  </w:style>
  <w:style w:type="paragraph" w:customStyle="1" w:styleId="EJIE-Titulo1">
    <w:name w:val="EJIE-Titulo1"/>
    <w:basedOn w:val="Ttulo1"/>
    <w:next w:val="Normal"/>
    <w:qFormat/>
    <w:rsid w:val="00177C98"/>
    <w:pPr>
      <w:pageBreakBefore/>
      <w:numPr>
        <w:numId w:val="32"/>
      </w:numPr>
      <w:shd w:val="clear" w:color="auto" w:fill="DAEEF3" w:themeFill="accent5" w:themeFillTint="33"/>
      <w:spacing w:before="0" w:after="0" w:line="480" w:lineRule="auto"/>
      <w:contextualSpacing/>
      <w:jc w:val="center"/>
    </w:pPr>
    <w:rPr>
      <w:rFonts w:cstheme="minorHAnsi"/>
      <w:bCs w:val="0"/>
      <w:i/>
      <w:color w:val="215868" w:themeColor="accent5" w:themeShade="80"/>
      <w:u w:val="none"/>
    </w:rPr>
  </w:style>
  <w:style w:type="paragraph" w:customStyle="1" w:styleId="EJIE-Titulo2">
    <w:name w:val="EJIE-Titulo2"/>
    <w:basedOn w:val="Ttulo2"/>
    <w:next w:val="Normal"/>
    <w:qFormat/>
    <w:rsid w:val="00177C98"/>
    <w:pPr>
      <w:numPr>
        <w:numId w:val="32"/>
      </w:numPr>
      <w:pBdr>
        <w:bottom w:val="single" w:sz="4" w:space="1" w:color="31849B" w:themeColor="accent5" w:themeShade="BF"/>
      </w:pBdr>
      <w:tabs>
        <w:tab w:val="left" w:pos="709"/>
      </w:tabs>
      <w:spacing w:before="480"/>
    </w:pPr>
    <w:rPr>
      <w:b/>
      <w:caps/>
      <w:color w:val="31849B" w:themeColor="accent5" w:themeShade="BF"/>
      <w:u w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177C98"/>
    <w:rPr>
      <w:color w:val="800080" w:themeColor="followedHyperlink"/>
      <w:u w:val="single"/>
    </w:rPr>
  </w:style>
  <w:style w:type="paragraph" w:customStyle="1" w:styleId="EJIE-Normal">
    <w:name w:val="EJIE-Normal"/>
    <w:basedOn w:val="NormalWeb"/>
    <w:uiPriority w:val="99"/>
    <w:qFormat/>
    <w:rsid w:val="00177C98"/>
    <w:pPr>
      <w:spacing w:before="120" w:beforeAutospacing="0" w:after="120" w:afterAutospacing="0"/>
      <w:ind w:left="708"/>
      <w:jc w:val="both"/>
    </w:pPr>
    <w:rPr>
      <w:rFonts w:asciiTheme="minorHAnsi" w:hAnsiTheme="minorHAnsi" w:cstheme="minorHAnsi"/>
      <w:sz w:val="22"/>
      <w:szCs w:val="22"/>
    </w:rPr>
  </w:style>
  <w:style w:type="paragraph" w:customStyle="1" w:styleId="EJIE-Titulo3">
    <w:name w:val="EJIE-Titulo3"/>
    <w:basedOn w:val="Ttulo3"/>
    <w:qFormat/>
    <w:rsid w:val="00177C98"/>
    <w:pPr>
      <w:numPr>
        <w:numId w:val="32"/>
      </w:numPr>
    </w:pPr>
    <w:rPr>
      <w:rFonts w:asciiTheme="minorHAnsi" w:hAnsiTheme="minorHAnsi" w:cstheme="minorHAnsi"/>
      <w:bCs w:val="0"/>
      <w:color w:val="215868" w:themeColor="accent5" w:themeShade="80"/>
      <w:sz w:val="22"/>
      <w:szCs w:val="22"/>
    </w:rPr>
  </w:style>
  <w:style w:type="paragraph" w:customStyle="1" w:styleId="EJIE-Titulo4">
    <w:name w:val="EJIE-Titulo4"/>
    <w:basedOn w:val="Ttulo4"/>
    <w:qFormat/>
    <w:rsid w:val="00177C98"/>
    <w:pPr>
      <w:numPr>
        <w:ilvl w:val="1"/>
        <w:numId w:val="1"/>
      </w:numPr>
      <w:spacing w:before="120"/>
    </w:pPr>
    <w:rPr>
      <w:rFonts w:asciiTheme="minorHAnsi" w:hAnsiTheme="minorHAnsi" w:cstheme="minorHAnsi"/>
      <w:bCs w:val="0"/>
      <w:sz w:val="22"/>
      <w:szCs w:val="22"/>
    </w:rPr>
  </w:style>
  <w:style w:type="paragraph" w:customStyle="1" w:styleId="bopvdetalle">
    <w:name w:val="bopvdetalle"/>
    <w:basedOn w:val="Normal"/>
    <w:rsid w:val="00177C98"/>
    <w:pPr>
      <w:spacing w:after="0" w:line="240" w:lineRule="auto"/>
      <w:ind w:firstLine="18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parrafo22">
    <w:name w:val="parrafo_22"/>
    <w:basedOn w:val="Normal"/>
    <w:rsid w:val="00177C98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1">
    <w:name w:val="articulo1"/>
    <w:basedOn w:val="Normal"/>
    <w:rsid w:val="00177C98"/>
    <w:pPr>
      <w:spacing w:before="360" w:after="1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Pa9">
    <w:name w:val="Pa9"/>
    <w:basedOn w:val="Default"/>
    <w:next w:val="Default"/>
    <w:uiPriority w:val="99"/>
    <w:rsid w:val="00177C98"/>
    <w:pPr>
      <w:widowControl/>
      <w:spacing w:line="201" w:lineRule="atLeast"/>
    </w:pPr>
    <w:rPr>
      <w:rFonts w:ascii="Arial" w:eastAsiaTheme="minorHAnsi" w:hAnsi="Arial" w:cs="Arial"/>
      <w:color w:val="auto"/>
      <w:lang w:eastAsia="en-US"/>
    </w:rPr>
  </w:style>
  <w:style w:type="paragraph" w:styleId="TDC4">
    <w:name w:val="toc 4"/>
    <w:basedOn w:val="Normal"/>
    <w:next w:val="Normal"/>
    <w:autoRedefine/>
    <w:uiPriority w:val="39"/>
    <w:unhideWhenUsed/>
    <w:rsid w:val="00177C98"/>
    <w:pPr>
      <w:spacing w:after="100"/>
      <w:ind w:left="660"/>
    </w:pPr>
    <w:rPr>
      <w:rFonts w:eastAsiaTheme="minorEastAsia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177C98"/>
    <w:pPr>
      <w:spacing w:after="100"/>
      <w:ind w:left="880"/>
    </w:pPr>
    <w:rPr>
      <w:rFonts w:eastAsiaTheme="minorEastAsia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177C98"/>
    <w:pPr>
      <w:spacing w:after="100"/>
      <w:ind w:left="1100"/>
    </w:pPr>
    <w:rPr>
      <w:rFonts w:eastAsiaTheme="minorEastAsia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177C98"/>
    <w:pPr>
      <w:spacing w:after="100"/>
      <w:ind w:left="1320"/>
    </w:pPr>
    <w:rPr>
      <w:rFonts w:eastAsiaTheme="minorEastAsia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177C98"/>
    <w:pPr>
      <w:spacing w:after="100"/>
      <w:ind w:left="1540"/>
    </w:pPr>
    <w:rPr>
      <w:rFonts w:eastAsiaTheme="minorEastAsia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177C98"/>
    <w:pPr>
      <w:spacing w:after="100"/>
      <w:ind w:left="1760"/>
    </w:pPr>
    <w:rPr>
      <w:rFonts w:eastAsiaTheme="minorEastAsia"/>
      <w:lang w:eastAsia="es-ES"/>
    </w:rPr>
  </w:style>
  <w:style w:type="paragraph" w:customStyle="1" w:styleId="SANG5">
    <w:name w:val="SANG5"/>
    <w:basedOn w:val="Normal"/>
    <w:autoRedefine/>
    <w:rsid w:val="00177C98"/>
    <w:pPr>
      <w:numPr>
        <w:numId w:val="37"/>
      </w:numPr>
      <w:tabs>
        <w:tab w:val="clear" w:pos="3479"/>
        <w:tab w:val="left" w:pos="1985"/>
        <w:tab w:val="left" w:pos="2700"/>
      </w:tabs>
      <w:spacing w:before="120" w:after="0" w:line="240" w:lineRule="atLeast"/>
      <w:ind w:left="2693" w:right="142" w:hanging="425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semiHidden/>
    <w:unhideWhenUsed/>
    <w:rsid w:val="00177C9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77C9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77C9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7C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7C98"/>
    <w:rPr>
      <w:b/>
      <w:bCs/>
      <w:sz w:val="20"/>
      <w:szCs w:val="20"/>
    </w:rPr>
  </w:style>
  <w:style w:type="paragraph" w:customStyle="1" w:styleId="SANG1">
    <w:name w:val="SANG1"/>
    <w:basedOn w:val="Normal"/>
    <w:link w:val="SANG1Car"/>
    <w:rsid w:val="00177C98"/>
    <w:pPr>
      <w:spacing w:before="120" w:after="0" w:line="240" w:lineRule="atLeast"/>
      <w:ind w:right="136"/>
      <w:jc w:val="both"/>
    </w:pPr>
    <w:rPr>
      <w:rFonts w:ascii="Arial" w:eastAsia="Times New Roman" w:hAnsi="Arial" w:cs="Arial"/>
      <w:sz w:val="20"/>
      <w:szCs w:val="20"/>
      <w:lang w:val="es-ES_tradnl" w:eastAsia="es-ES_tradnl"/>
    </w:rPr>
  </w:style>
  <w:style w:type="character" w:customStyle="1" w:styleId="SANG1Car">
    <w:name w:val="SANG1 Car"/>
    <w:basedOn w:val="Fuentedeprrafopredeter"/>
    <w:link w:val="SANG1"/>
    <w:rsid w:val="00177C98"/>
    <w:rPr>
      <w:rFonts w:ascii="Arial" w:eastAsia="Times New Roman" w:hAnsi="Arial" w:cs="Arial"/>
      <w:sz w:val="20"/>
      <w:szCs w:val="20"/>
      <w:lang w:val="es-ES_tradnl" w:eastAsia="es-ES_tradnl"/>
    </w:rPr>
  </w:style>
  <w:style w:type="character" w:styleId="nfasisintenso">
    <w:name w:val="Intense Emphasis"/>
    <w:basedOn w:val="Fuentedeprrafopredeter"/>
    <w:uiPriority w:val="21"/>
    <w:qFormat/>
    <w:rsid w:val="000265CF"/>
    <w:rPr>
      <w:b/>
      <w:bCs/>
      <w:i/>
      <w:iCs/>
      <w:color w:val="4F81BD" w:themeColor="accent1"/>
    </w:rPr>
  </w:style>
  <w:style w:type="paragraph" w:customStyle="1" w:styleId="parrafo21">
    <w:name w:val="parrafo_21"/>
    <w:basedOn w:val="Normal"/>
    <w:rsid w:val="00B11979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0B7124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7124"/>
    <w:rPr>
      <w:rFonts w:eastAsiaTheme="minorEastAsia"/>
      <w:lang w:eastAsia="es-ES"/>
    </w:rPr>
  </w:style>
  <w:style w:type="paragraph" w:customStyle="1" w:styleId="paragraph">
    <w:name w:val="paragraph"/>
    <w:basedOn w:val="Normal"/>
    <w:rsid w:val="00FF0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F07BA"/>
  </w:style>
  <w:style w:type="character" w:customStyle="1" w:styleId="eop">
    <w:name w:val="eop"/>
    <w:basedOn w:val="Fuentedeprrafopredeter"/>
    <w:rsid w:val="00FF07BA"/>
  </w:style>
  <w:style w:type="table" w:styleId="Sombreadoclaro-nfasis5">
    <w:name w:val="Light Shading Accent 5"/>
    <w:basedOn w:val="Tablanormal"/>
    <w:uiPriority w:val="60"/>
    <w:rsid w:val="00FF07B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nil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customStyle="1" w:styleId="western">
    <w:name w:val="western"/>
    <w:basedOn w:val="Normal"/>
    <w:rsid w:val="00D325AF"/>
    <w:pPr>
      <w:spacing w:before="100" w:beforeAutospacing="1" w:after="142" w:line="360" w:lineRule="auto"/>
      <w:jc w:val="both"/>
    </w:pPr>
    <w:rPr>
      <w:rFonts w:ascii="DejaVu Sans" w:eastAsia="Times New Roman" w:hAnsi="DejaVu Sans" w:cs="DejaVu Sans"/>
      <w:sz w:val="20"/>
      <w:szCs w:val="20"/>
      <w:lang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6F8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6F8D"/>
    <w:rPr>
      <w:i/>
      <w:iCs/>
      <w:color w:val="4F81BD" w:themeColor="accent1"/>
    </w:rPr>
  </w:style>
  <w:style w:type="character" w:styleId="Textodelmarcadordeposicin">
    <w:name w:val="Placeholder Text"/>
    <w:basedOn w:val="Fuentedeprrafopredeter"/>
    <w:uiPriority w:val="99"/>
    <w:semiHidden/>
    <w:rsid w:val="00C70FE1"/>
    <w:rPr>
      <w:color w:val="808080"/>
    </w:rPr>
  </w:style>
  <w:style w:type="table" w:styleId="Tabladelista3-nfasis5">
    <w:name w:val="List Table 3 Accent 5"/>
    <w:basedOn w:val="Tablanormal"/>
    <w:uiPriority w:val="48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concuadrcula5oscura-nfasis5">
    <w:name w:val="Grid Table 5 Dark Accent 5"/>
    <w:basedOn w:val="Tablanormal"/>
    <w:uiPriority w:val="50"/>
    <w:rsid w:val="008E3B0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5329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5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3181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112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7855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3701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838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123A63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jie.eu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agolao\OneDrive\OneDrive%20-%20ELKARLAN\Asesor&#237;a%20Legal\MODELOS\PLIEGOS_modelos\Modelos-2019\SARA%20Y%20NO%20SARA\MODELO%20NUEVO%20PCP%20SARA%20Y%20NO%20SARAv1.3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E13FE8903714689A26A0AE8050C11" ma:contentTypeVersion="2" ma:contentTypeDescription="Crear nuevo documento." ma:contentTypeScope="" ma:versionID="385b5586854907d30cd831afad36a0d0">
  <xsd:schema xmlns:xsd="http://www.w3.org/2001/XMLSchema" xmlns:xs="http://www.w3.org/2001/XMLSchema" xmlns:p="http://schemas.microsoft.com/office/2006/metadata/properties" xmlns:ns2="491366bb-d3ec-4306-859d-b8776185d680" targetNamespace="http://schemas.microsoft.com/office/2006/metadata/properties" ma:root="true" ma:fieldsID="b9773135a8a3a57f863d4a05fb20f9a8" ns2:_="">
    <xsd:import namespace="491366bb-d3ec-4306-859d-b8776185d6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366bb-d3ec-4306-859d-b8776185d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A37EB-3CEA-468E-B1DD-F08ED10037F6}"/>
</file>

<file path=customXml/itemProps2.xml><?xml version="1.0" encoding="utf-8"?>
<ds:datastoreItem xmlns:ds="http://schemas.openxmlformats.org/officeDocument/2006/customXml" ds:itemID="{25377217-C622-4F91-864B-FB3B923FB0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6074E-F638-4DE6-8F49-AD358489D6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167AE9E-1494-4E36-8DF8-657AC5D0D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NUEVO PCP SARA Y NO SARAv1.3.dotx</Template>
  <TotalTime>1</TotalTime>
  <Pages>2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Pagola Ormaechea, Silvia</dc:creator>
  <cp:lastModifiedBy>Lopez Goitia, Ana Maria</cp:lastModifiedBy>
  <cp:revision>3</cp:revision>
  <cp:lastPrinted>2019-01-23T17:33:00Z</cp:lastPrinted>
  <dcterms:created xsi:type="dcterms:W3CDTF">2019-10-09T10:53:00Z</dcterms:created>
  <dcterms:modified xsi:type="dcterms:W3CDTF">2020-10-09T12:23:00Z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0x010100CB4E13FE8903714689A26A0AE8050C11</vt:lpwstr>
  </property>
</Properties>
</file>