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9619B1" w14:textId="77777777" w:rsidR="00E109D8" w:rsidRPr="009E27D3" w:rsidRDefault="00E109D8" w:rsidP="00E109D8">
      <w:pPr>
        <w:pStyle w:val="EJIE-Titulo2"/>
        <w:numPr>
          <w:ilvl w:val="1"/>
          <w:numId w:val="33"/>
        </w:numPr>
      </w:pPr>
      <w:bookmarkStart w:id="0" w:name="_Toc6401267"/>
      <w:bookmarkStart w:id="1" w:name="_Toc46407294"/>
      <w:r w:rsidRPr="009E27D3">
        <w:t>anexo VII- MODELO DE INDICACIÓN DE COVENIO COLECTIVO</w:t>
      </w:r>
      <w:bookmarkEnd w:id="0"/>
      <w:bookmarkEnd w:id="1"/>
    </w:p>
    <w:p w14:paraId="27648A20" w14:textId="77777777" w:rsidR="00E109D8" w:rsidRDefault="00E109D8" w:rsidP="00E109D8">
      <w:pPr>
        <w:rPr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602"/>
        <w:gridCol w:w="877"/>
        <w:gridCol w:w="961"/>
        <w:gridCol w:w="936"/>
        <w:gridCol w:w="2772"/>
      </w:tblGrid>
      <w:tr w:rsidR="00E109D8" w:rsidRPr="00FF07BA" w14:paraId="288263D3" w14:textId="77777777" w:rsidTr="006D054A">
        <w:tc>
          <w:tcPr>
            <w:tcW w:w="5000" w:type="pct"/>
            <w:gridSpan w:val="6"/>
            <w:shd w:val="clear" w:color="auto" w:fill="31849B"/>
          </w:tcPr>
          <w:p w14:paraId="5713AA8A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E109D8" w:rsidRPr="00FF07BA" w14:paraId="20D8205D" w14:textId="77777777" w:rsidTr="006D054A">
        <w:tc>
          <w:tcPr>
            <w:tcW w:w="641" w:type="pct"/>
          </w:tcPr>
          <w:p w14:paraId="2D3C5A83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D./Dña.</w:t>
            </w:r>
          </w:p>
        </w:tc>
        <w:tc>
          <w:tcPr>
            <w:tcW w:w="2875" w:type="pct"/>
            <w:gridSpan w:val="4"/>
          </w:tcPr>
          <w:p w14:paraId="7F692AA7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1483" w:type="pct"/>
          </w:tcPr>
          <w:p w14:paraId="00964B6C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DNI</w:t>
            </w:r>
          </w:p>
        </w:tc>
      </w:tr>
      <w:tr w:rsidR="00E109D8" w:rsidRPr="00FF07BA" w14:paraId="40FA356B" w14:textId="77777777" w:rsidTr="006D054A">
        <w:tc>
          <w:tcPr>
            <w:tcW w:w="641" w:type="pct"/>
          </w:tcPr>
          <w:p w14:paraId="1E5E571F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domicilio</w:t>
            </w:r>
          </w:p>
        </w:tc>
        <w:tc>
          <w:tcPr>
            <w:tcW w:w="1392" w:type="pct"/>
          </w:tcPr>
          <w:p w14:paraId="2440FC3E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1484" w:type="pct"/>
            <w:gridSpan w:val="3"/>
          </w:tcPr>
          <w:p w14:paraId="6C19ACA7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CP</w:t>
            </w:r>
          </w:p>
        </w:tc>
        <w:tc>
          <w:tcPr>
            <w:tcW w:w="1483" w:type="pct"/>
          </w:tcPr>
          <w:p w14:paraId="300167DC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calle</w:t>
            </w:r>
          </w:p>
        </w:tc>
      </w:tr>
      <w:tr w:rsidR="00E109D8" w:rsidRPr="00FF07BA" w14:paraId="06B2AFB3" w14:textId="77777777" w:rsidTr="006D054A">
        <w:tc>
          <w:tcPr>
            <w:tcW w:w="5000" w:type="pct"/>
            <w:gridSpan w:val="6"/>
          </w:tcPr>
          <w:p w14:paraId="59E0232F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E109D8" w:rsidRPr="00FF07BA" w14:paraId="6209CCB3" w14:textId="77777777" w:rsidTr="006D054A">
        <w:tc>
          <w:tcPr>
            <w:tcW w:w="2502" w:type="pct"/>
            <w:gridSpan w:val="3"/>
          </w:tcPr>
          <w:p w14:paraId="100B0F8A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En nombre propio o representación de</w:t>
            </w:r>
          </w:p>
        </w:tc>
        <w:tc>
          <w:tcPr>
            <w:tcW w:w="2498" w:type="pct"/>
            <w:gridSpan w:val="3"/>
          </w:tcPr>
          <w:p w14:paraId="135FECBD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E109D8" w:rsidRPr="00FF07BA" w14:paraId="5BDE814D" w14:textId="77777777" w:rsidTr="006D054A">
        <w:tc>
          <w:tcPr>
            <w:tcW w:w="3016" w:type="pct"/>
            <w:gridSpan w:val="4"/>
          </w:tcPr>
          <w:p w14:paraId="2CFED827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501" w:type="pct"/>
          </w:tcPr>
          <w:p w14:paraId="47B723F0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C.I.F.</w:t>
            </w:r>
          </w:p>
        </w:tc>
        <w:tc>
          <w:tcPr>
            <w:tcW w:w="1483" w:type="pct"/>
          </w:tcPr>
          <w:p w14:paraId="57EA8ADF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E109D8" w:rsidRPr="00FF07BA" w14:paraId="1B02DD5C" w14:textId="77777777" w:rsidTr="006D054A">
        <w:tc>
          <w:tcPr>
            <w:tcW w:w="5000" w:type="pct"/>
            <w:gridSpan w:val="6"/>
            <w:tcBorders>
              <w:bottom w:val="single" w:sz="4" w:space="0" w:color="auto"/>
            </w:tcBorders>
          </w:tcPr>
          <w:p w14:paraId="02133D38" w14:textId="77777777" w:rsidR="00E109D8" w:rsidRPr="00FF07BA" w:rsidRDefault="00E109D8" w:rsidP="006D054A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DECLARO</w:t>
            </w:r>
          </w:p>
          <w:p w14:paraId="37204371" w14:textId="77777777" w:rsidR="00E109D8" w:rsidRPr="00A208DB" w:rsidRDefault="00E109D8" w:rsidP="006D054A">
            <w:pPr>
              <w:spacing w:after="0"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 xml:space="preserve">Que </w:t>
            </w:r>
            <w:r>
              <w:rPr>
                <w:rFonts w:cstheme="minorHAnsi"/>
              </w:rPr>
              <w:t xml:space="preserve">el convenio colectivo de aplicación a los recursos de la </w:t>
            </w:r>
            <w:r w:rsidRPr="00A208DB">
              <w:rPr>
                <w:rFonts w:cstheme="minorHAnsi"/>
              </w:rPr>
              <w:t>empresa a la que represento y en su caso de las subcontratistas o empresas terceras en las que me baso para cumplir con la solvencia es el que sigue:</w:t>
            </w:r>
          </w:p>
          <w:p w14:paraId="6BC8256F" w14:textId="77777777" w:rsidR="00E109D8" w:rsidRPr="00A208DB" w:rsidRDefault="00E109D8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022"/>
              <w:gridCol w:w="3059"/>
              <w:gridCol w:w="3039"/>
            </w:tblGrid>
            <w:tr w:rsidR="00E109D8" w14:paraId="3F56CD28" w14:textId="77777777" w:rsidTr="006D054A">
              <w:tc>
                <w:tcPr>
                  <w:tcW w:w="3243" w:type="dxa"/>
                </w:tcPr>
                <w:p w14:paraId="78510CEE" w14:textId="77777777" w:rsidR="00E109D8" w:rsidRPr="00A208DB" w:rsidRDefault="00E109D8" w:rsidP="006D054A">
                  <w:pPr>
                    <w:jc w:val="both"/>
                    <w:rPr>
                      <w:rFonts w:cstheme="minorHAnsi"/>
                    </w:rPr>
                  </w:pPr>
                  <w:r w:rsidRPr="00A208DB">
                    <w:rPr>
                      <w:rFonts w:cstheme="minorHAnsi"/>
                    </w:rPr>
                    <w:t>EMPRESA</w:t>
                  </w:r>
                </w:p>
              </w:tc>
              <w:tc>
                <w:tcPr>
                  <w:tcW w:w="3244" w:type="dxa"/>
                </w:tcPr>
                <w:p w14:paraId="5869FF2B" w14:textId="77777777" w:rsidR="00E109D8" w:rsidRPr="00A208DB" w:rsidRDefault="00E109D8" w:rsidP="006D054A">
                  <w:pPr>
                    <w:jc w:val="both"/>
                    <w:rPr>
                      <w:rFonts w:cstheme="minorHAnsi"/>
                    </w:rPr>
                  </w:pPr>
                  <w:r w:rsidRPr="00A208DB">
                    <w:rPr>
                      <w:rFonts w:cstheme="minorHAnsi"/>
                    </w:rPr>
                    <w:t>Identificación del convenio</w:t>
                  </w:r>
                </w:p>
              </w:tc>
              <w:tc>
                <w:tcPr>
                  <w:tcW w:w="3244" w:type="dxa"/>
                </w:tcPr>
                <w:p w14:paraId="756F066F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  <w:proofErr w:type="gramStart"/>
                  <w:r w:rsidRPr="00A208DB">
                    <w:rPr>
                      <w:rFonts w:cstheme="minorHAnsi"/>
                    </w:rPr>
                    <w:t>Link</w:t>
                  </w:r>
                  <w:proofErr w:type="gramEnd"/>
                  <w:r w:rsidRPr="00A208DB">
                    <w:rPr>
                      <w:rFonts w:cstheme="minorHAnsi"/>
                    </w:rPr>
                    <w:t xml:space="preserve"> a publicación en el boletín oficial del último convenio y tablas en vigor y de aplicación al contrato</w:t>
                  </w:r>
                </w:p>
              </w:tc>
            </w:tr>
            <w:tr w:rsidR="00E109D8" w14:paraId="1CCDB06E" w14:textId="77777777" w:rsidTr="006D054A">
              <w:tc>
                <w:tcPr>
                  <w:tcW w:w="3243" w:type="dxa"/>
                </w:tcPr>
                <w:p w14:paraId="000942B0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7E501487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613080E5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  <w:tr w:rsidR="00E109D8" w14:paraId="6649BACB" w14:textId="77777777" w:rsidTr="006D054A">
              <w:tc>
                <w:tcPr>
                  <w:tcW w:w="3243" w:type="dxa"/>
                </w:tcPr>
                <w:p w14:paraId="19F61A45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115A8649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58DE615B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  <w:tr w:rsidR="00E109D8" w14:paraId="5B9AB5E6" w14:textId="77777777" w:rsidTr="006D054A">
              <w:tc>
                <w:tcPr>
                  <w:tcW w:w="3243" w:type="dxa"/>
                </w:tcPr>
                <w:p w14:paraId="358FFCAD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6FDD4725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16FF4F87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  <w:tr w:rsidR="00E109D8" w14:paraId="169383A6" w14:textId="77777777" w:rsidTr="006D054A">
              <w:tc>
                <w:tcPr>
                  <w:tcW w:w="3243" w:type="dxa"/>
                </w:tcPr>
                <w:p w14:paraId="594119CF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31881190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4C16825A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  <w:tr w:rsidR="00E109D8" w14:paraId="2783BA14" w14:textId="77777777" w:rsidTr="006D054A">
              <w:tc>
                <w:tcPr>
                  <w:tcW w:w="3243" w:type="dxa"/>
                </w:tcPr>
                <w:p w14:paraId="342E3FB0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6D4E083E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3244" w:type="dxa"/>
                </w:tcPr>
                <w:p w14:paraId="659F3366" w14:textId="77777777" w:rsidR="00E109D8" w:rsidRDefault="00E109D8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</w:tbl>
          <w:p w14:paraId="03866BEF" w14:textId="77777777" w:rsidR="00E109D8" w:rsidRPr="00FF07BA" w:rsidRDefault="00E109D8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56E75B0F" w14:textId="77777777" w:rsidR="00E109D8" w:rsidRPr="00FF07BA" w:rsidRDefault="00E109D8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049D20E0" w14:textId="77777777" w:rsidR="00E109D8" w:rsidRPr="00FF07BA" w:rsidRDefault="00E109D8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</w:tbl>
    <w:p w14:paraId="57F2DDCC" w14:textId="77777777" w:rsidR="00E109D8" w:rsidRDefault="00E109D8" w:rsidP="00E109D8">
      <w:pPr>
        <w:rPr>
          <w:lang w:eastAsia="es-ES"/>
        </w:rPr>
      </w:pPr>
    </w:p>
    <w:p w14:paraId="1B33D0F9" w14:textId="77777777" w:rsidR="00E109D8" w:rsidRPr="00FF07BA" w:rsidRDefault="00E109D8" w:rsidP="00E109D8">
      <w:pPr>
        <w:spacing w:line="240" w:lineRule="auto"/>
        <w:jc w:val="both"/>
        <w:rPr>
          <w:rFonts w:cstheme="minorHAnsi"/>
          <w:b/>
        </w:rPr>
      </w:pPr>
      <w:r w:rsidRPr="00FF07BA">
        <w:rPr>
          <w:rFonts w:cstheme="minorHAnsi"/>
          <w:b/>
        </w:rPr>
        <w:t>Firmado:</w:t>
      </w:r>
    </w:p>
    <w:p w14:paraId="2DE4AF95" w14:textId="77777777" w:rsidR="00E109D8" w:rsidRPr="00FF07BA" w:rsidRDefault="00E109D8" w:rsidP="00E109D8">
      <w:pPr>
        <w:spacing w:line="240" w:lineRule="auto"/>
        <w:jc w:val="both"/>
        <w:rPr>
          <w:rFonts w:cstheme="minorHAnsi"/>
          <w:b/>
        </w:rPr>
      </w:pPr>
    </w:p>
    <w:p w14:paraId="3930B9C7" w14:textId="77777777" w:rsidR="00E109D8" w:rsidRPr="00FF07BA" w:rsidRDefault="00E109D8" w:rsidP="00E109D8">
      <w:pPr>
        <w:spacing w:line="240" w:lineRule="auto"/>
        <w:jc w:val="both"/>
        <w:rPr>
          <w:rFonts w:cstheme="minorHAnsi"/>
          <w:b/>
        </w:rPr>
      </w:pPr>
      <w:r w:rsidRPr="00FF07BA">
        <w:rPr>
          <w:rFonts w:cstheme="minorHAnsi"/>
          <w:b/>
        </w:rPr>
        <w:t xml:space="preserve">En </w:t>
      </w:r>
      <w:r w:rsidRPr="0070059B">
        <w:rPr>
          <w:rFonts w:cstheme="minorHAnsi"/>
          <w:b/>
          <w:highlight w:val="lightGray"/>
        </w:rPr>
        <w:t>_________,</w:t>
      </w:r>
      <w:r w:rsidRPr="00FF07BA">
        <w:rPr>
          <w:rFonts w:cstheme="minorHAnsi"/>
          <w:b/>
        </w:rPr>
        <w:t xml:space="preserve"> a </w:t>
      </w:r>
      <w:r w:rsidRPr="00FF07BA">
        <w:rPr>
          <w:rFonts w:cstheme="minorHAnsi"/>
          <w:b/>
          <w:highlight w:val="lightGray"/>
        </w:rPr>
        <w:t>xx</w:t>
      </w:r>
      <w:r w:rsidRPr="00FF07BA">
        <w:rPr>
          <w:rFonts w:cstheme="minorHAnsi"/>
          <w:b/>
        </w:rPr>
        <w:t xml:space="preserve"> de </w:t>
      </w:r>
      <w:r w:rsidRPr="00FF07BA">
        <w:rPr>
          <w:rFonts w:cstheme="minorHAnsi"/>
          <w:b/>
          <w:highlight w:val="lightGray"/>
        </w:rPr>
        <w:t>xxxx</w:t>
      </w:r>
      <w:r w:rsidRPr="00FF07BA">
        <w:rPr>
          <w:rFonts w:cstheme="minorHAnsi"/>
          <w:b/>
        </w:rPr>
        <w:t xml:space="preserve"> de </w:t>
      </w:r>
      <w:r w:rsidRPr="00FF07BA">
        <w:rPr>
          <w:rFonts w:cstheme="minorHAnsi"/>
          <w:b/>
          <w:highlight w:val="lightGray"/>
        </w:rPr>
        <w:t>20xx</w:t>
      </w:r>
    </w:p>
    <w:p w14:paraId="1D53C82F" w14:textId="77777777" w:rsidR="00E109D8" w:rsidRDefault="00E109D8" w:rsidP="00E109D8">
      <w:pPr>
        <w:spacing w:after="150" w:line="240" w:lineRule="auto"/>
        <w:jc w:val="both"/>
        <w:rPr>
          <w:rFonts w:cstheme="minorHAnsi"/>
        </w:rPr>
      </w:pPr>
    </w:p>
    <w:p w14:paraId="32337217" w14:textId="77777777" w:rsidR="00E109D8" w:rsidRDefault="00E109D8" w:rsidP="00E109D8">
      <w:pPr>
        <w:spacing w:after="150" w:line="240" w:lineRule="auto"/>
        <w:jc w:val="both"/>
        <w:rPr>
          <w:rFonts w:cstheme="minorHAnsi"/>
        </w:rPr>
      </w:pPr>
    </w:p>
    <w:p w14:paraId="7AACACFA" w14:textId="77777777" w:rsidR="00E109D8" w:rsidRDefault="00E109D8" w:rsidP="00E109D8">
      <w:pPr>
        <w:spacing w:after="150" w:line="240" w:lineRule="auto"/>
        <w:jc w:val="both"/>
        <w:rPr>
          <w:rFonts w:cstheme="minorHAnsi"/>
        </w:rPr>
      </w:pPr>
    </w:p>
    <w:p w14:paraId="4D74DDBE" w14:textId="77777777" w:rsidR="00E109D8" w:rsidRDefault="00E109D8" w:rsidP="00E109D8">
      <w:pPr>
        <w:spacing w:after="150" w:line="240" w:lineRule="auto"/>
        <w:jc w:val="both"/>
        <w:rPr>
          <w:rFonts w:cstheme="minorHAnsi"/>
        </w:rPr>
      </w:pPr>
    </w:p>
    <w:p w14:paraId="176BA3A8" w14:textId="752BE25B" w:rsidR="00E109D8" w:rsidRDefault="00E109D8" w:rsidP="00E109D8">
      <w:pPr>
        <w:pStyle w:val="Prrafodelista"/>
        <w:spacing w:after="150" w:line="240" w:lineRule="auto"/>
        <w:ind w:left="0"/>
        <w:jc w:val="both"/>
        <w:rPr>
          <w:rFonts w:cstheme="minorHAnsi"/>
        </w:rPr>
      </w:pPr>
      <w:r w:rsidRPr="00683066">
        <w:rPr>
          <w:rFonts w:cstheme="minorHAnsi"/>
        </w:rPr>
        <w:t>Conforme a lo dispuesto en el Reglamento (UE) 2016/679, le informamos que los datos personales que proporciona a EJIE, S.A. en el presente Anexo</w:t>
      </w:r>
      <w:r>
        <w:rPr>
          <w:rFonts w:cstheme="minorHAnsi"/>
        </w:rPr>
        <w:t>,</w:t>
      </w:r>
      <w:bookmarkStart w:id="2" w:name="_GoBack"/>
      <w:bookmarkEnd w:id="2"/>
      <w:r w:rsidRPr="00683066">
        <w:rPr>
          <w:rFonts w:cstheme="minorHAnsi"/>
        </w:rPr>
        <w:t xml:space="preserve"> así como aquellos otros que facilite en un futuro, serán tratados para las actividades que a continuación se indican: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45"/>
        <w:gridCol w:w="6959"/>
      </w:tblGrid>
      <w:tr w:rsidR="00E109D8" w:rsidRPr="00884F74" w14:paraId="5E5BF77F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17723183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Responsable</w:t>
            </w:r>
          </w:p>
        </w:tc>
        <w:tc>
          <w:tcPr>
            <w:tcW w:w="6959" w:type="dxa"/>
          </w:tcPr>
          <w:p w14:paraId="12E21B07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EJIE S.A.</w:t>
            </w:r>
          </w:p>
          <w:p w14:paraId="07338402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E109D8" w:rsidRPr="00884F74" w14:paraId="4CCC9D63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0932BAE0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Finalidad</w:t>
            </w:r>
          </w:p>
          <w:p w14:paraId="7A37E0E3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4CBB6989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Gestión de la información personal relativa al personal empleado de las empresas candidatas a ser proveedoras de acuerdo con la instrucción interna sobre contratación y el proceso de licitación.  </w:t>
            </w:r>
          </w:p>
        </w:tc>
      </w:tr>
      <w:tr w:rsidR="00E109D8" w:rsidRPr="00884F74" w14:paraId="4C88FA4A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60BEB907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Legitimación</w:t>
            </w:r>
          </w:p>
        </w:tc>
        <w:tc>
          <w:tcPr>
            <w:tcW w:w="6959" w:type="dxa"/>
          </w:tcPr>
          <w:p w14:paraId="0FCD2820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Cumplimiento de una misión realizada en interés público o en el ejercicio de poderes públicos conferidos al responsable del tratamiento. </w:t>
            </w:r>
          </w:p>
        </w:tc>
      </w:tr>
      <w:tr w:rsidR="00E109D8" w:rsidRPr="00884F74" w14:paraId="6ACBEF12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3DF6B83B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Destinatarios</w:t>
            </w:r>
          </w:p>
          <w:p w14:paraId="3D0696FC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40DB1C6F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No se cederán datos a terceros, salvo autorización o cumplimiento de obligaciones legales.</w:t>
            </w:r>
          </w:p>
          <w:p w14:paraId="30DEB4D4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E109D8" w:rsidRPr="00884F74" w14:paraId="7756CE98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2C9F7F60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Derechos</w:t>
            </w:r>
          </w:p>
          <w:p w14:paraId="7DE646D6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06386C18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Acceder, rectificar y suprimir los datos, así como otros derechos, como se explica en la información adicional.</w:t>
            </w:r>
          </w:p>
          <w:p w14:paraId="3D977B02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E109D8" w:rsidRPr="00884F74" w14:paraId="21856C73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58409960" w14:textId="77777777" w:rsidR="00E109D8" w:rsidRPr="00884F74" w:rsidRDefault="00E109D8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Información adicional</w:t>
            </w:r>
          </w:p>
        </w:tc>
        <w:tc>
          <w:tcPr>
            <w:tcW w:w="6959" w:type="dxa"/>
          </w:tcPr>
          <w:p w14:paraId="4148D0F7" w14:textId="77777777" w:rsidR="00E109D8" w:rsidRPr="00884F74" w:rsidRDefault="00E109D8" w:rsidP="006D054A">
            <w:pPr>
              <w:rPr>
                <w:rFonts w:cstheme="minorHAnsi"/>
                <w:color w:val="1F497D"/>
              </w:rPr>
            </w:pPr>
            <w:r w:rsidRPr="00884F74">
              <w:rPr>
                <w:rFonts w:eastAsia="Helvetica" w:cstheme="minorHAnsi"/>
                <w:color w:val="333333"/>
              </w:rPr>
              <w:t xml:space="preserve">Puede accederse a la información adicional sobre el tratamiento de sus datos personales en el siguiente hipervínculo </w:t>
            </w:r>
            <w:r w:rsidRPr="00884F74">
              <w:rPr>
                <w:rFonts w:cstheme="minorHAnsi"/>
                <w:color w:val="1F497D"/>
              </w:rPr>
              <w:t xml:space="preserve">a </w:t>
            </w:r>
            <w:hyperlink r:id="rId11">
              <w:r w:rsidRPr="00884F74">
                <w:rPr>
                  <w:rStyle w:val="Hipervnculo"/>
                  <w:rFonts w:asciiTheme="minorHAnsi" w:hAnsiTheme="minorHAnsi" w:cstheme="minorHAnsi"/>
                </w:rPr>
                <w:t>www.ejie.eus</w:t>
              </w:r>
            </w:hyperlink>
            <w:r w:rsidRPr="00884F74">
              <w:rPr>
                <w:rFonts w:cstheme="minorHAnsi"/>
                <w:color w:val="1F497D"/>
              </w:rPr>
              <w:t xml:space="preserve"> (portal de transparencia</w:t>
            </w:r>
            <w:r w:rsidRPr="00884F74">
              <w:rPr>
                <w:rFonts w:eastAsia="Times New Roman" w:cstheme="minorHAnsi"/>
                <w:color w:val="333333"/>
                <w:lang w:eastAsia="es-ES"/>
              </w:rPr>
              <w:t>).</w:t>
            </w:r>
          </w:p>
        </w:tc>
      </w:tr>
    </w:tbl>
    <w:p w14:paraId="169E2DA7" w14:textId="77777777" w:rsidR="00E109D8" w:rsidRDefault="00E109D8" w:rsidP="00E109D8">
      <w:pPr>
        <w:spacing w:after="150" w:line="240" w:lineRule="auto"/>
        <w:jc w:val="both"/>
        <w:rPr>
          <w:rFonts w:ascii="Arial" w:hAnsi="Arial" w:cs="Arial"/>
        </w:rPr>
      </w:pPr>
    </w:p>
    <w:p w14:paraId="1C0BB674" w14:textId="77777777" w:rsidR="003E39FD" w:rsidRPr="0038590D" w:rsidRDefault="003E39FD">
      <w:pPr>
        <w:rPr>
          <w:lang w:eastAsia="es-ES"/>
        </w:rPr>
      </w:pPr>
    </w:p>
    <w:sectPr w:rsidR="003E39FD" w:rsidRPr="0038590D" w:rsidSect="007E19C5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1906" w:h="16838"/>
      <w:pgMar w:top="1440" w:right="1274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E013D5" w14:textId="77777777" w:rsidR="00846AAC" w:rsidRDefault="00846AAC" w:rsidP="00177C98">
      <w:pPr>
        <w:spacing w:after="0" w:line="240" w:lineRule="auto"/>
      </w:pPr>
      <w:r>
        <w:separator/>
      </w:r>
    </w:p>
  </w:endnote>
  <w:endnote w:type="continuationSeparator" w:id="0">
    <w:p w14:paraId="14E54B8E" w14:textId="77777777" w:rsidR="00846AAC" w:rsidRDefault="00846AAC" w:rsidP="00177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JEHOL+Tahoma">
    <w:altName w:val="Tah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theme="minorHAnsi"/>
        <w:sz w:val="18"/>
        <w:szCs w:val="18"/>
      </w:rPr>
      <w:id w:val="1691102510"/>
      <w:docPartObj>
        <w:docPartGallery w:val="Page Numbers (Bottom of Page)"/>
        <w:docPartUnique/>
      </w:docPartObj>
    </w:sdtPr>
    <w:sdtEndPr/>
    <w:sdtContent>
      <w:sdt>
        <w:sdtPr>
          <w:rPr>
            <w:rFonts w:cstheme="minorHAnsi"/>
            <w:sz w:val="18"/>
            <w:szCs w:val="18"/>
          </w:rPr>
          <w:id w:val="-1899972161"/>
          <w:docPartObj>
            <w:docPartGallery w:val="Page Numbers (Top of Page)"/>
            <w:docPartUnique/>
          </w:docPartObj>
        </w:sdtPr>
        <w:sdtEndPr/>
        <w:sdtContent>
          <w:p w14:paraId="1C0BB67D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1C0BB67E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tbl>
            <w:tblPr>
              <w:tblStyle w:val="Tablaconcuadrcula"/>
              <w:tblW w:w="10207" w:type="dxa"/>
              <w:tblBorders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07"/>
            </w:tblGrid>
            <w:tr w:rsidR="00472EB2" w14:paraId="1C0BB681" w14:textId="77777777" w:rsidTr="002A7BCA">
              <w:trPr>
                <w:trHeight w:val="520"/>
              </w:trPr>
              <w:tc>
                <w:tcPr>
                  <w:tcW w:w="10207" w:type="dxa"/>
                  <w:shd w:val="clear" w:color="auto" w:fill="auto"/>
                </w:tcPr>
                <w:p w14:paraId="1C0BB67F" w14:textId="77777777" w:rsidR="00472EB2" w:rsidRPr="00501F90" w:rsidRDefault="00472EB2" w:rsidP="002A7BCA">
                  <w:pPr>
                    <w:pStyle w:val="Piedepgina"/>
                    <w:jc w:val="right"/>
                    <w:rPr>
                      <w:rFonts w:cstheme="minorHAnsi"/>
                      <w:i/>
                      <w:sz w:val="18"/>
                      <w:szCs w:val="18"/>
                    </w:rPr>
                  </w:pPr>
                  <w:r>
                    <w:rPr>
                      <w:rFonts w:cstheme="minorHAnsi"/>
                      <w:i/>
                      <w:sz w:val="18"/>
                      <w:szCs w:val="18"/>
                    </w:rPr>
                    <w:t>PCP-</w:t>
                  </w:r>
                  <w:r w:rsidRPr="00501F90">
                    <w:rPr>
                      <w:rFonts w:cstheme="minorHAnsi"/>
                      <w:i/>
                      <w:sz w:val="18"/>
                      <w:szCs w:val="18"/>
                    </w:rPr>
                    <w:t xml:space="preserve"> </w:t>
                  </w:r>
                  <w:r w:rsidR="0038590D">
                    <w:rPr>
                      <w:rFonts w:cstheme="minorHAnsi"/>
                      <w:i/>
                      <w:sz w:val="18"/>
                      <w:szCs w:val="18"/>
                    </w:rPr>
                    <w:t>Anexo VII</w:t>
                  </w:r>
                </w:p>
                <w:p w14:paraId="1C0BB680" w14:textId="77777777" w:rsidR="00472EB2" w:rsidRDefault="00472EB2" w:rsidP="002A7BCA">
                  <w:pPr>
                    <w:pStyle w:val="Piedepgina"/>
                    <w:jc w:val="right"/>
                    <w:rPr>
                      <w:rFonts w:cstheme="minorHAnsi"/>
                      <w:sz w:val="18"/>
                      <w:szCs w:val="18"/>
                    </w:rPr>
                  </w:pPr>
                  <w:r w:rsidRPr="00501F90">
                    <w:rPr>
                      <w:rFonts w:cstheme="minorHAnsi"/>
                      <w:sz w:val="18"/>
                      <w:szCs w:val="18"/>
                    </w:rPr>
                    <w:t xml:space="preserve">Página 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instrText>PAGE</w:instrTex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536D32">
                    <w:rPr>
                      <w:rFonts w:cstheme="minorHAnsi"/>
                      <w:b/>
                      <w:bCs/>
                      <w:noProof/>
                      <w:sz w:val="18"/>
                      <w:szCs w:val="18"/>
                    </w:rPr>
                    <w:t>1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end"/>
                  </w:r>
                  <w:r w:rsidRPr="00501F90">
                    <w:rPr>
                      <w:rFonts w:cstheme="minorHAnsi"/>
                      <w:sz w:val="18"/>
                      <w:szCs w:val="18"/>
                    </w:rPr>
                    <w:t xml:space="preserve"> de 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instrText>NUMPAGES</w:instrTex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536D32">
                    <w:rPr>
                      <w:rFonts w:cstheme="minorHAnsi"/>
                      <w:b/>
                      <w:bCs/>
                      <w:noProof/>
                      <w:sz w:val="18"/>
                      <w:szCs w:val="18"/>
                    </w:rPr>
                    <w:t>2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1C0BB682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1C0BB683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1C0BB684" w14:textId="77777777" w:rsidR="00472EB2" w:rsidRPr="00501F90" w:rsidRDefault="00846AAC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</w:sdtContent>
      </w:sdt>
    </w:sdtContent>
  </w:sdt>
  <w:p w14:paraId="1C0BB685" w14:textId="77777777" w:rsidR="00472EB2" w:rsidRPr="00501F90" w:rsidRDefault="00472EB2">
    <w:pPr>
      <w:pStyle w:val="Piedepgina"/>
      <w:rPr>
        <w:rFonts w:cs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FB1E9A" w14:textId="77777777" w:rsidR="00846AAC" w:rsidRDefault="00846AAC" w:rsidP="00177C98">
      <w:pPr>
        <w:spacing w:after="0" w:line="240" w:lineRule="auto"/>
      </w:pPr>
      <w:r>
        <w:separator/>
      </w:r>
    </w:p>
  </w:footnote>
  <w:footnote w:type="continuationSeparator" w:id="0">
    <w:p w14:paraId="3FE7F806" w14:textId="77777777" w:rsidR="00846AAC" w:rsidRDefault="00846AAC" w:rsidP="00177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0BB679" w14:textId="77777777" w:rsidR="00472EB2" w:rsidRDefault="00846AAC">
    <w:pPr>
      <w:pStyle w:val="Encabezado"/>
    </w:pPr>
    <w:r>
      <w:rPr>
        <w:noProof/>
        <w:lang w:eastAsia="es-ES"/>
      </w:rPr>
      <w:pict w14:anchorId="1C0BB6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29" o:spid="_x0000_s2056" type="#_x0000_t75" style="position:absolute;margin-left:0;margin-top:0;width:487.1pt;height:243.55pt;z-index:-251657216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0BB67A" w14:textId="77777777" w:rsidR="00472EB2" w:rsidRDefault="00846AAC">
    <w:pPr>
      <w:pStyle w:val="Encabezado"/>
    </w:pPr>
    <w:r>
      <w:rPr>
        <w:noProof/>
        <w:lang w:eastAsia="es-ES"/>
      </w:rPr>
      <w:pict w14:anchorId="1C0BB6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30" o:spid="_x0000_s2057" type="#_x0000_t75" style="position:absolute;margin-left:0;margin-top:0;width:487.1pt;height:243.55pt;z-index:-251656192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  <w:r w:rsidR="00472EB2">
      <w:rPr>
        <w:noProof/>
        <w:lang w:eastAsia="es-ES"/>
      </w:rPr>
      <w:drawing>
        <wp:inline distT="0" distB="0" distL="0" distR="0" wp14:anchorId="1C0BB689" wp14:editId="1C0BB68A">
          <wp:extent cx="1828800" cy="457200"/>
          <wp:effectExtent l="0" t="0" r="0" b="0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JIE-logoextenso-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45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0BB67B" w14:textId="77777777" w:rsidR="00472EB2" w:rsidRDefault="00472EB2">
    <w:pPr>
      <w:pStyle w:val="Encabezado"/>
    </w:pPr>
  </w:p>
  <w:p w14:paraId="1C0BB67C" w14:textId="77777777" w:rsidR="00472EB2" w:rsidRDefault="00472EB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0BB686" w14:textId="77777777" w:rsidR="00472EB2" w:rsidRDefault="00846AAC">
    <w:pPr>
      <w:pStyle w:val="Encabezado"/>
    </w:pPr>
    <w:r>
      <w:rPr>
        <w:noProof/>
        <w:lang w:eastAsia="es-ES"/>
      </w:rPr>
      <w:pict w14:anchorId="1C0BB6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28" o:spid="_x0000_s2055" type="#_x0000_t75" style="position:absolute;margin-left:0;margin-top:0;width:487.1pt;height:243.55pt;z-index:-251658240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F89C1FB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7040F7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3D4B18"/>
    <w:multiLevelType w:val="hybridMultilevel"/>
    <w:tmpl w:val="97A2D136"/>
    <w:lvl w:ilvl="0" w:tplc="F70880A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497C12"/>
    <w:multiLevelType w:val="hybridMultilevel"/>
    <w:tmpl w:val="3FA8957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44E46E8"/>
    <w:multiLevelType w:val="hybridMultilevel"/>
    <w:tmpl w:val="E3DC2F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55E20"/>
    <w:multiLevelType w:val="hybridMultilevel"/>
    <w:tmpl w:val="E91C758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7EA5642"/>
    <w:multiLevelType w:val="hybridMultilevel"/>
    <w:tmpl w:val="57223174"/>
    <w:lvl w:ilvl="0" w:tplc="2EE08EB8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A231709"/>
    <w:multiLevelType w:val="multilevel"/>
    <w:tmpl w:val="04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A951F80"/>
    <w:multiLevelType w:val="hybridMultilevel"/>
    <w:tmpl w:val="45785EC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AB9045E"/>
    <w:multiLevelType w:val="multilevel"/>
    <w:tmpl w:val="65363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85659B"/>
    <w:multiLevelType w:val="hybridMultilevel"/>
    <w:tmpl w:val="92B4B180"/>
    <w:lvl w:ilvl="0" w:tplc="2EE08EB8">
      <w:start w:val="1"/>
      <w:numFmt w:val="bullet"/>
      <w:lvlText w:val=""/>
      <w:lvlJc w:val="left"/>
      <w:pPr>
        <w:ind w:left="1428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0DB75E8B"/>
    <w:multiLevelType w:val="hybridMultilevel"/>
    <w:tmpl w:val="A0DA6F82"/>
    <w:lvl w:ilvl="0" w:tplc="F70880AA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4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DF533F5"/>
    <w:multiLevelType w:val="hybridMultilevel"/>
    <w:tmpl w:val="4C0A88EE"/>
    <w:lvl w:ilvl="0" w:tplc="F70880AA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0EB4335D"/>
    <w:multiLevelType w:val="hybridMultilevel"/>
    <w:tmpl w:val="7726612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F0E4852"/>
    <w:multiLevelType w:val="hybridMultilevel"/>
    <w:tmpl w:val="3FB8E120"/>
    <w:lvl w:ilvl="0" w:tplc="2EE08EB8">
      <w:start w:val="1"/>
      <w:numFmt w:val="bullet"/>
      <w:lvlText w:val=""/>
      <w:lvlJc w:val="left"/>
      <w:pPr>
        <w:ind w:left="1428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0F7702A8"/>
    <w:multiLevelType w:val="hybridMultilevel"/>
    <w:tmpl w:val="38FED66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13C23C3A"/>
    <w:multiLevelType w:val="hybridMultilevel"/>
    <w:tmpl w:val="54DA81FA"/>
    <w:lvl w:ilvl="0" w:tplc="91DAE316">
      <w:start w:val="1"/>
      <w:numFmt w:val="lowerRoman"/>
      <w:lvlText w:val="%1."/>
      <w:lvlJc w:val="right"/>
      <w:pPr>
        <w:ind w:left="360" w:hanging="360"/>
      </w:pPr>
      <w:rPr>
        <w:b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360" w:hanging="360"/>
      </w:pPr>
    </w:lvl>
    <w:lvl w:ilvl="2" w:tplc="0C0A001B" w:tentative="1">
      <w:start w:val="1"/>
      <w:numFmt w:val="lowerRoman"/>
      <w:lvlText w:val="%3."/>
      <w:lvlJc w:val="right"/>
      <w:pPr>
        <w:ind w:left="1080" w:hanging="180"/>
      </w:pPr>
    </w:lvl>
    <w:lvl w:ilvl="3" w:tplc="0C0A000F" w:tentative="1">
      <w:start w:val="1"/>
      <w:numFmt w:val="decimal"/>
      <w:lvlText w:val="%4."/>
      <w:lvlJc w:val="left"/>
      <w:pPr>
        <w:ind w:left="1800" w:hanging="360"/>
      </w:pPr>
    </w:lvl>
    <w:lvl w:ilvl="4" w:tplc="0C0A0019" w:tentative="1">
      <w:start w:val="1"/>
      <w:numFmt w:val="lowerLetter"/>
      <w:lvlText w:val="%5."/>
      <w:lvlJc w:val="left"/>
      <w:pPr>
        <w:ind w:left="2520" w:hanging="360"/>
      </w:pPr>
    </w:lvl>
    <w:lvl w:ilvl="5" w:tplc="0C0A001B" w:tentative="1">
      <w:start w:val="1"/>
      <w:numFmt w:val="lowerRoman"/>
      <w:lvlText w:val="%6."/>
      <w:lvlJc w:val="right"/>
      <w:pPr>
        <w:ind w:left="3240" w:hanging="180"/>
      </w:pPr>
    </w:lvl>
    <w:lvl w:ilvl="6" w:tplc="0C0A000F" w:tentative="1">
      <w:start w:val="1"/>
      <w:numFmt w:val="decimal"/>
      <w:lvlText w:val="%7."/>
      <w:lvlJc w:val="left"/>
      <w:pPr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7" w15:restartNumberingAfterBreak="0">
    <w:nsid w:val="19A17047"/>
    <w:multiLevelType w:val="hybridMultilevel"/>
    <w:tmpl w:val="5CBE5B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F42572"/>
    <w:multiLevelType w:val="hybridMultilevel"/>
    <w:tmpl w:val="D3C84896"/>
    <w:lvl w:ilvl="0" w:tplc="F6A6D4E0">
      <w:start w:val="1"/>
      <w:numFmt w:val="bullet"/>
      <w:pStyle w:val="SANG5"/>
      <w:lvlText w:val="-"/>
      <w:lvlJc w:val="left"/>
      <w:pPr>
        <w:tabs>
          <w:tab w:val="num" w:pos="3479"/>
        </w:tabs>
        <w:ind w:left="3479" w:hanging="360"/>
      </w:pPr>
      <w:rPr>
        <w:rFonts w:ascii="Vrinda" w:hAnsi="Vrinda" w:hint="default"/>
      </w:rPr>
    </w:lvl>
    <w:lvl w:ilvl="1" w:tplc="AEB620DC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19" w15:restartNumberingAfterBreak="0">
    <w:nsid w:val="1F6E691E"/>
    <w:multiLevelType w:val="hybridMultilevel"/>
    <w:tmpl w:val="3AEE3726"/>
    <w:lvl w:ilvl="0" w:tplc="0C0A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F7F7D3E"/>
    <w:multiLevelType w:val="hybridMultilevel"/>
    <w:tmpl w:val="2CDA2E4A"/>
    <w:lvl w:ilvl="0" w:tplc="0C0A000D">
      <w:start w:val="1"/>
      <w:numFmt w:val="bullet"/>
      <w:lvlText w:val=""/>
      <w:lvlJc w:val="left"/>
      <w:pPr>
        <w:tabs>
          <w:tab w:val="num" w:pos="1437"/>
        </w:tabs>
        <w:ind w:left="1437" w:hanging="435"/>
      </w:pPr>
      <w:rPr>
        <w:rFonts w:ascii="Wingdings" w:hAnsi="Wingdings" w:hint="default"/>
      </w:rPr>
    </w:lvl>
    <w:lvl w:ilvl="1" w:tplc="0C0A0003">
      <w:start w:val="1"/>
      <w:numFmt w:val="bullet"/>
      <w:lvlText w:val=""/>
      <w:lvlJc w:val="left"/>
      <w:pPr>
        <w:tabs>
          <w:tab w:val="num" w:pos="2082"/>
        </w:tabs>
        <w:ind w:left="2082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802"/>
        </w:tabs>
        <w:ind w:left="280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22"/>
        </w:tabs>
        <w:ind w:left="35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42"/>
        </w:tabs>
        <w:ind w:left="42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62"/>
        </w:tabs>
        <w:ind w:left="49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82"/>
        </w:tabs>
        <w:ind w:left="56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02"/>
        </w:tabs>
        <w:ind w:left="64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22"/>
        </w:tabs>
        <w:ind w:left="7122" w:hanging="360"/>
      </w:pPr>
      <w:rPr>
        <w:rFonts w:ascii="Wingdings" w:hAnsi="Wingdings" w:hint="default"/>
      </w:rPr>
    </w:lvl>
  </w:abstractNum>
  <w:abstractNum w:abstractNumId="21" w15:restartNumberingAfterBreak="0">
    <w:nsid w:val="218761C7"/>
    <w:multiLevelType w:val="multilevel"/>
    <w:tmpl w:val="B0FAE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3645E6C"/>
    <w:multiLevelType w:val="hybridMultilevel"/>
    <w:tmpl w:val="64045758"/>
    <w:lvl w:ilvl="0" w:tplc="0C0A0001">
      <w:start w:val="1"/>
      <w:numFmt w:val="bullet"/>
      <w:lvlText w:val=""/>
      <w:lvlJc w:val="left"/>
      <w:pPr>
        <w:ind w:left="6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2" w:hanging="360"/>
      </w:pPr>
      <w:rPr>
        <w:rFonts w:ascii="Wingdings" w:hAnsi="Wingdings" w:hint="default"/>
      </w:rPr>
    </w:lvl>
  </w:abstractNum>
  <w:abstractNum w:abstractNumId="23" w15:restartNumberingAfterBreak="0">
    <w:nsid w:val="283C439C"/>
    <w:multiLevelType w:val="hybridMultilevel"/>
    <w:tmpl w:val="D1F8C83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8141D5"/>
    <w:multiLevelType w:val="hybridMultilevel"/>
    <w:tmpl w:val="7590B2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C701A1"/>
    <w:multiLevelType w:val="multilevel"/>
    <w:tmpl w:val="07DCF55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EJIE-Titulo4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CCA7B08"/>
    <w:multiLevelType w:val="hybridMultilevel"/>
    <w:tmpl w:val="7AF0C03A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AB2BC0"/>
    <w:multiLevelType w:val="hybridMultilevel"/>
    <w:tmpl w:val="EB7CBB6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1B505E"/>
    <w:multiLevelType w:val="hybridMultilevel"/>
    <w:tmpl w:val="BCC427D6"/>
    <w:lvl w:ilvl="0" w:tplc="7C204CC6">
      <w:start w:val="1"/>
      <w:numFmt w:val="decimal"/>
      <w:lvlText w:val="%1-"/>
      <w:lvlJc w:val="left"/>
      <w:pPr>
        <w:ind w:left="720" w:hanging="360"/>
      </w:pPr>
      <w:rPr>
        <w:rFonts w:eastAsia="Arial Unicode MS" w:hint="default"/>
        <w:b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2616C9"/>
    <w:multiLevelType w:val="hybridMultilevel"/>
    <w:tmpl w:val="9FC015A0"/>
    <w:lvl w:ilvl="0" w:tplc="FB56A988">
      <w:numFmt w:val="bullet"/>
      <w:lvlText w:val="-"/>
      <w:lvlJc w:val="left"/>
      <w:pPr>
        <w:tabs>
          <w:tab w:val="num" w:pos="1994"/>
        </w:tabs>
        <w:ind w:left="1994" w:hanging="360"/>
      </w:pPr>
      <w:rPr>
        <w:rFonts w:ascii="Arial" w:eastAsia="Times New Roman" w:hAnsi="Arial" w:cs="Arial" w:hint="default"/>
      </w:rPr>
    </w:lvl>
    <w:lvl w:ilvl="1" w:tplc="040A0003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30" w15:restartNumberingAfterBreak="0">
    <w:nsid w:val="32DE2659"/>
    <w:multiLevelType w:val="hybridMultilevel"/>
    <w:tmpl w:val="D4D453A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33F212F9"/>
    <w:multiLevelType w:val="hybridMultilevel"/>
    <w:tmpl w:val="9A4E16BE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 w15:restartNumberingAfterBreak="0">
    <w:nsid w:val="35280293"/>
    <w:multiLevelType w:val="hybridMultilevel"/>
    <w:tmpl w:val="B5FCF556"/>
    <w:lvl w:ilvl="0" w:tplc="63CCE5E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36227228"/>
    <w:multiLevelType w:val="hybridMultilevel"/>
    <w:tmpl w:val="E3FE47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67431A0"/>
    <w:multiLevelType w:val="hybridMultilevel"/>
    <w:tmpl w:val="7FBA64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6906ABA"/>
    <w:multiLevelType w:val="hybridMultilevel"/>
    <w:tmpl w:val="8A66F222"/>
    <w:lvl w:ilvl="0" w:tplc="1C86A19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815704"/>
    <w:multiLevelType w:val="hybridMultilevel"/>
    <w:tmpl w:val="E75EBD94"/>
    <w:lvl w:ilvl="0" w:tplc="0C0A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3E7C5F51"/>
    <w:multiLevelType w:val="hybridMultilevel"/>
    <w:tmpl w:val="93D602C8"/>
    <w:lvl w:ilvl="0" w:tplc="EC3E8E62">
      <w:start w:val="1"/>
      <w:numFmt w:val="bullet"/>
      <w:pStyle w:val="SANG2"/>
      <w:lvlText w:val=""/>
      <w:lvlJc w:val="left"/>
      <w:pPr>
        <w:tabs>
          <w:tab w:val="num" w:pos="3075"/>
        </w:tabs>
        <w:ind w:left="3075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3795"/>
        </w:tabs>
        <w:ind w:left="3795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4515"/>
        </w:tabs>
        <w:ind w:left="451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5235"/>
        </w:tabs>
        <w:ind w:left="523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5955"/>
        </w:tabs>
        <w:ind w:left="595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6675"/>
        </w:tabs>
        <w:ind w:left="667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7395"/>
        </w:tabs>
        <w:ind w:left="739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8115"/>
        </w:tabs>
        <w:ind w:left="811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8835"/>
        </w:tabs>
        <w:ind w:left="8835" w:hanging="360"/>
      </w:pPr>
      <w:rPr>
        <w:rFonts w:ascii="Wingdings" w:hAnsi="Wingdings" w:hint="default"/>
      </w:rPr>
    </w:lvl>
  </w:abstractNum>
  <w:abstractNum w:abstractNumId="38" w15:restartNumberingAfterBreak="0">
    <w:nsid w:val="40D14F65"/>
    <w:multiLevelType w:val="hybridMultilevel"/>
    <w:tmpl w:val="4C606220"/>
    <w:lvl w:ilvl="0" w:tplc="FB56A9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 w:hint="default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1A75D37"/>
    <w:multiLevelType w:val="multilevel"/>
    <w:tmpl w:val="029C7F5C"/>
    <w:lvl w:ilvl="0">
      <w:start w:val="1"/>
      <w:numFmt w:val="upperRoman"/>
      <w:pStyle w:val="PCP-TituloSeccion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0" w15:restartNumberingAfterBreak="0">
    <w:nsid w:val="429F129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 w15:restartNumberingAfterBreak="0">
    <w:nsid w:val="42EE7055"/>
    <w:multiLevelType w:val="hybridMultilevel"/>
    <w:tmpl w:val="9AC400D6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2" w15:restartNumberingAfterBreak="0">
    <w:nsid w:val="44261B0F"/>
    <w:multiLevelType w:val="hybridMultilevel"/>
    <w:tmpl w:val="959C18A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 w15:restartNumberingAfterBreak="0">
    <w:nsid w:val="445D6953"/>
    <w:multiLevelType w:val="hybridMultilevel"/>
    <w:tmpl w:val="73B2142A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4" w15:restartNumberingAfterBreak="0">
    <w:nsid w:val="44650B2F"/>
    <w:multiLevelType w:val="hybridMultilevel"/>
    <w:tmpl w:val="4B66E6A4"/>
    <w:lvl w:ilvl="0" w:tplc="F70880A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4C02DF0"/>
    <w:multiLevelType w:val="hybridMultilevel"/>
    <w:tmpl w:val="065C5DEA"/>
    <w:lvl w:ilvl="0" w:tplc="0C0A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9">
      <w:start w:val="1"/>
      <w:numFmt w:val="lowerLetter"/>
      <w:lvlText w:val="%3."/>
      <w:lvlJc w:val="lef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7030AD2"/>
    <w:multiLevelType w:val="multilevel"/>
    <w:tmpl w:val="FB9E6092"/>
    <w:lvl w:ilvl="0">
      <w:start w:val="1"/>
      <w:numFmt w:val="upperRoman"/>
      <w:pStyle w:val="EJIE-Titulo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Restart w:val="0"/>
      <w:pStyle w:val="EJIE-Titulo2"/>
      <w:suff w:val="nothing"/>
      <w:lvlText w:val="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lvlRestart w:val="0"/>
      <w:pStyle w:val="EJIE-Titulo3"/>
      <w:lvlText w:val="%2.%3"/>
      <w:lvlJc w:val="left"/>
      <w:pPr>
        <w:ind w:left="1844" w:firstLine="0"/>
      </w:pPr>
      <w:rPr>
        <w:rFonts w:hint="default"/>
        <w:lang w:val="es-ES"/>
      </w:rPr>
    </w:lvl>
    <w:lvl w:ilvl="3">
      <w:start w:val="1"/>
      <w:numFmt w:val="decimal"/>
      <w:lvlText w:val="%4."/>
      <w:lvlJc w:val="left"/>
      <w:pPr>
        <w:ind w:left="358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6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1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89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973" w:hanging="357"/>
      </w:pPr>
      <w:rPr>
        <w:rFonts w:hint="default"/>
      </w:rPr>
    </w:lvl>
  </w:abstractNum>
  <w:abstractNum w:abstractNumId="47" w15:restartNumberingAfterBreak="0">
    <w:nsid w:val="48C158C5"/>
    <w:multiLevelType w:val="hybridMultilevel"/>
    <w:tmpl w:val="A5C4BF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95808DD"/>
    <w:multiLevelType w:val="multilevel"/>
    <w:tmpl w:val="833647E2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color w:val="auto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49" w15:restartNumberingAfterBreak="0">
    <w:nsid w:val="49EC25C1"/>
    <w:multiLevelType w:val="hybridMultilevel"/>
    <w:tmpl w:val="B0DEC23E"/>
    <w:lvl w:ilvl="0" w:tplc="FB56A98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B5C4EFD"/>
    <w:multiLevelType w:val="hybridMultilevel"/>
    <w:tmpl w:val="FB9C525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1" w15:restartNumberingAfterBreak="0">
    <w:nsid w:val="4D8532BB"/>
    <w:multiLevelType w:val="hybridMultilevel"/>
    <w:tmpl w:val="0CF45730"/>
    <w:lvl w:ilvl="0" w:tplc="DD6AEBB2">
      <w:start w:val="1"/>
      <w:numFmt w:val="decimal"/>
      <w:lvlText w:val="%1."/>
      <w:lvlJc w:val="left"/>
      <w:pPr>
        <w:ind w:left="1068" w:hanging="360"/>
      </w:pPr>
      <w:rPr>
        <w:rFonts w:ascii="Calibri" w:hAnsi="Calibri" w:hint="default"/>
        <w:sz w:val="22"/>
      </w:rPr>
    </w:lvl>
    <w:lvl w:ilvl="1" w:tplc="4FB443F4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4D981363"/>
    <w:multiLevelType w:val="hybridMultilevel"/>
    <w:tmpl w:val="0C08F32A"/>
    <w:lvl w:ilvl="0" w:tplc="0C0A0013">
      <w:start w:val="1"/>
      <w:numFmt w:val="upperRoman"/>
      <w:lvlText w:val="%1."/>
      <w:lvlJc w:val="righ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1172B20"/>
    <w:multiLevelType w:val="hybridMultilevel"/>
    <w:tmpl w:val="3AA41882"/>
    <w:lvl w:ilvl="0" w:tplc="76147E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4532DA8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55" w15:restartNumberingAfterBreak="0">
    <w:nsid w:val="551C6B34"/>
    <w:multiLevelType w:val="hybridMultilevel"/>
    <w:tmpl w:val="D512C8D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6" w15:restartNumberingAfterBreak="0">
    <w:nsid w:val="55D050B1"/>
    <w:multiLevelType w:val="hybridMultilevel"/>
    <w:tmpl w:val="BE6A99F6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 w15:restartNumberingAfterBreak="0">
    <w:nsid w:val="55DD452F"/>
    <w:multiLevelType w:val="hybridMultilevel"/>
    <w:tmpl w:val="C2748B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1DAE316">
      <w:start w:val="1"/>
      <w:numFmt w:val="lowerRoman"/>
      <w:lvlText w:val="%2."/>
      <w:lvlJc w:val="right"/>
      <w:pPr>
        <w:ind w:left="1440" w:hanging="360"/>
      </w:pPr>
      <w:rPr>
        <w:b/>
        <w:i w:val="0"/>
        <w:color w:val="auto"/>
      </w:rPr>
    </w:lvl>
    <w:lvl w:ilvl="2" w:tplc="0C0A0017">
      <w:start w:val="1"/>
      <w:numFmt w:val="lowerLetter"/>
      <w:lvlText w:val="%3)"/>
      <w:lvlJc w:val="left"/>
      <w:pPr>
        <w:ind w:left="644" w:hanging="360"/>
      </w:pPr>
      <w:rPr>
        <w:rFonts w:hint="default"/>
      </w:rPr>
    </w:lvl>
    <w:lvl w:ilvl="3" w:tplc="0C0A0017">
      <w:start w:val="1"/>
      <w:numFmt w:val="lowerLetter"/>
      <w:lvlText w:val="%4)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7E25020"/>
    <w:multiLevelType w:val="hybridMultilevel"/>
    <w:tmpl w:val="3D88E52E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9" w15:restartNumberingAfterBreak="0">
    <w:nsid w:val="57F217C9"/>
    <w:multiLevelType w:val="hybridMultilevel"/>
    <w:tmpl w:val="524A4172"/>
    <w:lvl w:ilvl="0" w:tplc="0C0A0013">
      <w:start w:val="1"/>
      <w:numFmt w:val="upperRoman"/>
      <w:lvlText w:val="%1."/>
      <w:lvlJc w:val="righ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0" w15:restartNumberingAfterBreak="0">
    <w:nsid w:val="5A7A51AF"/>
    <w:multiLevelType w:val="hybridMultilevel"/>
    <w:tmpl w:val="E5220904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1" w15:restartNumberingAfterBreak="0">
    <w:nsid w:val="5C6B303E"/>
    <w:multiLevelType w:val="hybridMultilevel"/>
    <w:tmpl w:val="83E6A90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 w15:restartNumberingAfterBreak="0">
    <w:nsid w:val="5ECC0D45"/>
    <w:multiLevelType w:val="hybridMultilevel"/>
    <w:tmpl w:val="F07C6022"/>
    <w:lvl w:ilvl="0" w:tplc="F70880AA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3" w15:restartNumberingAfterBreak="0">
    <w:nsid w:val="60167381"/>
    <w:multiLevelType w:val="hybridMultilevel"/>
    <w:tmpl w:val="C5A292F8"/>
    <w:lvl w:ilvl="0" w:tplc="0C0A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4" w15:restartNumberingAfterBreak="0">
    <w:nsid w:val="61245E67"/>
    <w:multiLevelType w:val="hybridMultilevel"/>
    <w:tmpl w:val="DFB8245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635C0295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6" w15:restartNumberingAfterBreak="0">
    <w:nsid w:val="659B3491"/>
    <w:multiLevelType w:val="multilevel"/>
    <w:tmpl w:val="ADD09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7" w15:restartNumberingAfterBreak="0">
    <w:nsid w:val="6AA223B0"/>
    <w:multiLevelType w:val="hybridMultilevel"/>
    <w:tmpl w:val="A96042F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8" w15:restartNumberingAfterBreak="0">
    <w:nsid w:val="6B637D11"/>
    <w:multiLevelType w:val="hybridMultilevel"/>
    <w:tmpl w:val="8A14B404"/>
    <w:lvl w:ilvl="0" w:tplc="0C0A000D">
      <w:start w:val="1"/>
      <w:numFmt w:val="bullet"/>
      <w:lvlText w:val=""/>
      <w:lvlJc w:val="left"/>
      <w:pPr>
        <w:tabs>
          <w:tab w:val="num" w:pos="1994"/>
        </w:tabs>
        <w:ind w:left="1994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69" w15:restartNumberingAfterBreak="0">
    <w:nsid w:val="6BA90927"/>
    <w:multiLevelType w:val="hybridMultilevel"/>
    <w:tmpl w:val="AFAC0A8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0" w15:restartNumberingAfterBreak="0">
    <w:nsid w:val="6C041FA5"/>
    <w:multiLevelType w:val="hybridMultilevel"/>
    <w:tmpl w:val="595C8DB8"/>
    <w:lvl w:ilvl="0" w:tplc="2EE08EB8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6DA47E68"/>
    <w:multiLevelType w:val="hybridMultilevel"/>
    <w:tmpl w:val="3F90C19A"/>
    <w:lvl w:ilvl="0" w:tplc="FB56A9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 w:hint="default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6E5B5D04"/>
    <w:multiLevelType w:val="hybridMultilevel"/>
    <w:tmpl w:val="3E80485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3" w15:restartNumberingAfterBreak="0">
    <w:nsid w:val="702D2CFC"/>
    <w:multiLevelType w:val="hybridMultilevel"/>
    <w:tmpl w:val="E6166BD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4" w15:restartNumberingAfterBreak="0">
    <w:nsid w:val="717911EA"/>
    <w:multiLevelType w:val="hybridMultilevel"/>
    <w:tmpl w:val="674AF86A"/>
    <w:lvl w:ilvl="0" w:tplc="0C0A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2EE08EB8">
      <w:start w:val="1"/>
      <w:numFmt w:val="bullet"/>
      <w:lvlText w:val=""/>
      <w:lvlJc w:val="left"/>
      <w:pPr>
        <w:ind w:left="150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5" w15:restartNumberingAfterBreak="0">
    <w:nsid w:val="72394C47"/>
    <w:multiLevelType w:val="hybridMultilevel"/>
    <w:tmpl w:val="039A691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2CB318A"/>
    <w:multiLevelType w:val="hybridMultilevel"/>
    <w:tmpl w:val="33A0D3E2"/>
    <w:lvl w:ilvl="0" w:tplc="0C0A0015">
      <w:start w:val="1"/>
      <w:numFmt w:val="upperLetter"/>
      <w:lvlText w:val="%1."/>
      <w:lvlJc w:val="left"/>
      <w:pPr>
        <w:ind w:left="114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7" w15:restartNumberingAfterBreak="0">
    <w:nsid w:val="72E87C27"/>
    <w:multiLevelType w:val="hybridMultilevel"/>
    <w:tmpl w:val="57E2D7A4"/>
    <w:lvl w:ilvl="0" w:tplc="0C0A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8" w15:restartNumberingAfterBreak="0">
    <w:nsid w:val="77177757"/>
    <w:multiLevelType w:val="hybridMultilevel"/>
    <w:tmpl w:val="B5C6ED92"/>
    <w:lvl w:ilvl="0" w:tplc="69A66C2C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9" w15:restartNumberingAfterBreak="0">
    <w:nsid w:val="794C1AB7"/>
    <w:multiLevelType w:val="hybridMultilevel"/>
    <w:tmpl w:val="0F127B2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0" w15:restartNumberingAfterBreak="0">
    <w:nsid w:val="7B831315"/>
    <w:multiLevelType w:val="hybridMultilevel"/>
    <w:tmpl w:val="0DE2156C"/>
    <w:lvl w:ilvl="0" w:tplc="0C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0"/>
  </w:num>
  <w:num w:numId="3">
    <w:abstractNumId w:val="22"/>
  </w:num>
  <w:num w:numId="4">
    <w:abstractNumId w:val="44"/>
  </w:num>
  <w:num w:numId="5">
    <w:abstractNumId w:val="33"/>
  </w:num>
  <w:num w:numId="6">
    <w:abstractNumId w:val="36"/>
  </w:num>
  <w:num w:numId="7">
    <w:abstractNumId w:val="43"/>
  </w:num>
  <w:num w:numId="8">
    <w:abstractNumId w:val="28"/>
  </w:num>
  <w:num w:numId="9">
    <w:abstractNumId w:val="7"/>
  </w:num>
  <w:num w:numId="10">
    <w:abstractNumId w:val="39"/>
  </w:num>
  <w:num w:numId="11">
    <w:abstractNumId w:val="37"/>
  </w:num>
  <w:num w:numId="12">
    <w:abstractNumId w:val="19"/>
  </w:num>
  <w:num w:numId="13">
    <w:abstractNumId w:val="35"/>
  </w:num>
  <w:num w:numId="14">
    <w:abstractNumId w:val="51"/>
  </w:num>
  <w:num w:numId="15">
    <w:abstractNumId w:val="1"/>
  </w:num>
  <w:num w:numId="16">
    <w:abstractNumId w:val="29"/>
  </w:num>
  <w:num w:numId="17">
    <w:abstractNumId w:val="45"/>
  </w:num>
  <w:num w:numId="18">
    <w:abstractNumId w:val="52"/>
  </w:num>
  <w:num w:numId="19">
    <w:abstractNumId w:val="57"/>
  </w:num>
  <w:num w:numId="20">
    <w:abstractNumId w:val="72"/>
  </w:num>
  <w:num w:numId="21">
    <w:abstractNumId w:val="59"/>
  </w:num>
  <w:num w:numId="22">
    <w:abstractNumId w:val="77"/>
  </w:num>
  <w:num w:numId="23">
    <w:abstractNumId w:val="10"/>
  </w:num>
  <w:num w:numId="24">
    <w:abstractNumId w:val="48"/>
  </w:num>
  <w:num w:numId="25">
    <w:abstractNumId w:val="76"/>
  </w:num>
  <w:num w:numId="26">
    <w:abstractNumId w:val="56"/>
  </w:num>
  <w:num w:numId="27">
    <w:abstractNumId w:val="55"/>
  </w:num>
  <w:num w:numId="28">
    <w:abstractNumId w:val="8"/>
  </w:num>
  <w:num w:numId="29">
    <w:abstractNumId w:val="3"/>
  </w:num>
  <w:num w:numId="30">
    <w:abstractNumId w:val="73"/>
  </w:num>
  <w:num w:numId="31">
    <w:abstractNumId w:val="42"/>
  </w:num>
  <w:num w:numId="32">
    <w:abstractNumId w:val="46"/>
  </w:num>
  <w:num w:numId="3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71"/>
  </w:num>
  <w:num w:numId="39">
    <w:abstractNumId w:val="38"/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</w:num>
  <w:num w:numId="42">
    <w:abstractNumId w:val="23"/>
  </w:num>
  <w:num w:numId="4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1"/>
  </w:num>
  <w:num w:numId="47">
    <w:abstractNumId w:val="41"/>
  </w:num>
  <w:num w:numId="48">
    <w:abstractNumId w:val="17"/>
  </w:num>
  <w:num w:numId="49">
    <w:abstractNumId w:val="47"/>
  </w:num>
  <w:num w:numId="50">
    <w:abstractNumId w:val="6"/>
  </w:num>
  <w:num w:numId="51">
    <w:abstractNumId w:val="12"/>
  </w:num>
  <w:num w:numId="52">
    <w:abstractNumId w:val="5"/>
  </w:num>
  <w:num w:numId="53">
    <w:abstractNumId w:val="61"/>
  </w:num>
  <w:num w:numId="54">
    <w:abstractNumId w:val="78"/>
  </w:num>
  <w:num w:numId="55">
    <w:abstractNumId w:val="34"/>
  </w:num>
  <w:num w:numId="56">
    <w:abstractNumId w:val="74"/>
  </w:num>
  <w:num w:numId="57">
    <w:abstractNumId w:val="64"/>
  </w:num>
  <w:num w:numId="58">
    <w:abstractNumId w:val="63"/>
  </w:num>
  <w:num w:numId="59">
    <w:abstractNumId w:val="24"/>
  </w:num>
  <w:num w:numId="60">
    <w:abstractNumId w:val="79"/>
  </w:num>
  <w:num w:numId="61">
    <w:abstractNumId w:val="69"/>
  </w:num>
  <w:num w:numId="62">
    <w:abstractNumId w:val="13"/>
  </w:num>
  <w:num w:numId="63">
    <w:abstractNumId w:val="62"/>
  </w:num>
  <w:num w:numId="64">
    <w:abstractNumId w:val="15"/>
  </w:num>
  <w:num w:numId="65">
    <w:abstractNumId w:val="50"/>
  </w:num>
  <w:num w:numId="66">
    <w:abstractNumId w:val="68"/>
  </w:num>
  <w:num w:numId="67">
    <w:abstractNumId w:val="80"/>
  </w:num>
  <w:num w:numId="68">
    <w:abstractNumId w:val="11"/>
  </w:num>
  <w:num w:numId="69">
    <w:abstractNumId w:val="53"/>
  </w:num>
  <w:num w:numId="70">
    <w:abstractNumId w:val="49"/>
  </w:num>
  <w:num w:numId="71">
    <w:abstractNumId w:val="65"/>
  </w:num>
  <w:num w:numId="72">
    <w:abstractNumId w:val="32"/>
  </w:num>
  <w:num w:numId="73">
    <w:abstractNumId w:val="9"/>
  </w:num>
  <w:num w:numId="74">
    <w:abstractNumId w:val="21"/>
  </w:num>
  <w:num w:numId="75">
    <w:abstractNumId w:val="2"/>
  </w:num>
  <w:num w:numId="76">
    <w:abstractNumId w:val="14"/>
  </w:num>
  <w:num w:numId="7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0"/>
  </w:num>
  <w:num w:numId="80">
    <w:abstractNumId w:val="60"/>
  </w:num>
  <w:num w:numId="81">
    <w:abstractNumId w:val="40"/>
  </w:num>
  <w:num w:numId="82">
    <w:abstractNumId w:val="54"/>
  </w:num>
  <w:num w:numId="83">
    <w:abstractNumId w:val="58"/>
  </w:num>
  <w:num w:numId="84">
    <w:abstractNumId w:val="27"/>
  </w:num>
  <w:num w:numId="85">
    <w:abstractNumId w:val="75"/>
  </w:num>
  <w:num w:numId="86">
    <w:abstractNumId w:val="4"/>
  </w:num>
  <w:num w:numId="8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30"/>
  </w:num>
  <w:num w:numId="89">
    <w:abstractNumId w:val="67"/>
  </w:num>
  <w:num w:numId="90">
    <w:abstractNumId w:val="26"/>
  </w:num>
  <w:num w:numId="91">
    <w:abstractNumId w:val="66"/>
  </w:num>
  <w:num w:numId="9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4FE"/>
    <w:rsid w:val="000024DA"/>
    <w:rsid w:val="00002AE9"/>
    <w:rsid w:val="0000319C"/>
    <w:rsid w:val="0001478C"/>
    <w:rsid w:val="00020893"/>
    <w:rsid w:val="00021510"/>
    <w:rsid w:val="00023916"/>
    <w:rsid w:val="0002441A"/>
    <w:rsid w:val="0002527F"/>
    <w:rsid w:val="000265CF"/>
    <w:rsid w:val="0002727E"/>
    <w:rsid w:val="000349DA"/>
    <w:rsid w:val="00044D3C"/>
    <w:rsid w:val="0005248D"/>
    <w:rsid w:val="00056991"/>
    <w:rsid w:val="000574C2"/>
    <w:rsid w:val="00064B8F"/>
    <w:rsid w:val="00064BB6"/>
    <w:rsid w:val="00066609"/>
    <w:rsid w:val="0007304D"/>
    <w:rsid w:val="00080E57"/>
    <w:rsid w:val="00081A1F"/>
    <w:rsid w:val="000855F3"/>
    <w:rsid w:val="000874A9"/>
    <w:rsid w:val="000A1EC5"/>
    <w:rsid w:val="000B4C57"/>
    <w:rsid w:val="000B7124"/>
    <w:rsid w:val="000C5C29"/>
    <w:rsid w:val="000C6F8D"/>
    <w:rsid w:val="000C788E"/>
    <w:rsid w:val="000C7BDA"/>
    <w:rsid w:val="000D2175"/>
    <w:rsid w:val="000D4ECC"/>
    <w:rsid w:val="000E0700"/>
    <w:rsid w:val="000E2CA0"/>
    <w:rsid w:val="000E4350"/>
    <w:rsid w:val="000F0575"/>
    <w:rsid w:val="000F4A0C"/>
    <w:rsid w:val="001010D8"/>
    <w:rsid w:val="0012160E"/>
    <w:rsid w:val="001218C7"/>
    <w:rsid w:val="00123D13"/>
    <w:rsid w:val="001276B8"/>
    <w:rsid w:val="00127D7E"/>
    <w:rsid w:val="00133F60"/>
    <w:rsid w:val="001379EF"/>
    <w:rsid w:val="00141091"/>
    <w:rsid w:val="00144AE6"/>
    <w:rsid w:val="001503D1"/>
    <w:rsid w:val="00157D1A"/>
    <w:rsid w:val="00163206"/>
    <w:rsid w:val="0016478D"/>
    <w:rsid w:val="001663CA"/>
    <w:rsid w:val="00172DEC"/>
    <w:rsid w:val="00175147"/>
    <w:rsid w:val="00177069"/>
    <w:rsid w:val="00177C98"/>
    <w:rsid w:val="00180795"/>
    <w:rsid w:val="00184DC7"/>
    <w:rsid w:val="0018603D"/>
    <w:rsid w:val="00186161"/>
    <w:rsid w:val="0018687A"/>
    <w:rsid w:val="00187193"/>
    <w:rsid w:val="00194D76"/>
    <w:rsid w:val="001976B7"/>
    <w:rsid w:val="001A04CC"/>
    <w:rsid w:val="001A38BD"/>
    <w:rsid w:val="001A46BF"/>
    <w:rsid w:val="001A5BB9"/>
    <w:rsid w:val="001A6A96"/>
    <w:rsid w:val="001B19DC"/>
    <w:rsid w:val="001B6B49"/>
    <w:rsid w:val="001C0839"/>
    <w:rsid w:val="001C419D"/>
    <w:rsid w:val="001C5E28"/>
    <w:rsid w:val="001C732F"/>
    <w:rsid w:val="001D12F3"/>
    <w:rsid w:val="001E09AC"/>
    <w:rsid w:val="001E0E22"/>
    <w:rsid w:val="001E1F3E"/>
    <w:rsid w:val="001E476B"/>
    <w:rsid w:val="001E546B"/>
    <w:rsid w:val="001E588A"/>
    <w:rsid w:val="001F0D65"/>
    <w:rsid w:val="001F64EE"/>
    <w:rsid w:val="00203350"/>
    <w:rsid w:val="00203AB3"/>
    <w:rsid w:val="00203D8E"/>
    <w:rsid w:val="0020413F"/>
    <w:rsid w:val="002103B8"/>
    <w:rsid w:val="0021253A"/>
    <w:rsid w:val="0021516C"/>
    <w:rsid w:val="00220D93"/>
    <w:rsid w:val="00230B73"/>
    <w:rsid w:val="00232289"/>
    <w:rsid w:val="002323C7"/>
    <w:rsid w:val="00232D64"/>
    <w:rsid w:val="00232FC1"/>
    <w:rsid w:val="002339D5"/>
    <w:rsid w:val="0023661A"/>
    <w:rsid w:val="0023719B"/>
    <w:rsid w:val="00242EDA"/>
    <w:rsid w:val="00242F71"/>
    <w:rsid w:val="00243441"/>
    <w:rsid w:val="00247A4A"/>
    <w:rsid w:val="00251074"/>
    <w:rsid w:val="00252C99"/>
    <w:rsid w:val="00254DDF"/>
    <w:rsid w:val="00255689"/>
    <w:rsid w:val="00256A80"/>
    <w:rsid w:val="0026409E"/>
    <w:rsid w:val="002659F8"/>
    <w:rsid w:val="002767FA"/>
    <w:rsid w:val="002828F7"/>
    <w:rsid w:val="002833D1"/>
    <w:rsid w:val="00285855"/>
    <w:rsid w:val="002A5FFE"/>
    <w:rsid w:val="002A7BCA"/>
    <w:rsid w:val="002A7EF2"/>
    <w:rsid w:val="002B029B"/>
    <w:rsid w:val="002B1A69"/>
    <w:rsid w:val="002B2C93"/>
    <w:rsid w:val="002B722F"/>
    <w:rsid w:val="002E2637"/>
    <w:rsid w:val="002E4DD5"/>
    <w:rsid w:val="002F036F"/>
    <w:rsid w:val="002F28CE"/>
    <w:rsid w:val="002F2BE1"/>
    <w:rsid w:val="00311AF1"/>
    <w:rsid w:val="00321809"/>
    <w:rsid w:val="00321A0A"/>
    <w:rsid w:val="00321BF2"/>
    <w:rsid w:val="00323114"/>
    <w:rsid w:val="003304E8"/>
    <w:rsid w:val="003363B2"/>
    <w:rsid w:val="00342C73"/>
    <w:rsid w:val="00342D2C"/>
    <w:rsid w:val="0034492A"/>
    <w:rsid w:val="00363578"/>
    <w:rsid w:val="003718EE"/>
    <w:rsid w:val="00377119"/>
    <w:rsid w:val="00384DC6"/>
    <w:rsid w:val="0038590D"/>
    <w:rsid w:val="00386986"/>
    <w:rsid w:val="00392130"/>
    <w:rsid w:val="003968C0"/>
    <w:rsid w:val="003A5399"/>
    <w:rsid w:val="003A67B5"/>
    <w:rsid w:val="003B25B9"/>
    <w:rsid w:val="003B2D97"/>
    <w:rsid w:val="003B2DED"/>
    <w:rsid w:val="003B3758"/>
    <w:rsid w:val="003B4CBA"/>
    <w:rsid w:val="003B6759"/>
    <w:rsid w:val="003C0C82"/>
    <w:rsid w:val="003C4628"/>
    <w:rsid w:val="003C6ED3"/>
    <w:rsid w:val="003D1C92"/>
    <w:rsid w:val="003D54A2"/>
    <w:rsid w:val="003E01CF"/>
    <w:rsid w:val="003E264B"/>
    <w:rsid w:val="003E39FD"/>
    <w:rsid w:val="003F4AA9"/>
    <w:rsid w:val="003F736C"/>
    <w:rsid w:val="004000AD"/>
    <w:rsid w:val="004016F7"/>
    <w:rsid w:val="00405D5F"/>
    <w:rsid w:val="00410C0F"/>
    <w:rsid w:val="004127BA"/>
    <w:rsid w:val="004144E8"/>
    <w:rsid w:val="00414B4D"/>
    <w:rsid w:val="004203C8"/>
    <w:rsid w:val="00422A74"/>
    <w:rsid w:val="00431803"/>
    <w:rsid w:val="00434D7B"/>
    <w:rsid w:val="00442D93"/>
    <w:rsid w:val="00446C5F"/>
    <w:rsid w:val="0045039C"/>
    <w:rsid w:val="00457F56"/>
    <w:rsid w:val="004607C7"/>
    <w:rsid w:val="004625E5"/>
    <w:rsid w:val="00467035"/>
    <w:rsid w:val="00471147"/>
    <w:rsid w:val="0047248C"/>
    <w:rsid w:val="00472EB2"/>
    <w:rsid w:val="00486473"/>
    <w:rsid w:val="00497176"/>
    <w:rsid w:val="004A06E0"/>
    <w:rsid w:val="004A74EA"/>
    <w:rsid w:val="004B0546"/>
    <w:rsid w:val="004B1890"/>
    <w:rsid w:val="004B3841"/>
    <w:rsid w:val="004C052D"/>
    <w:rsid w:val="004C0AAD"/>
    <w:rsid w:val="004C1484"/>
    <w:rsid w:val="004C1D88"/>
    <w:rsid w:val="004C3621"/>
    <w:rsid w:val="004D1E74"/>
    <w:rsid w:val="004D2AC8"/>
    <w:rsid w:val="004F1B0A"/>
    <w:rsid w:val="004F575D"/>
    <w:rsid w:val="004F6797"/>
    <w:rsid w:val="00500E99"/>
    <w:rsid w:val="00503A4F"/>
    <w:rsid w:val="00505E5A"/>
    <w:rsid w:val="005061A9"/>
    <w:rsid w:val="005109B0"/>
    <w:rsid w:val="00511C5F"/>
    <w:rsid w:val="00513E16"/>
    <w:rsid w:val="0053144F"/>
    <w:rsid w:val="00536D32"/>
    <w:rsid w:val="005424FE"/>
    <w:rsid w:val="005438D9"/>
    <w:rsid w:val="00546E13"/>
    <w:rsid w:val="00554E3B"/>
    <w:rsid w:val="0055794E"/>
    <w:rsid w:val="00571248"/>
    <w:rsid w:val="00581B6F"/>
    <w:rsid w:val="00586F3F"/>
    <w:rsid w:val="005A2E0E"/>
    <w:rsid w:val="005A36A8"/>
    <w:rsid w:val="005A4A4C"/>
    <w:rsid w:val="005B0B7F"/>
    <w:rsid w:val="005B40AD"/>
    <w:rsid w:val="005C4CD9"/>
    <w:rsid w:val="005C51EE"/>
    <w:rsid w:val="005C792F"/>
    <w:rsid w:val="005D0ABA"/>
    <w:rsid w:val="005D2A6A"/>
    <w:rsid w:val="005D6859"/>
    <w:rsid w:val="005E027C"/>
    <w:rsid w:val="005E5233"/>
    <w:rsid w:val="005F0310"/>
    <w:rsid w:val="005F21C7"/>
    <w:rsid w:val="005F2E09"/>
    <w:rsid w:val="005F3F2E"/>
    <w:rsid w:val="005F7C96"/>
    <w:rsid w:val="005F7E69"/>
    <w:rsid w:val="006012E6"/>
    <w:rsid w:val="00602549"/>
    <w:rsid w:val="0060274E"/>
    <w:rsid w:val="00603E9A"/>
    <w:rsid w:val="0061074F"/>
    <w:rsid w:val="006108F4"/>
    <w:rsid w:val="00614343"/>
    <w:rsid w:val="00615399"/>
    <w:rsid w:val="00627240"/>
    <w:rsid w:val="00627B7C"/>
    <w:rsid w:val="006340AC"/>
    <w:rsid w:val="006370DD"/>
    <w:rsid w:val="0064147D"/>
    <w:rsid w:val="006450F2"/>
    <w:rsid w:val="00647F7F"/>
    <w:rsid w:val="00651BE6"/>
    <w:rsid w:val="006546B5"/>
    <w:rsid w:val="006579BE"/>
    <w:rsid w:val="00657E0F"/>
    <w:rsid w:val="00661520"/>
    <w:rsid w:val="006620E7"/>
    <w:rsid w:val="00667F41"/>
    <w:rsid w:val="00683DBE"/>
    <w:rsid w:val="0069282D"/>
    <w:rsid w:val="006947F5"/>
    <w:rsid w:val="006A13AA"/>
    <w:rsid w:val="006A3A17"/>
    <w:rsid w:val="006A673C"/>
    <w:rsid w:val="006A6C76"/>
    <w:rsid w:val="006A7E79"/>
    <w:rsid w:val="006B4ACC"/>
    <w:rsid w:val="006B741B"/>
    <w:rsid w:val="006C0FA0"/>
    <w:rsid w:val="006C5693"/>
    <w:rsid w:val="006D056A"/>
    <w:rsid w:val="006D21B2"/>
    <w:rsid w:val="006D6467"/>
    <w:rsid w:val="006D7712"/>
    <w:rsid w:val="006E0BA2"/>
    <w:rsid w:val="006E36B0"/>
    <w:rsid w:val="006E390A"/>
    <w:rsid w:val="006E6B78"/>
    <w:rsid w:val="006F0B1F"/>
    <w:rsid w:val="0070059B"/>
    <w:rsid w:val="00711EB3"/>
    <w:rsid w:val="00712CDE"/>
    <w:rsid w:val="00714FF1"/>
    <w:rsid w:val="00717DC6"/>
    <w:rsid w:val="007218AE"/>
    <w:rsid w:val="00723DBF"/>
    <w:rsid w:val="00726DE8"/>
    <w:rsid w:val="0073106A"/>
    <w:rsid w:val="00735AE2"/>
    <w:rsid w:val="007423F4"/>
    <w:rsid w:val="007435F9"/>
    <w:rsid w:val="007441DE"/>
    <w:rsid w:val="00750A46"/>
    <w:rsid w:val="007549FF"/>
    <w:rsid w:val="00761D2A"/>
    <w:rsid w:val="007644B6"/>
    <w:rsid w:val="00765022"/>
    <w:rsid w:val="0076508C"/>
    <w:rsid w:val="00766527"/>
    <w:rsid w:val="0077248D"/>
    <w:rsid w:val="00775848"/>
    <w:rsid w:val="007776F6"/>
    <w:rsid w:val="00784C23"/>
    <w:rsid w:val="0078633B"/>
    <w:rsid w:val="007864E9"/>
    <w:rsid w:val="007865A8"/>
    <w:rsid w:val="00786CEA"/>
    <w:rsid w:val="00795420"/>
    <w:rsid w:val="00797B40"/>
    <w:rsid w:val="00797B77"/>
    <w:rsid w:val="007A0051"/>
    <w:rsid w:val="007A0449"/>
    <w:rsid w:val="007A0B1E"/>
    <w:rsid w:val="007A6E62"/>
    <w:rsid w:val="007B29F2"/>
    <w:rsid w:val="007B5D7B"/>
    <w:rsid w:val="007B6819"/>
    <w:rsid w:val="007C6B90"/>
    <w:rsid w:val="007C77EF"/>
    <w:rsid w:val="007D1292"/>
    <w:rsid w:val="007D1B42"/>
    <w:rsid w:val="007D3E2D"/>
    <w:rsid w:val="007E0B55"/>
    <w:rsid w:val="007E19C5"/>
    <w:rsid w:val="007F19DB"/>
    <w:rsid w:val="007F1E2D"/>
    <w:rsid w:val="00801EA6"/>
    <w:rsid w:val="00803AEC"/>
    <w:rsid w:val="00805AE8"/>
    <w:rsid w:val="00813633"/>
    <w:rsid w:val="00814BD1"/>
    <w:rsid w:val="00817B23"/>
    <w:rsid w:val="00817E11"/>
    <w:rsid w:val="00824EDA"/>
    <w:rsid w:val="00835671"/>
    <w:rsid w:val="00836E89"/>
    <w:rsid w:val="0083729A"/>
    <w:rsid w:val="00846AAC"/>
    <w:rsid w:val="00852432"/>
    <w:rsid w:val="00863742"/>
    <w:rsid w:val="00866A86"/>
    <w:rsid w:val="00873595"/>
    <w:rsid w:val="00873DC5"/>
    <w:rsid w:val="00876CE4"/>
    <w:rsid w:val="00877A5E"/>
    <w:rsid w:val="00884F39"/>
    <w:rsid w:val="008A6666"/>
    <w:rsid w:val="008A6F3D"/>
    <w:rsid w:val="008A7391"/>
    <w:rsid w:val="008B1C3A"/>
    <w:rsid w:val="008B202B"/>
    <w:rsid w:val="008B2519"/>
    <w:rsid w:val="008B2A04"/>
    <w:rsid w:val="008B4D1E"/>
    <w:rsid w:val="008C48C3"/>
    <w:rsid w:val="008C7332"/>
    <w:rsid w:val="008C7A3C"/>
    <w:rsid w:val="008D03A7"/>
    <w:rsid w:val="008D5753"/>
    <w:rsid w:val="008D6ECE"/>
    <w:rsid w:val="008D7AD6"/>
    <w:rsid w:val="008E0539"/>
    <w:rsid w:val="008E169A"/>
    <w:rsid w:val="008E3B00"/>
    <w:rsid w:val="008F2677"/>
    <w:rsid w:val="00902902"/>
    <w:rsid w:val="00904C09"/>
    <w:rsid w:val="00905D8B"/>
    <w:rsid w:val="00913212"/>
    <w:rsid w:val="00921CE2"/>
    <w:rsid w:val="009239F0"/>
    <w:rsid w:val="009328F0"/>
    <w:rsid w:val="00933B97"/>
    <w:rsid w:val="009341A8"/>
    <w:rsid w:val="00940CC5"/>
    <w:rsid w:val="009414CC"/>
    <w:rsid w:val="00941D33"/>
    <w:rsid w:val="00946454"/>
    <w:rsid w:val="0095773B"/>
    <w:rsid w:val="00960138"/>
    <w:rsid w:val="0096483C"/>
    <w:rsid w:val="00966621"/>
    <w:rsid w:val="00967404"/>
    <w:rsid w:val="00967A01"/>
    <w:rsid w:val="00972457"/>
    <w:rsid w:val="009733F7"/>
    <w:rsid w:val="0097472C"/>
    <w:rsid w:val="00974F85"/>
    <w:rsid w:val="00981228"/>
    <w:rsid w:val="00983FEB"/>
    <w:rsid w:val="00984C7F"/>
    <w:rsid w:val="0098730B"/>
    <w:rsid w:val="00990842"/>
    <w:rsid w:val="009922CA"/>
    <w:rsid w:val="00992C65"/>
    <w:rsid w:val="0099336A"/>
    <w:rsid w:val="009A2292"/>
    <w:rsid w:val="009A3C21"/>
    <w:rsid w:val="009A5916"/>
    <w:rsid w:val="009B3DDC"/>
    <w:rsid w:val="009B6D8A"/>
    <w:rsid w:val="009B7091"/>
    <w:rsid w:val="009B7AA9"/>
    <w:rsid w:val="009C0EA6"/>
    <w:rsid w:val="009C1008"/>
    <w:rsid w:val="009C2289"/>
    <w:rsid w:val="009C3F85"/>
    <w:rsid w:val="009C5CE7"/>
    <w:rsid w:val="009C70E5"/>
    <w:rsid w:val="009C76AE"/>
    <w:rsid w:val="009D4BE9"/>
    <w:rsid w:val="009E27D3"/>
    <w:rsid w:val="009F0246"/>
    <w:rsid w:val="00A04199"/>
    <w:rsid w:val="00A07801"/>
    <w:rsid w:val="00A206A5"/>
    <w:rsid w:val="00A208DB"/>
    <w:rsid w:val="00A229B2"/>
    <w:rsid w:val="00A333A7"/>
    <w:rsid w:val="00A46B8C"/>
    <w:rsid w:val="00A52CBC"/>
    <w:rsid w:val="00A54F5E"/>
    <w:rsid w:val="00A609C7"/>
    <w:rsid w:val="00A70B5B"/>
    <w:rsid w:val="00A725A8"/>
    <w:rsid w:val="00A73863"/>
    <w:rsid w:val="00A745D6"/>
    <w:rsid w:val="00A7640F"/>
    <w:rsid w:val="00A8291A"/>
    <w:rsid w:val="00A837F0"/>
    <w:rsid w:val="00A863C3"/>
    <w:rsid w:val="00A87B6D"/>
    <w:rsid w:val="00A962FA"/>
    <w:rsid w:val="00A96E04"/>
    <w:rsid w:val="00AA0F57"/>
    <w:rsid w:val="00AA31B1"/>
    <w:rsid w:val="00AA4C39"/>
    <w:rsid w:val="00AA625E"/>
    <w:rsid w:val="00AB6C5E"/>
    <w:rsid w:val="00AB73A3"/>
    <w:rsid w:val="00AB7B04"/>
    <w:rsid w:val="00AC1554"/>
    <w:rsid w:val="00AC628A"/>
    <w:rsid w:val="00AC7D76"/>
    <w:rsid w:val="00AD259E"/>
    <w:rsid w:val="00AE078E"/>
    <w:rsid w:val="00AE1FF2"/>
    <w:rsid w:val="00AF37BA"/>
    <w:rsid w:val="00B02A75"/>
    <w:rsid w:val="00B113FB"/>
    <w:rsid w:val="00B11979"/>
    <w:rsid w:val="00B13BC3"/>
    <w:rsid w:val="00B14367"/>
    <w:rsid w:val="00B161FE"/>
    <w:rsid w:val="00B163A3"/>
    <w:rsid w:val="00B22F6B"/>
    <w:rsid w:val="00B25BB6"/>
    <w:rsid w:val="00B3175D"/>
    <w:rsid w:val="00B416CA"/>
    <w:rsid w:val="00B41B8C"/>
    <w:rsid w:val="00B4381A"/>
    <w:rsid w:val="00B43B9B"/>
    <w:rsid w:val="00B52EAD"/>
    <w:rsid w:val="00B54D22"/>
    <w:rsid w:val="00B560CF"/>
    <w:rsid w:val="00B7021F"/>
    <w:rsid w:val="00B728E2"/>
    <w:rsid w:val="00B72E08"/>
    <w:rsid w:val="00B75861"/>
    <w:rsid w:val="00B800D8"/>
    <w:rsid w:val="00B804A2"/>
    <w:rsid w:val="00B85D95"/>
    <w:rsid w:val="00B8661B"/>
    <w:rsid w:val="00B871B3"/>
    <w:rsid w:val="00B915F1"/>
    <w:rsid w:val="00B92B9B"/>
    <w:rsid w:val="00B92C76"/>
    <w:rsid w:val="00BA40F3"/>
    <w:rsid w:val="00BA6E35"/>
    <w:rsid w:val="00BB1D8A"/>
    <w:rsid w:val="00BC1E9C"/>
    <w:rsid w:val="00BC403F"/>
    <w:rsid w:val="00BC41B6"/>
    <w:rsid w:val="00BC7EAE"/>
    <w:rsid w:val="00BD0CC4"/>
    <w:rsid w:val="00BD1660"/>
    <w:rsid w:val="00BD74A5"/>
    <w:rsid w:val="00BE43E4"/>
    <w:rsid w:val="00BF2CED"/>
    <w:rsid w:val="00C04C20"/>
    <w:rsid w:val="00C07E4D"/>
    <w:rsid w:val="00C1116E"/>
    <w:rsid w:val="00C11CF8"/>
    <w:rsid w:val="00C11DEF"/>
    <w:rsid w:val="00C16A12"/>
    <w:rsid w:val="00C207CB"/>
    <w:rsid w:val="00C23FDF"/>
    <w:rsid w:val="00C242D5"/>
    <w:rsid w:val="00C24A89"/>
    <w:rsid w:val="00C31016"/>
    <w:rsid w:val="00C32C20"/>
    <w:rsid w:val="00C339FB"/>
    <w:rsid w:val="00C36758"/>
    <w:rsid w:val="00C36811"/>
    <w:rsid w:val="00C37D80"/>
    <w:rsid w:val="00C42727"/>
    <w:rsid w:val="00C44A87"/>
    <w:rsid w:val="00C5087A"/>
    <w:rsid w:val="00C5096E"/>
    <w:rsid w:val="00C6168C"/>
    <w:rsid w:val="00C6234D"/>
    <w:rsid w:val="00C64655"/>
    <w:rsid w:val="00C705A6"/>
    <w:rsid w:val="00C70FE1"/>
    <w:rsid w:val="00C71B08"/>
    <w:rsid w:val="00C813CF"/>
    <w:rsid w:val="00C81972"/>
    <w:rsid w:val="00C82B8F"/>
    <w:rsid w:val="00C87154"/>
    <w:rsid w:val="00C91D38"/>
    <w:rsid w:val="00C92F7A"/>
    <w:rsid w:val="00C947E9"/>
    <w:rsid w:val="00C96F9F"/>
    <w:rsid w:val="00C976E4"/>
    <w:rsid w:val="00CA2247"/>
    <w:rsid w:val="00CA4ADE"/>
    <w:rsid w:val="00CA69AC"/>
    <w:rsid w:val="00CA6EBC"/>
    <w:rsid w:val="00CA7CBF"/>
    <w:rsid w:val="00CB020A"/>
    <w:rsid w:val="00CB1AFF"/>
    <w:rsid w:val="00CB700F"/>
    <w:rsid w:val="00CC0921"/>
    <w:rsid w:val="00CC31FF"/>
    <w:rsid w:val="00CC7565"/>
    <w:rsid w:val="00CD2E76"/>
    <w:rsid w:val="00CD5F08"/>
    <w:rsid w:val="00CE4C81"/>
    <w:rsid w:val="00CF07AA"/>
    <w:rsid w:val="00CF1488"/>
    <w:rsid w:val="00D01565"/>
    <w:rsid w:val="00D03B4F"/>
    <w:rsid w:val="00D04CC9"/>
    <w:rsid w:val="00D1213A"/>
    <w:rsid w:val="00D20385"/>
    <w:rsid w:val="00D21FB0"/>
    <w:rsid w:val="00D26EEE"/>
    <w:rsid w:val="00D27032"/>
    <w:rsid w:val="00D2781D"/>
    <w:rsid w:val="00D3127D"/>
    <w:rsid w:val="00D325AF"/>
    <w:rsid w:val="00D369DD"/>
    <w:rsid w:val="00D411ED"/>
    <w:rsid w:val="00D41C15"/>
    <w:rsid w:val="00D43A57"/>
    <w:rsid w:val="00D46035"/>
    <w:rsid w:val="00D51EC5"/>
    <w:rsid w:val="00D54BC0"/>
    <w:rsid w:val="00D55783"/>
    <w:rsid w:val="00D633FE"/>
    <w:rsid w:val="00D64ACB"/>
    <w:rsid w:val="00D70A10"/>
    <w:rsid w:val="00D71D33"/>
    <w:rsid w:val="00D766EB"/>
    <w:rsid w:val="00D80DC8"/>
    <w:rsid w:val="00D82A9F"/>
    <w:rsid w:val="00D8338F"/>
    <w:rsid w:val="00D84C44"/>
    <w:rsid w:val="00D91085"/>
    <w:rsid w:val="00D915FA"/>
    <w:rsid w:val="00D93410"/>
    <w:rsid w:val="00D947FC"/>
    <w:rsid w:val="00DA5294"/>
    <w:rsid w:val="00DB4AFE"/>
    <w:rsid w:val="00DB6217"/>
    <w:rsid w:val="00DC47EB"/>
    <w:rsid w:val="00DC68B0"/>
    <w:rsid w:val="00DD0E53"/>
    <w:rsid w:val="00DE2DC2"/>
    <w:rsid w:val="00DE41A5"/>
    <w:rsid w:val="00DE63E8"/>
    <w:rsid w:val="00DE7804"/>
    <w:rsid w:val="00DE7DF4"/>
    <w:rsid w:val="00DF05BA"/>
    <w:rsid w:val="00DF47A1"/>
    <w:rsid w:val="00E002B0"/>
    <w:rsid w:val="00E02F85"/>
    <w:rsid w:val="00E04B1C"/>
    <w:rsid w:val="00E05555"/>
    <w:rsid w:val="00E109D8"/>
    <w:rsid w:val="00E153A8"/>
    <w:rsid w:val="00E20599"/>
    <w:rsid w:val="00E22554"/>
    <w:rsid w:val="00E32A1E"/>
    <w:rsid w:val="00E33847"/>
    <w:rsid w:val="00E34D4E"/>
    <w:rsid w:val="00E41B2E"/>
    <w:rsid w:val="00E42864"/>
    <w:rsid w:val="00E43D1D"/>
    <w:rsid w:val="00E47800"/>
    <w:rsid w:val="00E47C66"/>
    <w:rsid w:val="00E511BC"/>
    <w:rsid w:val="00E515A3"/>
    <w:rsid w:val="00E5177B"/>
    <w:rsid w:val="00E5213A"/>
    <w:rsid w:val="00E533F9"/>
    <w:rsid w:val="00E54543"/>
    <w:rsid w:val="00E56B56"/>
    <w:rsid w:val="00E83FA4"/>
    <w:rsid w:val="00E84699"/>
    <w:rsid w:val="00E958F5"/>
    <w:rsid w:val="00EA5F23"/>
    <w:rsid w:val="00EA648B"/>
    <w:rsid w:val="00EB0EE9"/>
    <w:rsid w:val="00EC4C88"/>
    <w:rsid w:val="00EC7766"/>
    <w:rsid w:val="00EC7E61"/>
    <w:rsid w:val="00ED055E"/>
    <w:rsid w:val="00ED33F7"/>
    <w:rsid w:val="00ED4E8B"/>
    <w:rsid w:val="00EE5AD6"/>
    <w:rsid w:val="00EF0F65"/>
    <w:rsid w:val="00EF1638"/>
    <w:rsid w:val="00EF38E5"/>
    <w:rsid w:val="00EF4C46"/>
    <w:rsid w:val="00F06DDF"/>
    <w:rsid w:val="00F10948"/>
    <w:rsid w:val="00F122D2"/>
    <w:rsid w:val="00F135BE"/>
    <w:rsid w:val="00F15D11"/>
    <w:rsid w:val="00F160C3"/>
    <w:rsid w:val="00F173ED"/>
    <w:rsid w:val="00F20596"/>
    <w:rsid w:val="00F236A4"/>
    <w:rsid w:val="00F25A4C"/>
    <w:rsid w:val="00F25E22"/>
    <w:rsid w:val="00F312CB"/>
    <w:rsid w:val="00F36E55"/>
    <w:rsid w:val="00F4753A"/>
    <w:rsid w:val="00F52140"/>
    <w:rsid w:val="00F5513D"/>
    <w:rsid w:val="00F5789A"/>
    <w:rsid w:val="00F57D72"/>
    <w:rsid w:val="00F6494E"/>
    <w:rsid w:val="00F722DF"/>
    <w:rsid w:val="00F725E0"/>
    <w:rsid w:val="00F80F04"/>
    <w:rsid w:val="00F817DF"/>
    <w:rsid w:val="00FA03F2"/>
    <w:rsid w:val="00FA0566"/>
    <w:rsid w:val="00FA0847"/>
    <w:rsid w:val="00FA11FA"/>
    <w:rsid w:val="00FA3E8B"/>
    <w:rsid w:val="00FA4931"/>
    <w:rsid w:val="00FA54CF"/>
    <w:rsid w:val="00FA63C9"/>
    <w:rsid w:val="00FB1FCE"/>
    <w:rsid w:val="00FB2455"/>
    <w:rsid w:val="00FB2C3B"/>
    <w:rsid w:val="00FB566F"/>
    <w:rsid w:val="00FC1050"/>
    <w:rsid w:val="00FC2D66"/>
    <w:rsid w:val="00FC342D"/>
    <w:rsid w:val="00FC584B"/>
    <w:rsid w:val="00FE49BA"/>
    <w:rsid w:val="00FE79C0"/>
    <w:rsid w:val="00FF07BA"/>
    <w:rsid w:val="00FF200E"/>
    <w:rsid w:val="31EC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1C0BB62F"/>
  <w15:docId w15:val="{4B03577B-30FA-4556-A812-FDF3F4ED3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177C98"/>
  </w:style>
  <w:style w:type="paragraph" w:styleId="Ttulo1">
    <w:name w:val="heading 1"/>
    <w:basedOn w:val="Normal"/>
    <w:next w:val="Normal"/>
    <w:link w:val="Ttulo1Car"/>
    <w:rsid w:val="00177C98"/>
    <w:pPr>
      <w:keepNext/>
      <w:numPr>
        <w:numId w:val="24"/>
      </w:numPr>
      <w:spacing w:before="240" w:after="120"/>
      <w:jc w:val="both"/>
      <w:outlineLvl w:val="0"/>
    </w:pPr>
    <w:rPr>
      <w:rFonts w:ascii="Arial" w:eastAsia="Times New Roman" w:hAnsi="Arial" w:cs="Arial"/>
      <w:b/>
      <w:bCs/>
      <w:color w:val="000000"/>
      <w:kern w:val="32"/>
      <w:sz w:val="20"/>
      <w:szCs w:val="32"/>
      <w:u w:val="single"/>
      <w:lang w:val="es-ES_tradnl" w:eastAsia="es-ES"/>
    </w:rPr>
  </w:style>
  <w:style w:type="paragraph" w:styleId="Ttulo2">
    <w:name w:val="heading 2"/>
    <w:basedOn w:val="Normal"/>
    <w:next w:val="Normal"/>
    <w:link w:val="Ttulo2Car"/>
    <w:rsid w:val="00177C98"/>
    <w:pPr>
      <w:keepNext/>
      <w:numPr>
        <w:ilvl w:val="1"/>
        <w:numId w:val="24"/>
      </w:numPr>
      <w:spacing w:before="240" w:after="120"/>
      <w:jc w:val="both"/>
      <w:outlineLvl w:val="1"/>
    </w:pPr>
    <w:rPr>
      <w:rFonts w:ascii="Calibri" w:eastAsia="Times New Roman" w:hAnsi="Calibri" w:cs="Calibri"/>
      <w:u w:val="single"/>
      <w:lang w:eastAsia="es-ES"/>
    </w:rPr>
  </w:style>
  <w:style w:type="paragraph" w:styleId="Ttulo3">
    <w:name w:val="heading 3"/>
    <w:basedOn w:val="Normal"/>
    <w:next w:val="Normal"/>
    <w:link w:val="Ttulo3Car"/>
    <w:rsid w:val="00177C98"/>
    <w:pPr>
      <w:keepNext/>
      <w:numPr>
        <w:ilvl w:val="2"/>
        <w:numId w:val="24"/>
      </w:numPr>
      <w:spacing w:before="240" w:after="120"/>
      <w:jc w:val="both"/>
      <w:outlineLvl w:val="2"/>
    </w:pPr>
    <w:rPr>
      <w:rFonts w:ascii="Arial" w:eastAsia="Times New Roman" w:hAnsi="Arial" w:cs="Arial"/>
      <w:b/>
      <w:bCs/>
      <w:color w:val="009797"/>
      <w:sz w:val="20"/>
      <w:szCs w:val="26"/>
      <w:lang w:eastAsia="es-ES"/>
    </w:rPr>
  </w:style>
  <w:style w:type="paragraph" w:styleId="Ttulo4">
    <w:name w:val="heading 4"/>
    <w:basedOn w:val="Normal"/>
    <w:next w:val="Normal"/>
    <w:link w:val="Ttulo4Car"/>
    <w:unhideWhenUsed/>
    <w:rsid w:val="00177C98"/>
    <w:pPr>
      <w:keepNext/>
      <w:numPr>
        <w:ilvl w:val="3"/>
        <w:numId w:val="24"/>
      </w:numPr>
      <w:spacing w:before="240" w:after="120"/>
      <w:jc w:val="both"/>
      <w:outlineLvl w:val="3"/>
    </w:pPr>
    <w:rPr>
      <w:rFonts w:ascii="Calibri" w:eastAsia="Times New Roman" w:hAnsi="Calibri" w:cs="Calibri"/>
      <w:b/>
      <w:bCs/>
      <w:sz w:val="28"/>
      <w:szCs w:val="28"/>
      <w:lang w:eastAsia="es-ES"/>
    </w:rPr>
  </w:style>
  <w:style w:type="paragraph" w:styleId="Ttulo5">
    <w:name w:val="heading 5"/>
    <w:basedOn w:val="Normal"/>
    <w:next w:val="Normal"/>
    <w:link w:val="Ttulo5Car"/>
    <w:unhideWhenUsed/>
    <w:rsid w:val="00177C98"/>
    <w:pPr>
      <w:numPr>
        <w:ilvl w:val="4"/>
        <w:numId w:val="24"/>
      </w:numPr>
      <w:spacing w:before="240" w:after="120"/>
      <w:jc w:val="both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unhideWhenUsed/>
    <w:rsid w:val="00177C98"/>
    <w:pPr>
      <w:numPr>
        <w:ilvl w:val="5"/>
        <w:numId w:val="24"/>
      </w:numPr>
      <w:spacing w:before="240" w:after="120"/>
      <w:jc w:val="both"/>
      <w:outlineLvl w:val="5"/>
    </w:pPr>
    <w:rPr>
      <w:rFonts w:ascii="Calibri" w:eastAsia="Times New Roman" w:hAnsi="Calibri" w:cs="Calibri"/>
      <w:b/>
      <w:bCs/>
      <w:lang w:eastAsia="es-ES"/>
    </w:rPr>
  </w:style>
  <w:style w:type="paragraph" w:styleId="Ttulo7">
    <w:name w:val="heading 7"/>
    <w:basedOn w:val="Normal"/>
    <w:next w:val="Normal"/>
    <w:link w:val="Ttulo7Car"/>
    <w:unhideWhenUsed/>
    <w:rsid w:val="00177C98"/>
    <w:pPr>
      <w:numPr>
        <w:ilvl w:val="6"/>
        <w:numId w:val="24"/>
      </w:numPr>
      <w:spacing w:before="240" w:after="120"/>
      <w:jc w:val="both"/>
      <w:outlineLvl w:val="6"/>
    </w:pPr>
    <w:rPr>
      <w:rFonts w:ascii="Calibri" w:eastAsia="Times New Roman" w:hAnsi="Calibri" w:cs="Calibri"/>
      <w:sz w:val="20"/>
      <w:lang w:eastAsia="es-ES"/>
    </w:rPr>
  </w:style>
  <w:style w:type="paragraph" w:styleId="Ttulo8">
    <w:name w:val="heading 8"/>
    <w:basedOn w:val="Normal"/>
    <w:next w:val="Normal"/>
    <w:link w:val="Ttulo8Car"/>
    <w:unhideWhenUsed/>
    <w:rsid w:val="00177C98"/>
    <w:pPr>
      <w:numPr>
        <w:ilvl w:val="7"/>
        <w:numId w:val="24"/>
      </w:numPr>
      <w:spacing w:before="240" w:after="120"/>
      <w:jc w:val="both"/>
      <w:outlineLvl w:val="7"/>
    </w:pPr>
    <w:rPr>
      <w:rFonts w:ascii="Calibri" w:eastAsia="Times New Roman" w:hAnsi="Calibri" w:cs="Calibri"/>
      <w:i/>
      <w:iCs/>
      <w:sz w:val="20"/>
      <w:lang w:eastAsia="es-ES"/>
    </w:rPr>
  </w:style>
  <w:style w:type="paragraph" w:styleId="Ttulo9">
    <w:name w:val="heading 9"/>
    <w:basedOn w:val="Normal"/>
    <w:next w:val="Normal"/>
    <w:link w:val="Ttulo9Car"/>
    <w:unhideWhenUsed/>
    <w:rsid w:val="00177C98"/>
    <w:pPr>
      <w:numPr>
        <w:ilvl w:val="8"/>
        <w:numId w:val="24"/>
      </w:numPr>
      <w:spacing w:before="240" w:after="120"/>
      <w:jc w:val="both"/>
      <w:outlineLvl w:val="8"/>
    </w:pPr>
    <w:rPr>
      <w:rFonts w:ascii="Cambria" w:eastAsia="Times New Roman" w:hAnsi="Cambria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lista Nivell1,Lista de nivel 1,List Bulletized,List Paragraph Char Char,Lettre d'introduction,Table of contents numbered,Use Case List Paragraph,lp1,List Paragraph1,List Paragraph11,Num Bullet 1,Bullet List,FooterText,numbered,列出段落"/>
    <w:basedOn w:val="Normal"/>
    <w:link w:val="PrrafodelistaCar"/>
    <w:uiPriority w:val="34"/>
    <w:qFormat/>
    <w:rsid w:val="006F0B1F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177C98"/>
    <w:rPr>
      <w:rFonts w:ascii="Arial" w:eastAsia="Times New Roman" w:hAnsi="Arial" w:cs="Arial"/>
      <w:b/>
      <w:bCs/>
      <w:color w:val="000000"/>
      <w:kern w:val="32"/>
      <w:sz w:val="20"/>
      <w:szCs w:val="32"/>
      <w:u w:val="single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177C98"/>
    <w:rPr>
      <w:rFonts w:ascii="Calibri" w:eastAsia="Times New Roman" w:hAnsi="Calibri" w:cs="Calibri"/>
      <w:u w:val="single"/>
      <w:lang w:eastAsia="es-ES"/>
    </w:rPr>
  </w:style>
  <w:style w:type="character" w:customStyle="1" w:styleId="Ttulo3Car">
    <w:name w:val="Título 3 Car"/>
    <w:basedOn w:val="Fuentedeprrafopredeter"/>
    <w:link w:val="Ttulo3"/>
    <w:rsid w:val="00177C98"/>
    <w:rPr>
      <w:rFonts w:ascii="Arial" w:eastAsia="Times New Roman" w:hAnsi="Arial" w:cs="Arial"/>
      <w:b/>
      <w:bCs/>
      <w:color w:val="009797"/>
      <w:sz w:val="20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rsid w:val="00177C98"/>
    <w:rPr>
      <w:rFonts w:ascii="Calibri" w:eastAsia="Times New Roman" w:hAnsi="Calibri" w:cs="Calibri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77C98"/>
    <w:rPr>
      <w:rFonts w:ascii="Calibri" w:eastAsia="Times New Roman" w:hAnsi="Calibri" w:cs="Calibri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177C98"/>
    <w:rPr>
      <w:rFonts w:ascii="Calibri" w:eastAsia="Times New Roman" w:hAnsi="Calibri" w:cs="Calibri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77C98"/>
    <w:rPr>
      <w:rFonts w:ascii="Calibri" w:eastAsia="Times New Roman" w:hAnsi="Calibri" w:cs="Calibri"/>
      <w:sz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177C98"/>
    <w:rPr>
      <w:rFonts w:ascii="Calibri" w:eastAsia="Times New Roman" w:hAnsi="Calibri" w:cs="Calibri"/>
      <w:i/>
      <w:iCs/>
      <w:sz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177C98"/>
    <w:rPr>
      <w:rFonts w:ascii="Cambria" w:eastAsia="Times New Roman" w:hAnsi="Cambria" w:cs="Calibri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177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C98"/>
  </w:style>
  <w:style w:type="paragraph" w:styleId="Piedepgina">
    <w:name w:val="footer"/>
    <w:basedOn w:val="Normal"/>
    <w:link w:val="PiedepginaCar"/>
    <w:uiPriority w:val="99"/>
    <w:unhideWhenUsed/>
    <w:rsid w:val="00177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C98"/>
  </w:style>
  <w:style w:type="paragraph" w:styleId="Textodeglobo">
    <w:name w:val="Balloon Text"/>
    <w:basedOn w:val="Normal"/>
    <w:link w:val="TextodegloboCar"/>
    <w:uiPriority w:val="99"/>
    <w:semiHidden/>
    <w:unhideWhenUsed/>
    <w:rsid w:val="00177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7C9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77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3">
    <w:name w:val="List Bullet 3"/>
    <w:basedOn w:val="Normal"/>
    <w:uiPriority w:val="99"/>
    <w:unhideWhenUsed/>
    <w:rsid w:val="00177C98"/>
    <w:pPr>
      <w:numPr>
        <w:numId w:val="2"/>
      </w:numPr>
      <w:spacing w:after="0" w:line="240" w:lineRule="auto"/>
      <w:contextualSpacing/>
      <w:jc w:val="both"/>
    </w:pPr>
    <w:rPr>
      <w:rFonts w:ascii="Arial" w:eastAsia="Times New Roman" w:hAnsi="Arial" w:cs="Times New Roman"/>
      <w:szCs w:val="24"/>
      <w:lang w:val="es-ES_tradnl" w:eastAsia="es-ES_tradnl"/>
    </w:rPr>
  </w:style>
  <w:style w:type="paragraph" w:customStyle="1" w:styleId="Default">
    <w:name w:val="Default"/>
    <w:rsid w:val="00177C98"/>
    <w:pPr>
      <w:widowControl w:val="0"/>
      <w:autoSpaceDE w:val="0"/>
      <w:autoSpaceDN w:val="0"/>
      <w:adjustRightInd w:val="0"/>
      <w:spacing w:after="0" w:line="240" w:lineRule="auto"/>
    </w:pPr>
    <w:rPr>
      <w:rFonts w:ascii="JJEHOL+Tahoma" w:eastAsia="Times New Roman" w:hAnsi="JJEHOL+Tahoma" w:cs="JJEHOL+Tahoma"/>
      <w:color w:val="000000"/>
      <w:sz w:val="24"/>
      <w:szCs w:val="24"/>
      <w:lang w:eastAsia="es-ES"/>
    </w:rPr>
  </w:style>
  <w:style w:type="character" w:styleId="Hipervnculo">
    <w:name w:val="Hyperlink"/>
    <w:uiPriority w:val="99"/>
    <w:rsid w:val="00177C98"/>
    <w:rPr>
      <w:rFonts w:ascii="Arial" w:hAnsi="Arial" w:cs="Arial"/>
      <w:color w:val="0000FF"/>
      <w:u w:val="single"/>
      <w:lang w:val="en-US" w:eastAsia="en-US" w:bidi="ar-SA"/>
    </w:rPr>
  </w:style>
  <w:style w:type="paragraph" w:customStyle="1" w:styleId="CM19">
    <w:name w:val="CM19"/>
    <w:basedOn w:val="Default"/>
    <w:next w:val="Default"/>
    <w:rsid w:val="00177C98"/>
    <w:pPr>
      <w:spacing w:after="358"/>
    </w:pPr>
    <w:rPr>
      <w:rFonts w:cs="Times New Roman"/>
      <w:color w:val="auto"/>
    </w:rPr>
  </w:style>
  <w:style w:type="paragraph" w:styleId="Sangra2detindependiente">
    <w:name w:val="Body Text Indent 2"/>
    <w:basedOn w:val="Normal"/>
    <w:link w:val="Sangra2detindependienteCar"/>
    <w:rsid w:val="00177C9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77C9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177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lista Nivell1 Car,Lista de nivel 1 Car,List Bulletized Car,List Paragraph Char Char Car,Lettre d'introduction Car,Table of contents numbered Car,Use Case List Paragraph Car,lp1 Car,List Paragraph1 Car,List Paragraph11 Car,列出段落 Car"/>
    <w:link w:val="Prrafodelista"/>
    <w:uiPriority w:val="34"/>
    <w:rsid w:val="00177C98"/>
  </w:style>
  <w:style w:type="paragraph" w:styleId="Textonotapie">
    <w:name w:val="footnote text"/>
    <w:basedOn w:val="Normal"/>
    <w:link w:val="TextonotapieCar"/>
    <w:uiPriority w:val="99"/>
    <w:semiHidden/>
    <w:unhideWhenUsed/>
    <w:rsid w:val="00177C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C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77C98"/>
    <w:rPr>
      <w:vertAlign w:val="superscript"/>
    </w:rPr>
  </w:style>
  <w:style w:type="paragraph" w:styleId="TDC1">
    <w:name w:val="toc 1"/>
    <w:aliases w:val="SGW-TDC 1"/>
    <w:basedOn w:val="Normal"/>
    <w:next w:val="Normal"/>
    <w:uiPriority w:val="39"/>
    <w:rsid w:val="00177C98"/>
    <w:pPr>
      <w:keepNext/>
      <w:keepLines/>
      <w:shd w:val="solid" w:color="C7ECEC" w:fill="C7ECEC"/>
      <w:tabs>
        <w:tab w:val="left" w:pos="567"/>
        <w:tab w:val="right" w:pos="9072"/>
      </w:tabs>
      <w:overflowPunct w:val="0"/>
      <w:autoSpaceDE w:val="0"/>
      <w:autoSpaceDN w:val="0"/>
      <w:adjustRightInd w:val="0"/>
      <w:spacing w:before="120" w:after="120" w:line="360" w:lineRule="auto"/>
      <w:textAlignment w:val="baseline"/>
    </w:pPr>
    <w:rPr>
      <w:rFonts w:ascii="Arial" w:eastAsia="Times New Roman" w:hAnsi="Arial" w:cs="Times New Roman"/>
      <w:noProof/>
      <w:sz w:val="20"/>
      <w:szCs w:val="20"/>
      <w:lang w:val="es-ES_tradnl" w:eastAsia="es-ES"/>
    </w:rPr>
  </w:style>
  <w:style w:type="paragraph" w:styleId="TDC2">
    <w:name w:val="toc 2"/>
    <w:aliases w:val="SGW-TDC 2"/>
    <w:basedOn w:val="TDC1"/>
    <w:next w:val="Normal"/>
    <w:uiPriority w:val="39"/>
    <w:rsid w:val="00177C98"/>
    <w:pPr>
      <w:shd w:val="clear" w:color="auto" w:fill="D9D9D9"/>
    </w:pPr>
  </w:style>
  <w:style w:type="paragraph" w:customStyle="1" w:styleId="Estilo14ptNegritaGris40DerechaIzquierda123cmDerec">
    <w:name w:val="Estilo 14 pt Negrita Gris 40% Derecha Izquierda:  123 cm Derec..."/>
    <w:basedOn w:val="Normal"/>
    <w:autoRedefine/>
    <w:rsid w:val="00177C98"/>
    <w:pPr>
      <w:spacing w:before="240" w:after="240" w:line="240" w:lineRule="auto"/>
      <w:ind w:left="-68" w:right="1196"/>
      <w:jc w:val="center"/>
    </w:pPr>
    <w:rPr>
      <w:rFonts w:ascii="Arial" w:eastAsia="Times New Roman" w:hAnsi="Arial" w:cs="Times New Roman"/>
      <w:b/>
      <w:bCs/>
      <w:color w:val="FFFFFF"/>
      <w:sz w:val="36"/>
      <w:szCs w:val="36"/>
      <w:lang w:eastAsia="es-ES_tradnl"/>
    </w:rPr>
  </w:style>
  <w:style w:type="paragraph" w:styleId="TDC3">
    <w:name w:val="toc 3"/>
    <w:aliases w:val="SGW-TDC 3"/>
    <w:basedOn w:val="Normal"/>
    <w:next w:val="Normal"/>
    <w:autoRedefine/>
    <w:uiPriority w:val="39"/>
    <w:rsid w:val="00177C98"/>
    <w:pPr>
      <w:shd w:val="clear" w:color="auto" w:fill="F2F2F2"/>
      <w:tabs>
        <w:tab w:val="left" w:pos="567"/>
        <w:tab w:val="right" w:pos="9072"/>
      </w:tabs>
      <w:spacing w:before="120" w:after="120" w:line="360" w:lineRule="auto"/>
    </w:pPr>
    <w:rPr>
      <w:rFonts w:ascii="Arial" w:eastAsia="Times New Roman" w:hAnsi="Arial" w:cs="Times New Roman"/>
      <w:noProof/>
      <w:sz w:val="20"/>
      <w:szCs w:val="20"/>
      <w:lang w:eastAsia="es-ES_tradnl"/>
    </w:rPr>
  </w:style>
  <w:style w:type="numbering" w:styleId="111111">
    <w:name w:val="Outline List 2"/>
    <w:basedOn w:val="Sinlista"/>
    <w:rsid w:val="00177C98"/>
    <w:pPr>
      <w:numPr>
        <w:numId w:val="9"/>
      </w:numPr>
    </w:pPr>
  </w:style>
  <w:style w:type="paragraph" w:customStyle="1" w:styleId="ndice">
    <w:name w:val="Índice"/>
    <w:basedOn w:val="Normal"/>
    <w:next w:val="Normal"/>
    <w:rsid w:val="00177C98"/>
    <w:pPr>
      <w:pageBreakBefore/>
      <w:spacing w:before="360" w:after="120" w:line="240" w:lineRule="auto"/>
      <w:jc w:val="both"/>
    </w:pPr>
    <w:rPr>
      <w:rFonts w:ascii="Arial Narrow" w:eastAsia="Times New Roman" w:hAnsi="Arial Narrow" w:cs="Times New Roman"/>
      <w:b/>
      <w:color w:val="009797"/>
      <w:sz w:val="32"/>
      <w:szCs w:val="24"/>
      <w:lang w:val="es-ES_tradnl" w:eastAsia="es-ES"/>
    </w:rPr>
  </w:style>
  <w:style w:type="paragraph" w:customStyle="1" w:styleId="PCP-TituloSeccion">
    <w:name w:val="PCP-TituloSeccion"/>
    <w:basedOn w:val="Normal"/>
    <w:rsid w:val="00177C98"/>
    <w:pPr>
      <w:numPr>
        <w:numId w:val="10"/>
      </w:numPr>
    </w:pPr>
  </w:style>
  <w:style w:type="paragraph" w:customStyle="1" w:styleId="CM22">
    <w:name w:val="CM22"/>
    <w:basedOn w:val="Default"/>
    <w:next w:val="Default"/>
    <w:rsid w:val="00177C98"/>
    <w:pPr>
      <w:spacing w:after="295"/>
    </w:pPr>
    <w:rPr>
      <w:rFonts w:cs="Times New Roman"/>
      <w:color w:val="auto"/>
    </w:rPr>
  </w:style>
  <w:style w:type="paragraph" w:customStyle="1" w:styleId="Texto">
    <w:name w:val="Texto"/>
    <w:basedOn w:val="Normal"/>
    <w:link w:val="TextoCar"/>
    <w:rsid w:val="00177C98"/>
    <w:pPr>
      <w:spacing w:before="120" w:after="120"/>
      <w:ind w:left="567"/>
    </w:pPr>
    <w:rPr>
      <w:rFonts w:ascii="Arial" w:eastAsia="Times New Roman" w:hAnsi="Arial" w:cs="Calibri"/>
      <w:sz w:val="20"/>
      <w:szCs w:val="20"/>
      <w:lang w:eastAsia="es-ES_tradnl"/>
    </w:rPr>
  </w:style>
  <w:style w:type="character" w:customStyle="1" w:styleId="TextoCar">
    <w:name w:val="Texto Car"/>
    <w:link w:val="Texto"/>
    <w:rsid w:val="00177C98"/>
    <w:rPr>
      <w:rFonts w:ascii="Arial" w:eastAsia="Times New Roman" w:hAnsi="Arial" w:cs="Calibri"/>
      <w:sz w:val="20"/>
      <w:szCs w:val="20"/>
      <w:lang w:eastAsia="es-ES_tradnl"/>
    </w:rPr>
  </w:style>
  <w:style w:type="paragraph" w:customStyle="1" w:styleId="SANG2">
    <w:name w:val="SANG2"/>
    <w:basedOn w:val="Normal"/>
    <w:link w:val="SANG2Car"/>
    <w:rsid w:val="00177C98"/>
    <w:pPr>
      <w:numPr>
        <w:numId w:val="11"/>
      </w:numPr>
      <w:tabs>
        <w:tab w:val="left" w:pos="1418"/>
      </w:tabs>
      <w:spacing w:before="120" w:after="0" w:line="240" w:lineRule="atLeast"/>
      <w:ind w:right="142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SANG2Car">
    <w:name w:val="SANG2 Car"/>
    <w:link w:val="SANG2"/>
    <w:rsid w:val="00177C98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TEXTSANG1">
    <w:name w:val="TEXTSANG1"/>
    <w:basedOn w:val="Normal"/>
    <w:link w:val="TEXTSANG1Car"/>
    <w:rsid w:val="00177C98"/>
    <w:pPr>
      <w:spacing w:after="0" w:line="240" w:lineRule="atLeast"/>
      <w:ind w:left="993" w:right="136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SANG1Car">
    <w:name w:val="TEXTSANG1 Car"/>
    <w:link w:val="TEXTSANG1"/>
    <w:rsid w:val="00177C98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parrafo1">
    <w:name w:val="parrafo1"/>
    <w:basedOn w:val="Normal"/>
    <w:rsid w:val="00177C98"/>
    <w:pPr>
      <w:spacing w:before="18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77C9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77C9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177C98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177C98"/>
  </w:style>
  <w:style w:type="paragraph" w:styleId="Listaconvietas2">
    <w:name w:val="List Bullet 2"/>
    <w:basedOn w:val="Normal"/>
    <w:uiPriority w:val="99"/>
    <w:semiHidden/>
    <w:unhideWhenUsed/>
    <w:rsid w:val="00177C98"/>
    <w:pPr>
      <w:numPr>
        <w:numId w:val="15"/>
      </w:numPr>
      <w:contextualSpacing/>
    </w:pPr>
  </w:style>
  <w:style w:type="paragraph" w:styleId="Lista3">
    <w:name w:val="List 3"/>
    <w:basedOn w:val="Normal"/>
    <w:uiPriority w:val="99"/>
    <w:unhideWhenUsed/>
    <w:rsid w:val="00177C98"/>
    <w:pPr>
      <w:spacing w:after="0" w:line="240" w:lineRule="auto"/>
      <w:ind w:left="849" w:hanging="283"/>
      <w:contextualSpacing/>
      <w:jc w:val="both"/>
    </w:pPr>
    <w:rPr>
      <w:rFonts w:ascii="Arial" w:eastAsia="Times New Roman" w:hAnsi="Arial" w:cs="Times New Roman"/>
      <w:szCs w:val="24"/>
      <w:lang w:val="es-ES_tradnl" w:eastAsia="es-ES_tradnl"/>
    </w:rPr>
  </w:style>
  <w:style w:type="paragraph" w:customStyle="1" w:styleId="Prrafodelista3">
    <w:name w:val="Párrafo de lista_3"/>
    <w:basedOn w:val="Normal"/>
    <w:rsid w:val="00177C9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77C9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77C98"/>
  </w:style>
  <w:style w:type="paragraph" w:customStyle="1" w:styleId="CM1">
    <w:name w:val="CM1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3">
    <w:name w:val="CM3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4">
    <w:name w:val="CM4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EJGV-Normal">
    <w:name w:val="EJGV-Normal"/>
    <w:basedOn w:val="Normal"/>
    <w:rsid w:val="00177C98"/>
    <w:pPr>
      <w:spacing w:before="120" w:after="120" w:line="240" w:lineRule="auto"/>
      <w:ind w:left="851"/>
      <w:jc w:val="both"/>
    </w:pPr>
    <w:rPr>
      <w:rFonts w:ascii="Arial" w:eastAsia="Times New Roman" w:hAnsi="Arial" w:cs="Times New Roman"/>
      <w:sz w:val="20"/>
      <w:szCs w:val="20"/>
      <w:lang w:eastAsia="es-ES_tradnl"/>
    </w:rPr>
  </w:style>
  <w:style w:type="table" w:customStyle="1" w:styleId="Tablaconcuadrcula1">
    <w:name w:val="Tabla con cuadrícula1"/>
    <w:basedOn w:val="Tablanormal"/>
    <w:next w:val="Tablaconcuadrcula"/>
    <w:rsid w:val="00177C98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177C98"/>
    <w:pPr>
      <w:keepLines/>
      <w:numPr>
        <w:numId w:val="0"/>
      </w:numPr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u w:val="none"/>
      <w:lang w:val="es-ES"/>
    </w:rPr>
  </w:style>
  <w:style w:type="paragraph" w:customStyle="1" w:styleId="EJIE-Titulo1">
    <w:name w:val="EJIE-Titulo1"/>
    <w:basedOn w:val="Ttulo1"/>
    <w:next w:val="Normal"/>
    <w:qFormat/>
    <w:rsid w:val="00177C98"/>
    <w:pPr>
      <w:pageBreakBefore/>
      <w:numPr>
        <w:numId w:val="32"/>
      </w:numPr>
      <w:shd w:val="clear" w:color="auto" w:fill="DAEEF3" w:themeFill="accent5" w:themeFillTint="33"/>
      <w:spacing w:before="0" w:after="0" w:line="480" w:lineRule="auto"/>
      <w:contextualSpacing/>
      <w:jc w:val="center"/>
    </w:pPr>
    <w:rPr>
      <w:rFonts w:cstheme="minorHAnsi"/>
      <w:bCs w:val="0"/>
      <w:i/>
      <w:color w:val="215868" w:themeColor="accent5" w:themeShade="80"/>
      <w:u w:val="none"/>
    </w:rPr>
  </w:style>
  <w:style w:type="paragraph" w:customStyle="1" w:styleId="EJIE-Titulo2">
    <w:name w:val="EJIE-Titulo2"/>
    <w:basedOn w:val="Ttulo2"/>
    <w:next w:val="Normal"/>
    <w:qFormat/>
    <w:rsid w:val="00177C98"/>
    <w:pPr>
      <w:numPr>
        <w:numId w:val="32"/>
      </w:numPr>
      <w:pBdr>
        <w:bottom w:val="single" w:sz="4" w:space="1" w:color="31849B" w:themeColor="accent5" w:themeShade="BF"/>
      </w:pBdr>
      <w:tabs>
        <w:tab w:val="left" w:pos="709"/>
      </w:tabs>
      <w:spacing w:before="480"/>
    </w:pPr>
    <w:rPr>
      <w:b/>
      <w:caps/>
      <w:color w:val="31849B" w:themeColor="accent5" w:themeShade="BF"/>
      <w:u w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177C98"/>
    <w:rPr>
      <w:color w:val="800080" w:themeColor="followedHyperlink"/>
      <w:u w:val="single"/>
    </w:rPr>
  </w:style>
  <w:style w:type="paragraph" w:customStyle="1" w:styleId="EJIE-Normal">
    <w:name w:val="EJIE-Normal"/>
    <w:basedOn w:val="NormalWeb"/>
    <w:uiPriority w:val="99"/>
    <w:qFormat/>
    <w:rsid w:val="00177C98"/>
    <w:pPr>
      <w:spacing w:before="120" w:beforeAutospacing="0" w:after="120" w:afterAutospacing="0"/>
      <w:ind w:left="708"/>
      <w:jc w:val="both"/>
    </w:pPr>
    <w:rPr>
      <w:rFonts w:asciiTheme="minorHAnsi" w:hAnsiTheme="minorHAnsi" w:cstheme="minorHAnsi"/>
      <w:sz w:val="22"/>
      <w:szCs w:val="22"/>
    </w:rPr>
  </w:style>
  <w:style w:type="paragraph" w:customStyle="1" w:styleId="EJIE-Titulo3">
    <w:name w:val="EJIE-Titulo3"/>
    <w:basedOn w:val="Ttulo3"/>
    <w:qFormat/>
    <w:rsid w:val="00177C98"/>
    <w:pPr>
      <w:numPr>
        <w:numId w:val="32"/>
      </w:numPr>
    </w:pPr>
    <w:rPr>
      <w:rFonts w:asciiTheme="minorHAnsi" w:hAnsiTheme="minorHAnsi" w:cstheme="minorHAnsi"/>
      <w:bCs w:val="0"/>
      <w:color w:val="215868" w:themeColor="accent5" w:themeShade="80"/>
      <w:sz w:val="22"/>
      <w:szCs w:val="22"/>
    </w:rPr>
  </w:style>
  <w:style w:type="paragraph" w:customStyle="1" w:styleId="EJIE-Titulo4">
    <w:name w:val="EJIE-Titulo4"/>
    <w:basedOn w:val="Ttulo4"/>
    <w:qFormat/>
    <w:rsid w:val="00177C98"/>
    <w:pPr>
      <w:numPr>
        <w:ilvl w:val="1"/>
        <w:numId w:val="1"/>
      </w:numPr>
      <w:spacing w:before="120"/>
    </w:pPr>
    <w:rPr>
      <w:rFonts w:asciiTheme="minorHAnsi" w:hAnsiTheme="minorHAnsi" w:cstheme="minorHAnsi"/>
      <w:bCs w:val="0"/>
      <w:sz w:val="22"/>
      <w:szCs w:val="22"/>
    </w:rPr>
  </w:style>
  <w:style w:type="paragraph" w:customStyle="1" w:styleId="bopvdetalle">
    <w:name w:val="bopvdetalle"/>
    <w:basedOn w:val="Normal"/>
    <w:rsid w:val="00177C98"/>
    <w:pPr>
      <w:spacing w:after="0" w:line="240" w:lineRule="auto"/>
      <w:ind w:firstLine="180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parrafo22">
    <w:name w:val="parrafo_22"/>
    <w:basedOn w:val="Normal"/>
    <w:rsid w:val="00177C98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rticulo1">
    <w:name w:val="articulo1"/>
    <w:basedOn w:val="Normal"/>
    <w:rsid w:val="00177C98"/>
    <w:pPr>
      <w:spacing w:before="360" w:after="18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Pa9">
    <w:name w:val="Pa9"/>
    <w:basedOn w:val="Default"/>
    <w:next w:val="Default"/>
    <w:uiPriority w:val="99"/>
    <w:rsid w:val="00177C98"/>
    <w:pPr>
      <w:widowControl/>
      <w:spacing w:line="201" w:lineRule="atLeast"/>
    </w:pPr>
    <w:rPr>
      <w:rFonts w:ascii="Arial" w:eastAsiaTheme="minorHAnsi" w:hAnsi="Arial" w:cs="Arial"/>
      <w:color w:val="auto"/>
      <w:lang w:eastAsia="en-US"/>
    </w:rPr>
  </w:style>
  <w:style w:type="paragraph" w:styleId="TDC4">
    <w:name w:val="toc 4"/>
    <w:basedOn w:val="Normal"/>
    <w:next w:val="Normal"/>
    <w:autoRedefine/>
    <w:uiPriority w:val="39"/>
    <w:unhideWhenUsed/>
    <w:rsid w:val="00177C98"/>
    <w:pPr>
      <w:spacing w:after="100"/>
      <w:ind w:left="660"/>
    </w:pPr>
    <w:rPr>
      <w:rFonts w:eastAsiaTheme="minorEastAsia"/>
      <w:lang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177C98"/>
    <w:pPr>
      <w:spacing w:after="100"/>
      <w:ind w:left="880"/>
    </w:pPr>
    <w:rPr>
      <w:rFonts w:eastAsiaTheme="minorEastAsia"/>
      <w:lang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177C98"/>
    <w:pPr>
      <w:spacing w:after="100"/>
      <w:ind w:left="1100"/>
    </w:pPr>
    <w:rPr>
      <w:rFonts w:eastAsiaTheme="minorEastAsia"/>
      <w:lang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177C98"/>
    <w:pPr>
      <w:spacing w:after="100"/>
      <w:ind w:left="1320"/>
    </w:pPr>
    <w:rPr>
      <w:rFonts w:eastAsiaTheme="minorEastAsia"/>
      <w:lang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177C98"/>
    <w:pPr>
      <w:spacing w:after="100"/>
      <w:ind w:left="1540"/>
    </w:pPr>
    <w:rPr>
      <w:rFonts w:eastAsiaTheme="minorEastAsia"/>
      <w:lang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177C98"/>
    <w:pPr>
      <w:spacing w:after="100"/>
      <w:ind w:left="1760"/>
    </w:pPr>
    <w:rPr>
      <w:rFonts w:eastAsiaTheme="minorEastAsia"/>
      <w:lang w:eastAsia="es-ES"/>
    </w:rPr>
  </w:style>
  <w:style w:type="paragraph" w:customStyle="1" w:styleId="SANG5">
    <w:name w:val="SANG5"/>
    <w:basedOn w:val="Normal"/>
    <w:autoRedefine/>
    <w:rsid w:val="00177C98"/>
    <w:pPr>
      <w:numPr>
        <w:numId w:val="37"/>
      </w:numPr>
      <w:tabs>
        <w:tab w:val="clear" w:pos="3479"/>
        <w:tab w:val="left" w:pos="1985"/>
        <w:tab w:val="left" w:pos="2700"/>
      </w:tabs>
      <w:spacing w:before="120" w:after="0" w:line="240" w:lineRule="atLeast"/>
      <w:ind w:left="2693" w:right="142" w:hanging="425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semiHidden/>
    <w:unhideWhenUsed/>
    <w:rsid w:val="00177C9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177C9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77C9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77C9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77C98"/>
    <w:rPr>
      <w:b/>
      <w:bCs/>
      <w:sz w:val="20"/>
      <w:szCs w:val="20"/>
    </w:rPr>
  </w:style>
  <w:style w:type="paragraph" w:customStyle="1" w:styleId="SANG1">
    <w:name w:val="SANG1"/>
    <w:basedOn w:val="Normal"/>
    <w:link w:val="SANG1Car"/>
    <w:rsid w:val="00177C98"/>
    <w:pPr>
      <w:spacing w:before="120" w:after="0" w:line="240" w:lineRule="atLeast"/>
      <w:ind w:right="136"/>
      <w:jc w:val="both"/>
    </w:pPr>
    <w:rPr>
      <w:rFonts w:ascii="Arial" w:eastAsia="Times New Roman" w:hAnsi="Arial" w:cs="Arial"/>
      <w:sz w:val="20"/>
      <w:szCs w:val="20"/>
      <w:lang w:val="es-ES_tradnl" w:eastAsia="es-ES_tradnl"/>
    </w:rPr>
  </w:style>
  <w:style w:type="character" w:customStyle="1" w:styleId="SANG1Car">
    <w:name w:val="SANG1 Car"/>
    <w:basedOn w:val="Fuentedeprrafopredeter"/>
    <w:link w:val="SANG1"/>
    <w:rsid w:val="00177C98"/>
    <w:rPr>
      <w:rFonts w:ascii="Arial" w:eastAsia="Times New Roman" w:hAnsi="Arial" w:cs="Arial"/>
      <w:sz w:val="20"/>
      <w:szCs w:val="20"/>
      <w:lang w:val="es-ES_tradnl" w:eastAsia="es-ES_tradnl"/>
    </w:rPr>
  </w:style>
  <w:style w:type="character" w:styleId="nfasisintenso">
    <w:name w:val="Intense Emphasis"/>
    <w:basedOn w:val="Fuentedeprrafopredeter"/>
    <w:uiPriority w:val="21"/>
    <w:qFormat/>
    <w:rsid w:val="000265CF"/>
    <w:rPr>
      <w:b/>
      <w:bCs/>
      <w:i/>
      <w:iCs/>
      <w:color w:val="4F81BD" w:themeColor="accent1"/>
    </w:rPr>
  </w:style>
  <w:style w:type="paragraph" w:customStyle="1" w:styleId="parrafo21">
    <w:name w:val="parrafo_21"/>
    <w:basedOn w:val="Normal"/>
    <w:rsid w:val="00B11979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0B7124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7124"/>
    <w:rPr>
      <w:rFonts w:eastAsiaTheme="minorEastAsia"/>
      <w:lang w:eastAsia="es-ES"/>
    </w:rPr>
  </w:style>
  <w:style w:type="paragraph" w:customStyle="1" w:styleId="paragraph">
    <w:name w:val="paragraph"/>
    <w:basedOn w:val="Normal"/>
    <w:rsid w:val="00FF0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F07BA"/>
  </w:style>
  <w:style w:type="character" w:customStyle="1" w:styleId="eop">
    <w:name w:val="eop"/>
    <w:basedOn w:val="Fuentedeprrafopredeter"/>
    <w:rsid w:val="00FF07BA"/>
  </w:style>
  <w:style w:type="table" w:styleId="Sombreadoclaro-nfasis5">
    <w:name w:val="Light Shading Accent 5"/>
    <w:basedOn w:val="Tablanormal"/>
    <w:uiPriority w:val="60"/>
    <w:rsid w:val="00FF07B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nil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customStyle="1" w:styleId="western">
    <w:name w:val="western"/>
    <w:basedOn w:val="Normal"/>
    <w:rsid w:val="00D325AF"/>
    <w:pPr>
      <w:spacing w:before="100" w:beforeAutospacing="1" w:after="142" w:line="360" w:lineRule="auto"/>
      <w:jc w:val="both"/>
    </w:pPr>
    <w:rPr>
      <w:rFonts w:ascii="DejaVu Sans" w:eastAsia="Times New Roman" w:hAnsi="DejaVu Sans" w:cs="DejaVu Sans"/>
      <w:sz w:val="20"/>
      <w:szCs w:val="20"/>
      <w:lang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C6F8D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C6F8D"/>
    <w:rPr>
      <w:i/>
      <w:iCs/>
      <w:color w:val="4F81BD" w:themeColor="accent1"/>
    </w:rPr>
  </w:style>
  <w:style w:type="character" w:styleId="Textodelmarcadordeposicin">
    <w:name w:val="Placeholder Text"/>
    <w:basedOn w:val="Fuentedeprrafopredeter"/>
    <w:uiPriority w:val="99"/>
    <w:semiHidden/>
    <w:rsid w:val="00C70FE1"/>
    <w:rPr>
      <w:color w:val="808080"/>
    </w:rPr>
  </w:style>
  <w:style w:type="table" w:styleId="Tabladelista3-nfasis5">
    <w:name w:val="List Table 3 Accent 5"/>
    <w:basedOn w:val="Tablanormal"/>
    <w:uiPriority w:val="48"/>
    <w:rsid w:val="008E3B00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aconcuadrcula5oscura-nfasis5">
    <w:name w:val="Grid Table 5 Dark Accent 5"/>
    <w:basedOn w:val="Tablanormal"/>
    <w:uiPriority w:val="50"/>
    <w:rsid w:val="008E3B0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235329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5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3181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65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9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8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1121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78550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7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3701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2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1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58382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3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jie.eu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agolao\OneDrive\OneDrive%20-%20ELKARLAN\Asesor&#237;a%20Legal\MODELOS\PLIEGOS_modelos\Modelos-2019\SARA%20Y%20NO%20SARA\MODELO%20NUEVO%20PCP%20SARA%20Y%20NO%20SARAv1.3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4E13FE8903714689A26A0AE8050C11" ma:contentTypeVersion="2" ma:contentTypeDescription="Crear nuevo documento." ma:contentTypeScope="" ma:versionID="385b5586854907d30cd831afad36a0d0">
  <xsd:schema xmlns:xsd="http://www.w3.org/2001/XMLSchema" xmlns:xs="http://www.w3.org/2001/XMLSchema" xmlns:p="http://schemas.microsoft.com/office/2006/metadata/properties" xmlns:ns2="491366bb-d3ec-4306-859d-b8776185d680" targetNamespace="http://schemas.microsoft.com/office/2006/metadata/properties" ma:root="true" ma:fieldsID="b9773135a8a3a57f863d4a05fb20f9a8" ns2:_="">
    <xsd:import namespace="491366bb-d3ec-4306-859d-b8776185d6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366bb-d3ec-4306-859d-b8776185d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98FC1-1064-40C3-A48E-7A4664890C8C}"/>
</file>

<file path=customXml/itemProps2.xml><?xml version="1.0" encoding="utf-8"?>
<ds:datastoreItem xmlns:ds="http://schemas.openxmlformats.org/officeDocument/2006/customXml" ds:itemID="{8F2427D0-6ED1-48B7-8C65-B43B9F2B26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084432-2132-4CF7-A2AE-1A5702A8D3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E84269C-02C7-4A5C-A34B-90C61E5A0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NUEVO PCP SARA Y NO SARAv1.3.dotx</Template>
  <TotalTime>0</TotalTime>
  <Pages>2</Pages>
  <Words>259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Ejie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Pagola Ormaechea, Silvia</dc:creator>
  <cp:lastModifiedBy>Lopez Goitia, Ana Maria</cp:lastModifiedBy>
  <cp:revision>3</cp:revision>
  <cp:lastPrinted>2019-01-23T17:33:00Z</cp:lastPrinted>
  <dcterms:created xsi:type="dcterms:W3CDTF">2019-10-09T10:54:00Z</dcterms:created>
  <dcterms:modified xsi:type="dcterms:W3CDTF">2020-10-09T12:26:00Z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0x010100CB4E13FE8903714689A26A0AE8050C11</vt:lpwstr>
  </property>
</Properties>
</file>