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A82F2" w14:textId="77777777" w:rsidR="00AF6909" w:rsidRPr="009E27D3" w:rsidRDefault="00AF6909" w:rsidP="00AF6909">
      <w:pPr>
        <w:pStyle w:val="EJIE-Titulo2"/>
        <w:numPr>
          <w:ilvl w:val="1"/>
          <w:numId w:val="33"/>
        </w:numPr>
      </w:pPr>
      <w:bookmarkStart w:id="0" w:name="_Toc535484421"/>
      <w:bookmarkStart w:id="1" w:name="_Toc6401264"/>
      <w:bookmarkStart w:id="2" w:name="_Toc46407291"/>
      <w:r w:rsidRPr="009E27D3">
        <w:t xml:space="preserve">ANEXO IV </w:t>
      </w:r>
      <w:bookmarkEnd w:id="0"/>
      <w:r w:rsidRPr="009E27D3">
        <w:t>NOTIFICACIÓN ELECTRÓNICA</w:t>
      </w:r>
      <w:bookmarkEnd w:id="1"/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602"/>
        <w:gridCol w:w="877"/>
        <w:gridCol w:w="961"/>
        <w:gridCol w:w="936"/>
        <w:gridCol w:w="2772"/>
      </w:tblGrid>
      <w:tr w:rsidR="00AF6909" w:rsidRPr="00FF07BA" w14:paraId="2A733DC6" w14:textId="77777777" w:rsidTr="006D054A">
        <w:tc>
          <w:tcPr>
            <w:tcW w:w="5000" w:type="pct"/>
            <w:gridSpan w:val="6"/>
            <w:shd w:val="clear" w:color="auto" w:fill="31849B"/>
          </w:tcPr>
          <w:p w14:paraId="17EE4254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AF6909" w:rsidRPr="00FF07BA" w14:paraId="51642F70" w14:textId="77777777" w:rsidTr="006D054A">
        <w:tc>
          <w:tcPr>
            <w:tcW w:w="641" w:type="pct"/>
          </w:tcPr>
          <w:p w14:paraId="2215A3AE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D./Dña.</w:t>
            </w:r>
          </w:p>
        </w:tc>
        <w:tc>
          <w:tcPr>
            <w:tcW w:w="2876" w:type="pct"/>
            <w:gridSpan w:val="4"/>
          </w:tcPr>
          <w:p w14:paraId="33352061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3" w:type="pct"/>
          </w:tcPr>
          <w:p w14:paraId="1827FEBC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DNI</w:t>
            </w:r>
          </w:p>
        </w:tc>
      </w:tr>
      <w:tr w:rsidR="00AF6909" w:rsidRPr="00FF07BA" w14:paraId="30EC0C3E" w14:textId="77777777" w:rsidTr="006D054A">
        <w:tc>
          <w:tcPr>
            <w:tcW w:w="641" w:type="pct"/>
          </w:tcPr>
          <w:p w14:paraId="0B7CBDEC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domicilio</w:t>
            </w:r>
          </w:p>
        </w:tc>
        <w:tc>
          <w:tcPr>
            <w:tcW w:w="1392" w:type="pct"/>
          </w:tcPr>
          <w:p w14:paraId="4B8EBF3B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4" w:type="pct"/>
            <w:gridSpan w:val="3"/>
          </w:tcPr>
          <w:p w14:paraId="3E4B12A0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CP</w:t>
            </w:r>
          </w:p>
        </w:tc>
        <w:tc>
          <w:tcPr>
            <w:tcW w:w="1483" w:type="pct"/>
          </w:tcPr>
          <w:p w14:paraId="611655F2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calle</w:t>
            </w:r>
          </w:p>
        </w:tc>
      </w:tr>
      <w:tr w:rsidR="00AF6909" w:rsidRPr="00FF07BA" w14:paraId="5AB583BA" w14:textId="77777777" w:rsidTr="006D054A">
        <w:tc>
          <w:tcPr>
            <w:tcW w:w="5000" w:type="pct"/>
            <w:gridSpan w:val="6"/>
          </w:tcPr>
          <w:p w14:paraId="6A9E6C81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AF6909" w:rsidRPr="00FF07BA" w14:paraId="070194D8" w14:textId="77777777" w:rsidTr="006D054A">
        <w:tc>
          <w:tcPr>
            <w:tcW w:w="2502" w:type="pct"/>
            <w:gridSpan w:val="3"/>
          </w:tcPr>
          <w:p w14:paraId="008B61DF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En nombre propio o representación de</w:t>
            </w:r>
          </w:p>
        </w:tc>
        <w:tc>
          <w:tcPr>
            <w:tcW w:w="2498" w:type="pct"/>
            <w:gridSpan w:val="3"/>
          </w:tcPr>
          <w:p w14:paraId="7E365FAE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AF6909" w:rsidRPr="00FF07BA" w14:paraId="5F1B55B6" w14:textId="77777777" w:rsidTr="006D054A">
        <w:tc>
          <w:tcPr>
            <w:tcW w:w="3016" w:type="pct"/>
            <w:gridSpan w:val="4"/>
          </w:tcPr>
          <w:p w14:paraId="62B7E06F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501" w:type="pct"/>
          </w:tcPr>
          <w:p w14:paraId="4329E47B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C.I.F.</w:t>
            </w:r>
          </w:p>
        </w:tc>
        <w:tc>
          <w:tcPr>
            <w:tcW w:w="1483" w:type="pct"/>
          </w:tcPr>
          <w:p w14:paraId="392F1A93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AF6909" w:rsidRPr="00FF07BA" w14:paraId="21EB99D7" w14:textId="77777777" w:rsidTr="006D054A">
        <w:tc>
          <w:tcPr>
            <w:tcW w:w="5000" w:type="pct"/>
            <w:gridSpan w:val="6"/>
            <w:tcBorders>
              <w:bottom w:val="single" w:sz="4" w:space="0" w:color="auto"/>
            </w:tcBorders>
          </w:tcPr>
          <w:p w14:paraId="36B41EEE" w14:textId="77777777" w:rsidR="00AF6909" w:rsidRPr="00FF07BA" w:rsidRDefault="00AF6909" w:rsidP="006D054A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07B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Teniendo en cuenta lo establecido en la disposición adicional decimoquinta de la Ley 9/2017, </w:t>
            </w:r>
            <w:r w:rsidRPr="00FF07BA">
              <w:rPr>
                <w:rFonts w:asciiTheme="minorHAnsi" w:eastAsia="Arial Unicode MS" w:hAnsiTheme="minorHAnsi" w:cstheme="minorHAnsi"/>
                <w:color w:val="auto"/>
                <w:sz w:val="22"/>
                <w:szCs w:val="22"/>
              </w:rPr>
              <w:t xml:space="preserve">de 8 de noviembre, de Contratos del Sector Público, por la que se transponen al ordenamiento jurídico español las Directivas del Parlamento Europeo y del Consejo 2014/23/UE y 2014/24/UE, de 26 de febrero de 2014,  </w:t>
            </w:r>
          </w:p>
          <w:p w14:paraId="371354F2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  <w:p w14:paraId="7BAEA280" w14:textId="77777777" w:rsidR="00AF6909" w:rsidRPr="00FF07BA" w:rsidRDefault="00AF6909" w:rsidP="006D054A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ACEPTO Y ADMITO</w:t>
            </w:r>
          </w:p>
          <w:p w14:paraId="759CF97D" w14:textId="77777777" w:rsidR="00AF6909" w:rsidRPr="00FF07BA" w:rsidRDefault="00AF6909" w:rsidP="00AF6909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Que las notificaciones se realicen por medios informáticos, electrónicos o telemáticos durante la tramitación del presente expediente de contratación.</w:t>
            </w:r>
          </w:p>
          <w:p w14:paraId="221C2D51" w14:textId="77777777" w:rsidR="00AF6909" w:rsidRPr="00FF07BA" w:rsidRDefault="00AF6909" w:rsidP="006D054A">
            <w:pPr>
              <w:pStyle w:val="Prrafodelista"/>
              <w:spacing w:line="240" w:lineRule="auto"/>
              <w:ind w:left="1145"/>
              <w:jc w:val="both"/>
              <w:rPr>
                <w:rFonts w:cstheme="minorHAnsi"/>
              </w:rPr>
            </w:pPr>
          </w:p>
          <w:p w14:paraId="2E034E79" w14:textId="77777777" w:rsidR="00AF6909" w:rsidRPr="00FF07BA" w:rsidRDefault="00AF6909" w:rsidP="00AF6909">
            <w:pPr>
              <w:pStyle w:val="Prrafodelista"/>
              <w:numPr>
                <w:ilvl w:val="0"/>
                <w:numId w:val="33"/>
              </w:numPr>
              <w:spacing w:after="6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La designación del correo electrónico realizada será la habilitada, de acuerdo con la disposición adicional decimoquinta de la LCSP para realizar las notificaciones de forma electrónica.</w:t>
            </w:r>
          </w:p>
          <w:p w14:paraId="4FE64DD3" w14:textId="77777777" w:rsidR="00AF6909" w:rsidRPr="00FF07BA" w:rsidRDefault="00AF6909" w:rsidP="006D054A">
            <w:pPr>
              <w:pStyle w:val="Prrafodelista"/>
              <w:spacing w:line="240" w:lineRule="auto"/>
              <w:ind w:left="1145"/>
              <w:jc w:val="both"/>
              <w:rPr>
                <w:rFonts w:cstheme="minorHAnsi"/>
              </w:rPr>
            </w:pPr>
          </w:p>
          <w:p w14:paraId="514477A2" w14:textId="77777777" w:rsidR="00AF6909" w:rsidRPr="00FF07BA" w:rsidRDefault="00AF6909" w:rsidP="00AF6909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La dirección de correo electrónico para las notificaciones será:</w:t>
            </w:r>
          </w:p>
          <w:p w14:paraId="4AAE75D7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AF6909" w:rsidRPr="00FF07BA" w14:paraId="02D40A38" w14:textId="77777777" w:rsidTr="006D054A">
        <w:tc>
          <w:tcPr>
            <w:tcW w:w="5000" w:type="pct"/>
            <w:gridSpan w:val="6"/>
            <w:shd w:val="clear" w:color="auto" w:fill="B6DDE8"/>
          </w:tcPr>
          <w:p w14:paraId="667993B0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  <w:p w14:paraId="6123A4D2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DIRECCIÓN DE CORREO-E: ____________________________________________</w:t>
            </w:r>
          </w:p>
          <w:p w14:paraId="2F76FCFC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AF6909" w:rsidRPr="00FF07BA" w14:paraId="4E681017" w14:textId="77777777" w:rsidTr="006D054A">
        <w:tc>
          <w:tcPr>
            <w:tcW w:w="5000" w:type="pct"/>
            <w:gridSpan w:val="6"/>
            <w:shd w:val="clear" w:color="auto" w:fill="31849B"/>
          </w:tcPr>
          <w:p w14:paraId="1B98C270" w14:textId="77777777" w:rsidR="00AF6909" w:rsidRPr="00FF07BA" w:rsidRDefault="00AF6909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</w:tbl>
    <w:p w14:paraId="093E2531" w14:textId="77777777" w:rsidR="00AF6909" w:rsidRPr="00FF07BA" w:rsidRDefault="00AF6909" w:rsidP="00AF6909">
      <w:pPr>
        <w:spacing w:line="240" w:lineRule="auto"/>
        <w:jc w:val="both"/>
        <w:rPr>
          <w:rFonts w:cstheme="minorHAnsi"/>
        </w:rPr>
      </w:pPr>
    </w:p>
    <w:p w14:paraId="30256C51" w14:textId="77777777" w:rsidR="00AF6909" w:rsidRDefault="00AF6909" w:rsidP="00AF6909">
      <w:pPr>
        <w:spacing w:after="60" w:line="240" w:lineRule="auto"/>
        <w:jc w:val="both"/>
        <w:rPr>
          <w:rFonts w:cstheme="minorHAnsi"/>
        </w:rPr>
      </w:pPr>
      <w:r w:rsidRPr="00A208DB">
        <w:rPr>
          <w:rFonts w:cstheme="minorHAnsi"/>
        </w:rPr>
        <w:t xml:space="preserve">En                            </w:t>
      </w:r>
      <w:proofErr w:type="gramStart"/>
      <w:r w:rsidRPr="00A208DB">
        <w:rPr>
          <w:rFonts w:cstheme="minorHAnsi"/>
        </w:rPr>
        <w:t xml:space="preserve">  </w:t>
      </w:r>
      <w:r>
        <w:rPr>
          <w:rFonts w:cstheme="minorHAnsi"/>
        </w:rPr>
        <w:t>,</w:t>
      </w:r>
      <w:proofErr w:type="gramEnd"/>
      <w:r>
        <w:rPr>
          <w:rFonts w:cstheme="minorHAnsi"/>
        </w:rPr>
        <w:t xml:space="preserve"> a      de               de 20X</w:t>
      </w:r>
      <w:r w:rsidRPr="00A208DB">
        <w:rPr>
          <w:rFonts w:cstheme="minorHAnsi"/>
        </w:rPr>
        <w:t>X.</w:t>
      </w:r>
      <w:r w:rsidRPr="00FF07BA">
        <w:rPr>
          <w:rFonts w:cstheme="minorHAnsi"/>
        </w:rPr>
        <w:tab/>
      </w:r>
    </w:p>
    <w:p w14:paraId="26B93D03" w14:textId="77777777" w:rsidR="00AF6909" w:rsidRDefault="00AF6909" w:rsidP="00AF6909">
      <w:pPr>
        <w:spacing w:line="240" w:lineRule="auto"/>
        <w:jc w:val="both"/>
        <w:rPr>
          <w:rFonts w:cstheme="minorHAnsi"/>
        </w:rPr>
      </w:pPr>
    </w:p>
    <w:p w14:paraId="2B6670E9" w14:textId="77777777" w:rsidR="00AF6909" w:rsidRPr="00424CA7" w:rsidRDefault="00AF6909" w:rsidP="00AF6909">
      <w:pPr>
        <w:spacing w:line="240" w:lineRule="auto"/>
        <w:jc w:val="both"/>
        <w:rPr>
          <w:rFonts w:cstheme="minorHAnsi"/>
        </w:rPr>
      </w:pPr>
      <w:r w:rsidRPr="00424CA7">
        <w:rPr>
          <w:rFonts w:cstheme="minorHAnsi"/>
        </w:rPr>
        <w:t>Firmado:</w:t>
      </w:r>
    </w:p>
    <w:p w14:paraId="140665CD" w14:textId="77777777" w:rsidR="00AF6909" w:rsidRDefault="00AF6909" w:rsidP="00AF6909">
      <w:pPr>
        <w:spacing w:after="60" w:line="240" w:lineRule="auto"/>
        <w:jc w:val="both"/>
        <w:rPr>
          <w:rFonts w:cstheme="minorHAnsi"/>
        </w:rPr>
      </w:pPr>
    </w:p>
    <w:p w14:paraId="547C2411" w14:textId="77777777" w:rsidR="00AF6909" w:rsidRPr="00FF07BA" w:rsidRDefault="00AF6909" w:rsidP="00AF6909">
      <w:pPr>
        <w:spacing w:after="60" w:line="240" w:lineRule="auto"/>
        <w:jc w:val="both"/>
        <w:rPr>
          <w:rFonts w:cstheme="minorHAnsi"/>
        </w:rPr>
      </w:pPr>
    </w:p>
    <w:p w14:paraId="39807BAA" w14:textId="7D9737E3" w:rsidR="00AF6909" w:rsidRDefault="00AF6909" w:rsidP="00AF6909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t>Conforme a lo dispuesto en el Reglamento (UE) 2016/679, le informamos que los datos personales que proporciona a EJIE, S.A. en el presente Anexo</w:t>
      </w:r>
      <w:r>
        <w:rPr>
          <w:rFonts w:cstheme="minorHAnsi"/>
        </w:rPr>
        <w:t>,</w:t>
      </w:r>
      <w:bookmarkStart w:id="3" w:name="_GoBack"/>
      <w:bookmarkEnd w:id="3"/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59"/>
      </w:tblGrid>
      <w:tr w:rsidR="00AF6909" w:rsidRPr="00884F74" w14:paraId="77A20A3A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1114FA48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6CD2679B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  <w:p w14:paraId="5EDDA223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AF6909" w:rsidRPr="00884F74" w14:paraId="67F92302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1E6F5A65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30EB89F7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5718A830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AF6909" w:rsidRPr="00884F74" w14:paraId="6138DE91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5BC1014E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165BF7A9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AF6909" w:rsidRPr="00884F74" w14:paraId="42D74D9F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5DBF4826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  <w:p w14:paraId="0E3FD417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1B83A9E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  <w:p w14:paraId="53AD8515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AF6909" w:rsidRPr="00884F74" w14:paraId="482BA5A7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58C9A22E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  <w:p w14:paraId="4A5F9B3F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50D3A63D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  <w:p w14:paraId="629D50A5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AF6909" w:rsidRPr="00884F74" w14:paraId="07478394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4D7EDE18" w14:textId="77777777" w:rsidR="00AF6909" w:rsidRPr="00884F74" w:rsidRDefault="00AF6909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171B242D" w14:textId="77777777" w:rsidR="00AF6909" w:rsidRPr="00884F74" w:rsidRDefault="00AF6909" w:rsidP="006D054A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11">
              <w:r w:rsidRPr="00884F74">
                <w:rPr>
                  <w:rStyle w:val="Hipervnculo"/>
                  <w:rFonts w:asciiTheme="minorHAnsi" w:hAnsiTheme="minorHAnsi"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5D8F8534" w14:textId="77777777" w:rsidR="00AF6909" w:rsidRDefault="00AF6909" w:rsidP="00AF6909">
      <w:pPr>
        <w:spacing w:after="150" w:line="240" w:lineRule="auto"/>
        <w:jc w:val="both"/>
        <w:rPr>
          <w:rFonts w:ascii="Arial" w:hAnsi="Arial" w:cs="Arial"/>
        </w:rPr>
      </w:pPr>
    </w:p>
    <w:p w14:paraId="7F7F9362" w14:textId="77777777" w:rsidR="002767FA" w:rsidRDefault="002767FA" w:rsidP="002767FA">
      <w:pPr>
        <w:rPr>
          <w:rFonts w:cstheme="minorHAnsi"/>
        </w:rPr>
      </w:pPr>
    </w:p>
    <w:sectPr w:rsidR="002767FA" w:rsidSect="007E19C5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6" w:h="16838"/>
      <w:pgMar w:top="1440" w:right="1274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A618D" w14:textId="77777777" w:rsidR="000E6F46" w:rsidRDefault="000E6F46" w:rsidP="00177C98">
      <w:pPr>
        <w:spacing w:after="0" w:line="240" w:lineRule="auto"/>
      </w:pPr>
      <w:r>
        <w:separator/>
      </w:r>
    </w:p>
  </w:endnote>
  <w:endnote w:type="continuationSeparator" w:id="0">
    <w:p w14:paraId="093994A9" w14:textId="77777777" w:rsidR="000E6F46" w:rsidRDefault="000E6F46" w:rsidP="001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JEHOL+Tahoma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theme="minorHAnsi"/>
        <w:sz w:val="18"/>
        <w:szCs w:val="18"/>
      </w:rPr>
      <w:id w:val="1691102510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18"/>
            <w:szCs w:val="18"/>
          </w:rPr>
          <w:id w:val="-1899972161"/>
          <w:docPartObj>
            <w:docPartGallery w:val="Page Numbers (Top of Page)"/>
            <w:docPartUnique/>
          </w:docPartObj>
        </w:sdtPr>
        <w:sdtEndPr/>
        <w:sdtContent>
          <w:p w14:paraId="7F7F936B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7F7F936C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tbl>
            <w:tblPr>
              <w:tblStyle w:val="Tablaconcuadrcula"/>
              <w:tblW w:w="10207" w:type="dxa"/>
              <w:tblBorders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472EB2" w14:paraId="7F7F936F" w14:textId="77777777" w:rsidTr="002A7BCA">
              <w:trPr>
                <w:trHeight w:val="520"/>
              </w:trPr>
              <w:tc>
                <w:tcPr>
                  <w:tcW w:w="10207" w:type="dxa"/>
                  <w:shd w:val="clear" w:color="auto" w:fill="auto"/>
                </w:tcPr>
                <w:p w14:paraId="7F7F936D" w14:textId="77777777" w:rsidR="00472EB2" w:rsidRPr="00501F90" w:rsidRDefault="00472EB2" w:rsidP="002A7BCA">
                  <w:pPr>
                    <w:pStyle w:val="Piedepgina"/>
                    <w:jc w:val="right"/>
                    <w:rPr>
                      <w:rFonts w:cstheme="minorHAnsi"/>
                      <w:i/>
                      <w:sz w:val="18"/>
                      <w:szCs w:val="18"/>
                    </w:rPr>
                  </w:pPr>
                  <w:r>
                    <w:rPr>
                      <w:rFonts w:cstheme="minorHAnsi"/>
                      <w:i/>
                      <w:sz w:val="18"/>
                      <w:szCs w:val="18"/>
                    </w:rPr>
                    <w:t>PCP-</w:t>
                  </w:r>
                  <w:r w:rsidRPr="00501F90">
                    <w:rPr>
                      <w:rFonts w:cstheme="minorHAnsi"/>
                      <w:i/>
                      <w:sz w:val="18"/>
                      <w:szCs w:val="18"/>
                    </w:rPr>
                    <w:t xml:space="preserve"> </w:t>
                  </w:r>
                  <w:r w:rsidR="009B2132">
                    <w:rPr>
                      <w:rFonts w:cstheme="minorHAnsi"/>
                      <w:i/>
                      <w:sz w:val="18"/>
                      <w:szCs w:val="18"/>
                    </w:rPr>
                    <w:t>Anexo IV</w:t>
                  </w:r>
                </w:p>
                <w:p w14:paraId="7F7F936E" w14:textId="77777777" w:rsidR="00472EB2" w:rsidRDefault="00472EB2" w:rsidP="002A7BCA">
                  <w:pPr>
                    <w:pStyle w:val="Piedepgina"/>
                    <w:jc w:val="right"/>
                    <w:rPr>
                      <w:rFonts w:cstheme="minorHAnsi"/>
                      <w:sz w:val="18"/>
                      <w:szCs w:val="18"/>
                    </w:rPr>
                  </w:pP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Página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C4778F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1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 de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C4778F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2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7F7F9370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7F7F9371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7F7F9372" w14:textId="77777777" w:rsidR="00472EB2" w:rsidRPr="00501F90" w:rsidRDefault="000E6F46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</w:sdtContent>
      </w:sdt>
    </w:sdtContent>
  </w:sdt>
  <w:p w14:paraId="7F7F9373" w14:textId="77777777" w:rsidR="00472EB2" w:rsidRPr="00501F90" w:rsidRDefault="00472EB2">
    <w:pPr>
      <w:pStyle w:val="Piedepgina"/>
      <w:rPr>
        <w:rFonts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80639" w14:textId="77777777" w:rsidR="000E6F46" w:rsidRDefault="000E6F46" w:rsidP="00177C98">
      <w:pPr>
        <w:spacing w:after="0" w:line="240" w:lineRule="auto"/>
      </w:pPr>
      <w:r>
        <w:separator/>
      </w:r>
    </w:p>
  </w:footnote>
  <w:footnote w:type="continuationSeparator" w:id="0">
    <w:p w14:paraId="300B8DE2" w14:textId="77777777" w:rsidR="000E6F46" w:rsidRDefault="000E6F46" w:rsidP="00177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F9367" w14:textId="77777777" w:rsidR="00472EB2" w:rsidRDefault="000E6F46">
    <w:pPr>
      <w:pStyle w:val="Encabezado"/>
    </w:pPr>
    <w:r>
      <w:rPr>
        <w:noProof/>
        <w:lang w:eastAsia="es-ES"/>
      </w:rPr>
      <w:pict w14:anchorId="7F7F9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9" o:spid="_x0000_s2056" type="#_x0000_t75" style="position:absolute;margin-left:0;margin-top:0;width:487.1pt;height:243.55pt;z-index:-251657216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F9368" w14:textId="77777777" w:rsidR="00472EB2" w:rsidRDefault="000E6F46">
    <w:pPr>
      <w:pStyle w:val="Encabezado"/>
    </w:pPr>
    <w:r>
      <w:rPr>
        <w:noProof/>
        <w:lang w:eastAsia="es-ES"/>
      </w:rPr>
      <w:pict w14:anchorId="7F7F9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30" o:spid="_x0000_s2057" type="#_x0000_t75" style="position:absolute;margin-left:0;margin-top:0;width:487.1pt;height:243.55pt;z-index:-251656192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  <w:r w:rsidR="00472EB2">
      <w:rPr>
        <w:noProof/>
        <w:lang w:eastAsia="es-ES"/>
      </w:rPr>
      <w:drawing>
        <wp:inline distT="0" distB="0" distL="0" distR="0" wp14:anchorId="7F7F9377" wp14:editId="7F7F9378">
          <wp:extent cx="1828800" cy="457200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JIE-logoextenso-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F9369" w14:textId="77777777" w:rsidR="00472EB2" w:rsidRDefault="00472EB2">
    <w:pPr>
      <w:pStyle w:val="Encabezado"/>
    </w:pPr>
  </w:p>
  <w:p w14:paraId="7F7F936A" w14:textId="77777777" w:rsidR="00472EB2" w:rsidRDefault="00472E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F9374" w14:textId="77777777" w:rsidR="00472EB2" w:rsidRDefault="000E6F46">
    <w:pPr>
      <w:pStyle w:val="Encabezado"/>
    </w:pPr>
    <w:r>
      <w:rPr>
        <w:noProof/>
        <w:lang w:eastAsia="es-ES"/>
      </w:rPr>
      <w:pict w14:anchorId="7F7F93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8" o:spid="_x0000_s2055" type="#_x0000_t75" style="position:absolute;margin-left:0;margin-top:0;width:487.1pt;height:243.55pt;z-index:-251658240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F89C1FB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7040F7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3D4B18"/>
    <w:multiLevelType w:val="hybridMultilevel"/>
    <w:tmpl w:val="97A2D136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497C12"/>
    <w:multiLevelType w:val="hybridMultilevel"/>
    <w:tmpl w:val="3FA8957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44E46E8"/>
    <w:multiLevelType w:val="hybridMultilevel"/>
    <w:tmpl w:val="E3DC2F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55E20"/>
    <w:multiLevelType w:val="hybridMultilevel"/>
    <w:tmpl w:val="E91C758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EA5642"/>
    <w:multiLevelType w:val="hybridMultilevel"/>
    <w:tmpl w:val="57223174"/>
    <w:lvl w:ilvl="0" w:tplc="2EE08EB8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231709"/>
    <w:multiLevelType w:val="multilevel"/>
    <w:tmpl w:val="04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A951F80"/>
    <w:multiLevelType w:val="hybridMultilevel"/>
    <w:tmpl w:val="45785EC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AB9045E"/>
    <w:multiLevelType w:val="multilevel"/>
    <w:tmpl w:val="6536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85659B"/>
    <w:multiLevelType w:val="hybridMultilevel"/>
    <w:tmpl w:val="92B4B18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0DB75E8B"/>
    <w:multiLevelType w:val="hybridMultilevel"/>
    <w:tmpl w:val="A0DA6F82"/>
    <w:lvl w:ilvl="0" w:tplc="F70880AA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4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F533F5"/>
    <w:multiLevelType w:val="hybridMultilevel"/>
    <w:tmpl w:val="4C0A88EE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0EB4335D"/>
    <w:multiLevelType w:val="hybridMultilevel"/>
    <w:tmpl w:val="772661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F0E4852"/>
    <w:multiLevelType w:val="hybridMultilevel"/>
    <w:tmpl w:val="3FB8E12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0F7702A8"/>
    <w:multiLevelType w:val="hybridMultilevel"/>
    <w:tmpl w:val="38FED66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13C23C3A"/>
    <w:multiLevelType w:val="hybridMultilevel"/>
    <w:tmpl w:val="54DA81FA"/>
    <w:lvl w:ilvl="0" w:tplc="91DAE316">
      <w:start w:val="1"/>
      <w:numFmt w:val="lowerRoman"/>
      <w:lvlText w:val="%1."/>
      <w:lvlJc w:val="right"/>
      <w:pPr>
        <w:ind w:left="360" w:hanging="360"/>
      </w:pPr>
      <w:rPr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7" w15:restartNumberingAfterBreak="0">
    <w:nsid w:val="19A17047"/>
    <w:multiLevelType w:val="hybridMultilevel"/>
    <w:tmpl w:val="5CBE5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F42572"/>
    <w:multiLevelType w:val="hybridMultilevel"/>
    <w:tmpl w:val="D3C84896"/>
    <w:lvl w:ilvl="0" w:tplc="F6A6D4E0">
      <w:start w:val="1"/>
      <w:numFmt w:val="bullet"/>
      <w:pStyle w:val="SANG5"/>
      <w:lvlText w:val="-"/>
      <w:lvlJc w:val="left"/>
      <w:pPr>
        <w:tabs>
          <w:tab w:val="num" w:pos="3479"/>
        </w:tabs>
        <w:ind w:left="3479" w:hanging="360"/>
      </w:pPr>
      <w:rPr>
        <w:rFonts w:ascii="Vrinda" w:hAnsi="Vrinda" w:hint="default"/>
      </w:rPr>
    </w:lvl>
    <w:lvl w:ilvl="1" w:tplc="AEB620DC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9" w15:restartNumberingAfterBreak="0">
    <w:nsid w:val="1F6E691E"/>
    <w:multiLevelType w:val="hybridMultilevel"/>
    <w:tmpl w:val="3AEE3726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7F7D3E"/>
    <w:multiLevelType w:val="hybridMultilevel"/>
    <w:tmpl w:val="2CDA2E4A"/>
    <w:lvl w:ilvl="0" w:tplc="0C0A000D">
      <w:start w:val="1"/>
      <w:numFmt w:val="bullet"/>
      <w:lvlText w:val=""/>
      <w:lvlJc w:val="left"/>
      <w:pPr>
        <w:tabs>
          <w:tab w:val="num" w:pos="1437"/>
        </w:tabs>
        <w:ind w:left="1437" w:hanging="435"/>
      </w:pPr>
      <w:rPr>
        <w:rFonts w:ascii="Wingdings" w:hAnsi="Wingdings" w:hint="default"/>
      </w:rPr>
    </w:lvl>
    <w:lvl w:ilvl="1" w:tplc="0C0A0003">
      <w:start w:val="1"/>
      <w:numFmt w:val="bullet"/>
      <w:lvlText w:val=""/>
      <w:lvlJc w:val="left"/>
      <w:pPr>
        <w:tabs>
          <w:tab w:val="num" w:pos="2082"/>
        </w:tabs>
        <w:ind w:left="2082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802"/>
        </w:tabs>
        <w:ind w:left="28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22"/>
        </w:tabs>
        <w:ind w:left="35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42"/>
        </w:tabs>
        <w:ind w:left="42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62"/>
        </w:tabs>
        <w:ind w:left="49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82"/>
        </w:tabs>
        <w:ind w:left="56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02"/>
        </w:tabs>
        <w:ind w:left="64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22"/>
        </w:tabs>
        <w:ind w:left="7122" w:hanging="360"/>
      </w:pPr>
      <w:rPr>
        <w:rFonts w:ascii="Wingdings" w:hAnsi="Wingdings" w:hint="default"/>
      </w:rPr>
    </w:lvl>
  </w:abstractNum>
  <w:abstractNum w:abstractNumId="21" w15:restartNumberingAfterBreak="0">
    <w:nsid w:val="218761C7"/>
    <w:multiLevelType w:val="multilevel"/>
    <w:tmpl w:val="B0FA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3645E6C"/>
    <w:multiLevelType w:val="hybridMultilevel"/>
    <w:tmpl w:val="64045758"/>
    <w:lvl w:ilvl="0" w:tplc="0C0A0001">
      <w:start w:val="1"/>
      <w:numFmt w:val="bullet"/>
      <w:lvlText w:val=""/>
      <w:lvlJc w:val="left"/>
      <w:pPr>
        <w:ind w:left="6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abstractNum w:abstractNumId="23" w15:restartNumberingAfterBreak="0">
    <w:nsid w:val="283C439C"/>
    <w:multiLevelType w:val="hybridMultilevel"/>
    <w:tmpl w:val="D1F8C83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8141D5"/>
    <w:multiLevelType w:val="hybridMultilevel"/>
    <w:tmpl w:val="7590B2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C701A1"/>
    <w:multiLevelType w:val="multilevel"/>
    <w:tmpl w:val="07DCF55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EJIE-Titulo4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CCA7B08"/>
    <w:multiLevelType w:val="hybridMultilevel"/>
    <w:tmpl w:val="7AF0C03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AB2BC0"/>
    <w:multiLevelType w:val="hybridMultilevel"/>
    <w:tmpl w:val="EB7CBB6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1B505E"/>
    <w:multiLevelType w:val="hybridMultilevel"/>
    <w:tmpl w:val="BCC427D6"/>
    <w:lvl w:ilvl="0" w:tplc="7C204CC6">
      <w:start w:val="1"/>
      <w:numFmt w:val="decimal"/>
      <w:lvlText w:val="%1-"/>
      <w:lvlJc w:val="left"/>
      <w:pPr>
        <w:ind w:left="720" w:hanging="360"/>
      </w:pPr>
      <w:rPr>
        <w:rFonts w:eastAsia="Arial Unicode MS" w:hint="default"/>
        <w:b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616C9"/>
    <w:multiLevelType w:val="hybridMultilevel"/>
    <w:tmpl w:val="9FC015A0"/>
    <w:lvl w:ilvl="0" w:tplc="FB56A988">
      <w:numFmt w:val="bullet"/>
      <w:lvlText w:val="-"/>
      <w:lvlJc w:val="left"/>
      <w:pPr>
        <w:tabs>
          <w:tab w:val="num" w:pos="1994"/>
        </w:tabs>
        <w:ind w:left="1994" w:hanging="360"/>
      </w:pPr>
      <w:rPr>
        <w:rFonts w:ascii="Arial" w:eastAsia="Times New Roman" w:hAnsi="Arial" w:cs="Arial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30" w15:restartNumberingAfterBreak="0">
    <w:nsid w:val="32DE2659"/>
    <w:multiLevelType w:val="hybridMultilevel"/>
    <w:tmpl w:val="D4D453A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33F212F9"/>
    <w:multiLevelType w:val="hybridMultilevel"/>
    <w:tmpl w:val="9A4E16BE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 w15:restartNumberingAfterBreak="0">
    <w:nsid w:val="35280293"/>
    <w:multiLevelType w:val="hybridMultilevel"/>
    <w:tmpl w:val="B5FCF556"/>
    <w:lvl w:ilvl="0" w:tplc="63CCE5E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36227228"/>
    <w:multiLevelType w:val="hybridMultilevel"/>
    <w:tmpl w:val="E3FE47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7431A0"/>
    <w:multiLevelType w:val="hybridMultilevel"/>
    <w:tmpl w:val="7FBA6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906ABA"/>
    <w:multiLevelType w:val="hybridMultilevel"/>
    <w:tmpl w:val="8A66F222"/>
    <w:lvl w:ilvl="0" w:tplc="1C86A19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815704"/>
    <w:multiLevelType w:val="hybridMultilevel"/>
    <w:tmpl w:val="E75EBD94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3E7C5F51"/>
    <w:multiLevelType w:val="hybridMultilevel"/>
    <w:tmpl w:val="93D602C8"/>
    <w:lvl w:ilvl="0" w:tplc="EC3E8E62">
      <w:start w:val="1"/>
      <w:numFmt w:val="bullet"/>
      <w:pStyle w:val="SANG2"/>
      <w:lvlText w:val=""/>
      <w:lvlJc w:val="left"/>
      <w:pPr>
        <w:tabs>
          <w:tab w:val="num" w:pos="3075"/>
        </w:tabs>
        <w:ind w:left="3075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7395"/>
        </w:tabs>
        <w:ind w:left="739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8115"/>
        </w:tabs>
        <w:ind w:left="811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8835"/>
        </w:tabs>
        <w:ind w:left="8835" w:hanging="360"/>
      </w:pPr>
      <w:rPr>
        <w:rFonts w:ascii="Wingdings" w:hAnsi="Wingdings" w:hint="default"/>
      </w:rPr>
    </w:lvl>
  </w:abstractNum>
  <w:abstractNum w:abstractNumId="38" w15:restartNumberingAfterBreak="0">
    <w:nsid w:val="40D14F65"/>
    <w:multiLevelType w:val="hybridMultilevel"/>
    <w:tmpl w:val="4C606220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1A75D37"/>
    <w:multiLevelType w:val="multilevel"/>
    <w:tmpl w:val="029C7F5C"/>
    <w:lvl w:ilvl="0">
      <w:start w:val="1"/>
      <w:numFmt w:val="upperRoman"/>
      <w:pStyle w:val="PCP-TituloSeccion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429F129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42EE7055"/>
    <w:multiLevelType w:val="hybridMultilevel"/>
    <w:tmpl w:val="9AC400D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44261B0F"/>
    <w:multiLevelType w:val="hybridMultilevel"/>
    <w:tmpl w:val="959C18A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445D6953"/>
    <w:multiLevelType w:val="hybridMultilevel"/>
    <w:tmpl w:val="73B2142A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 w15:restartNumberingAfterBreak="0">
    <w:nsid w:val="44650B2F"/>
    <w:multiLevelType w:val="hybridMultilevel"/>
    <w:tmpl w:val="4B66E6A4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4C02DF0"/>
    <w:multiLevelType w:val="hybridMultilevel"/>
    <w:tmpl w:val="065C5DEA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7030AD2"/>
    <w:multiLevelType w:val="multilevel"/>
    <w:tmpl w:val="FB9E6092"/>
    <w:lvl w:ilvl="0">
      <w:start w:val="1"/>
      <w:numFmt w:val="upperRoman"/>
      <w:pStyle w:val="EJIE-Titulo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1844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47" w15:restartNumberingAfterBreak="0">
    <w:nsid w:val="48C158C5"/>
    <w:multiLevelType w:val="hybridMultilevel"/>
    <w:tmpl w:val="A5C4BF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5808DD"/>
    <w:multiLevelType w:val="multilevel"/>
    <w:tmpl w:val="833647E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9" w15:restartNumberingAfterBreak="0">
    <w:nsid w:val="49EC25C1"/>
    <w:multiLevelType w:val="hybridMultilevel"/>
    <w:tmpl w:val="B0DEC23E"/>
    <w:lvl w:ilvl="0" w:tplc="FB56A98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B5C4EFD"/>
    <w:multiLevelType w:val="hybridMultilevel"/>
    <w:tmpl w:val="FB9C52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1" w15:restartNumberingAfterBreak="0">
    <w:nsid w:val="4D8532BB"/>
    <w:multiLevelType w:val="hybridMultilevel"/>
    <w:tmpl w:val="0CF45730"/>
    <w:lvl w:ilvl="0" w:tplc="DD6AEBB2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sz w:val="22"/>
      </w:rPr>
    </w:lvl>
    <w:lvl w:ilvl="1" w:tplc="4FB443F4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4D981363"/>
    <w:multiLevelType w:val="hybridMultilevel"/>
    <w:tmpl w:val="0C08F32A"/>
    <w:lvl w:ilvl="0" w:tplc="0C0A0013">
      <w:start w:val="1"/>
      <w:numFmt w:val="upperRoman"/>
      <w:lvlText w:val="%1."/>
      <w:lvlJc w:val="righ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1172B20"/>
    <w:multiLevelType w:val="hybridMultilevel"/>
    <w:tmpl w:val="3AA41882"/>
    <w:lvl w:ilvl="0" w:tplc="76147E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532DA8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5" w15:restartNumberingAfterBreak="0">
    <w:nsid w:val="551C6B34"/>
    <w:multiLevelType w:val="hybridMultilevel"/>
    <w:tmpl w:val="D512C8D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6" w15:restartNumberingAfterBreak="0">
    <w:nsid w:val="55D050B1"/>
    <w:multiLevelType w:val="hybridMultilevel"/>
    <w:tmpl w:val="BE6A99F6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55DD452F"/>
    <w:multiLevelType w:val="hybridMultilevel"/>
    <w:tmpl w:val="C2748B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DAE316">
      <w:start w:val="1"/>
      <w:numFmt w:val="lowerRoman"/>
      <w:lvlText w:val="%2."/>
      <w:lvlJc w:val="right"/>
      <w:pPr>
        <w:ind w:left="1440" w:hanging="360"/>
      </w:pPr>
      <w:rPr>
        <w:b/>
        <w:i w:val="0"/>
        <w:color w:val="auto"/>
      </w:rPr>
    </w:lvl>
    <w:lvl w:ilvl="2" w:tplc="0C0A0017">
      <w:start w:val="1"/>
      <w:numFmt w:val="lowerLetter"/>
      <w:lvlText w:val="%3)"/>
      <w:lvlJc w:val="left"/>
      <w:pPr>
        <w:ind w:left="644" w:hanging="360"/>
      </w:pPr>
      <w:rPr>
        <w:rFonts w:hint="default"/>
      </w:rPr>
    </w:lvl>
    <w:lvl w:ilvl="3" w:tplc="0C0A0017">
      <w:start w:val="1"/>
      <w:numFmt w:val="lowerLetter"/>
      <w:lvlText w:val="%4)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7E25020"/>
    <w:multiLevelType w:val="hybridMultilevel"/>
    <w:tmpl w:val="3D88E52E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 w15:restartNumberingAfterBreak="0">
    <w:nsid w:val="57F217C9"/>
    <w:multiLevelType w:val="hybridMultilevel"/>
    <w:tmpl w:val="524A4172"/>
    <w:lvl w:ilvl="0" w:tplc="0C0A0013">
      <w:start w:val="1"/>
      <w:numFmt w:val="upperRoman"/>
      <w:lvlText w:val="%1."/>
      <w:lvlJc w:val="righ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5A7A51AF"/>
    <w:multiLevelType w:val="hybridMultilevel"/>
    <w:tmpl w:val="E522090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1" w15:restartNumberingAfterBreak="0">
    <w:nsid w:val="5C6B303E"/>
    <w:multiLevelType w:val="hybridMultilevel"/>
    <w:tmpl w:val="83E6A90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5ECC0D45"/>
    <w:multiLevelType w:val="hybridMultilevel"/>
    <w:tmpl w:val="F07C6022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3" w15:restartNumberingAfterBreak="0">
    <w:nsid w:val="60167381"/>
    <w:multiLevelType w:val="hybridMultilevel"/>
    <w:tmpl w:val="C5A292F8"/>
    <w:lvl w:ilvl="0" w:tplc="0C0A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4" w15:restartNumberingAfterBreak="0">
    <w:nsid w:val="61245E67"/>
    <w:multiLevelType w:val="hybridMultilevel"/>
    <w:tmpl w:val="DFB8245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635C0295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6" w15:restartNumberingAfterBreak="0">
    <w:nsid w:val="659B3491"/>
    <w:multiLevelType w:val="multilevel"/>
    <w:tmpl w:val="ADD09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7" w15:restartNumberingAfterBreak="0">
    <w:nsid w:val="6AA223B0"/>
    <w:multiLevelType w:val="hybridMultilevel"/>
    <w:tmpl w:val="A96042F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8" w15:restartNumberingAfterBreak="0">
    <w:nsid w:val="6B637D11"/>
    <w:multiLevelType w:val="hybridMultilevel"/>
    <w:tmpl w:val="8A14B404"/>
    <w:lvl w:ilvl="0" w:tplc="0C0A000D">
      <w:start w:val="1"/>
      <w:numFmt w:val="bullet"/>
      <w:lvlText w:val=""/>
      <w:lvlJc w:val="left"/>
      <w:pPr>
        <w:tabs>
          <w:tab w:val="num" w:pos="1994"/>
        </w:tabs>
        <w:ind w:left="1994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69" w15:restartNumberingAfterBreak="0">
    <w:nsid w:val="6BA90927"/>
    <w:multiLevelType w:val="hybridMultilevel"/>
    <w:tmpl w:val="AFAC0A8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0" w15:restartNumberingAfterBreak="0">
    <w:nsid w:val="6C041FA5"/>
    <w:multiLevelType w:val="hybridMultilevel"/>
    <w:tmpl w:val="595C8DB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DA47E68"/>
    <w:multiLevelType w:val="hybridMultilevel"/>
    <w:tmpl w:val="3F90C19A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E5B5D04"/>
    <w:multiLevelType w:val="hybridMultilevel"/>
    <w:tmpl w:val="3E8048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3" w15:restartNumberingAfterBreak="0">
    <w:nsid w:val="702D2CFC"/>
    <w:multiLevelType w:val="hybridMultilevel"/>
    <w:tmpl w:val="E6166BD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4" w15:restartNumberingAfterBreak="0">
    <w:nsid w:val="717911EA"/>
    <w:multiLevelType w:val="hybridMultilevel"/>
    <w:tmpl w:val="674AF86A"/>
    <w:lvl w:ilvl="0" w:tplc="0C0A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2EE08EB8">
      <w:start w:val="1"/>
      <w:numFmt w:val="bullet"/>
      <w:lvlText w:val=""/>
      <w:lvlJc w:val="left"/>
      <w:pPr>
        <w:ind w:left="150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5" w15:restartNumberingAfterBreak="0">
    <w:nsid w:val="72394C47"/>
    <w:multiLevelType w:val="hybridMultilevel"/>
    <w:tmpl w:val="039A691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CB318A"/>
    <w:multiLevelType w:val="hybridMultilevel"/>
    <w:tmpl w:val="33A0D3E2"/>
    <w:lvl w:ilvl="0" w:tplc="0C0A0015">
      <w:start w:val="1"/>
      <w:numFmt w:val="upperLetter"/>
      <w:lvlText w:val="%1."/>
      <w:lvlJc w:val="left"/>
      <w:pPr>
        <w:ind w:left="114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7" w15:restartNumberingAfterBreak="0">
    <w:nsid w:val="72E87C27"/>
    <w:multiLevelType w:val="hybridMultilevel"/>
    <w:tmpl w:val="57E2D7A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8" w15:restartNumberingAfterBreak="0">
    <w:nsid w:val="77177757"/>
    <w:multiLevelType w:val="hybridMultilevel"/>
    <w:tmpl w:val="B5C6ED92"/>
    <w:lvl w:ilvl="0" w:tplc="69A66C2C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9" w15:restartNumberingAfterBreak="0">
    <w:nsid w:val="794C1AB7"/>
    <w:multiLevelType w:val="hybridMultilevel"/>
    <w:tmpl w:val="0F127B2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7B831315"/>
    <w:multiLevelType w:val="hybridMultilevel"/>
    <w:tmpl w:val="0DE2156C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22"/>
  </w:num>
  <w:num w:numId="4">
    <w:abstractNumId w:val="44"/>
  </w:num>
  <w:num w:numId="5">
    <w:abstractNumId w:val="33"/>
  </w:num>
  <w:num w:numId="6">
    <w:abstractNumId w:val="36"/>
  </w:num>
  <w:num w:numId="7">
    <w:abstractNumId w:val="43"/>
  </w:num>
  <w:num w:numId="8">
    <w:abstractNumId w:val="28"/>
  </w:num>
  <w:num w:numId="9">
    <w:abstractNumId w:val="7"/>
  </w:num>
  <w:num w:numId="10">
    <w:abstractNumId w:val="39"/>
  </w:num>
  <w:num w:numId="11">
    <w:abstractNumId w:val="37"/>
  </w:num>
  <w:num w:numId="12">
    <w:abstractNumId w:val="19"/>
  </w:num>
  <w:num w:numId="13">
    <w:abstractNumId w:val="35"/>
  </w:num>
  <w:num w:numId="14">
    <w:abstractNumId w:val="51"/>
  </w:num>
  <w:num w:numId="15">
    <w:abstractNumId w:val="1"/>
  </w:num>
  <w:num w:numId="16">
    <w:abstractNumId w:val="29"/>
  </w:num>
  <w:num w:numId="17">
    <w:abstractNumId w:val="45"/>
  </w:num>
  <w:num w:numId="18">
    <w:abstractNumId w:val="52"/>
  </w:num>
  <w:num w:numId="19">
    <w:abstractNumId w:val="57"/>
  </w:num>
  <w:num w:numId="20">
    <w:abstractNumId w:val="72"/>
  </w:num>
  <w:num w:numId="21">
    <w:abstractNumId w:val="59"/>
  </w:num>
  <w:num w:numId="22">
    <w:abstractNumId w:val="77"/>
  </w:num>
  <w:num w:numId="23">
    <w:abstractNumId w:val="10"/>
  </w:num>
  <w:num w:numId="24">
    <w:abstractNumId w:val="48"/>
  </w:num>
  <w:num w:numId="25">
    <w:abstractNumId w:val="76"/>
  </w:num>
  <w:num w:numId="26">
    <w:abstractNumId w:val="56"/>
  </w:num>
  <w:num w:numId="27">
    <w:abstractNumId w:val="55"/>
  </w:num>
  <w:num w:numId="28">
    <w:abstractNumId w:val="8"/>
  </w:num>
  <w:num w:numId="29">
    <w:abstractNumId w:val="3"/>
  </w:num>
  <w:num w:numId="30">
    <w:abstractNumId w:val="73"/>
  </w:num>
  <w:num w:numId="31">
    <w:abstractNumId w:val="42"/>
  </w:num>
  <w:num w:numId="32">
    <w:abstractNumId w:val="46"/>
  </w:num>
  <w:num w:numId="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71"/>
  </w:num>
  <w:num w:numId="39">
    <w:abstractNumId w:val="38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  <w:num w:numId="42">
    <w:abstractNumId w:val="23"/>
  </w:num>
  <w:num w:numId="4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1"/>
  </w:num>
  <w:num w:numId="47">
    <w:abstractNumId w:val="41"/>
  </w:num>
  <w:num w:numId="48">
    <w:abstractNumId w:val="17"/>
  </w:num>
  <w:num w:numId="49">
    <w:abstractNumId w:val="47"/>
  </w:num>
  <w:num w:numId="50">
    <w:abstractNumId w:val="6"/>
  </w:num>
  <w:num w:numId="51">
    <w:abstractNumId w:val="12"/>
  </w:num>
  <w:num w:numId="52">
    <w:abstractNumId w:val="5"/>
  </w:num>
  <w:num w:numId="53">
    <w:abstractNumId w:val="61"/>
  </w:num>
  <w:num w:numId="54">
    <w:abstractNumId w:val="78"/>
  </w:num>
  <w:num w:numId="55">
    <w:abstractNumId w:val="34"/>
  </w:num>
  <w:num w:numId="56">
    <w:abstractNumId w:val="74"/>
  </w:num>
  <w:num w:numId="57">
    <w:abstractNumId w:val="64"/>
  </w:num>
  <w:num w:numId="58">
    <w:abstractNumId w:val="63"/>
  </w:num>
  <w:num w:numId="59">
    <w:abstractNumId w:val="24"/>
  </w:num>
  <w:num w:numId="60">
    <w:abstractNumId w:val="79"/>
  </w:num>
  <w:num w:numId="61">
    <w:abstractNumId w:val="69"/>
  </w:num>
  <w:num w:numId="62">
    <w:abstractNumId w:val="13"/>
  </w:num>
  <w:num w:numId="63">
    <w:abstractNumId w:val="62"/>
  </w:num>
  <w:num w:numId="64">
    <w:abstractNumId w:val="15"/>
  </w:num>
  <w:num w:numId="65">
    <w:abstractNumId w:val="50"/>
  </w:num>
  <w:num w:numId="66">
    <w:abstractNumId w:val="68"/>
  </w:num>
  <w:num w:numId="67">
    <w:abstractNumId w:val="80"/>
  </w:num>
  <w:num w:numId="68">
    <w:abstractNumId w:val="11"/>
  </w:num>
  <w:num w:numId="69">
    <w:abstractNumId w:val="53"/>
  </w:num>
  <w:num w:numId="70">
    <w:abstractNumId w:val="49"/>
  </w:num>
  <w:num w:numId="71">
    <w:abstractNumId w:val="65"/>
  </w:num>
  <w:num w:numId="72">
    <w:abstractNumId w:val="32"/>
  </w:num>
  <w:num w:numId="73">
    <w:abstractNumId w:val="9"/>
  </w:num>
  <w:num w:numId="74">
    <w:abstractNumId w:val="21"/>
  </w:num>
  <w:num w:numId="75">
    <w:abstractNumId w:val="2"/>
  </w:num>
  <w:num w:numId="76">
    <w:abstractNumId w:val="14"/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0"/>
  </w:num>
  <w:num w:numId="80">
    <w:abstractNumId w:val="60"/>
  </w:num>
  <w:num w:numId="81">
    <w:abstractNumId w:val="40"/>
  </w:num>
  <w:num w:numId="82">
    <w:abstractNumId w:val="54"/>
  </w:num>
  <w:num w:numId="83">
    <w:abstractNumId w:val="58"/>
  </w:num>
  <w:num w:numId="84">
    <w:abstractNumId w:val="27"/>
  </w:num>
  <w:num w:numId="85">
    <w:abstractNumId w:val="75"/>
  </w:num>
  <w:num w:numId="86">
    <w:abstractNumId w:val="4"/>
  </w:num>
  <w:num w:numId="8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0"/>
  </w:num>
  <w:num w:numId="89">
    <w:abstractNumId w:val="67"/>
  </w:num>
  <w:num w:numId="90">
    <w:abstractNumId w:val="26"/>
  </w:num>
  <w:num w:numId="91">
    <w:abstractNumId w:val="66"/>
  </w:num>
  <w:num w:numId="9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4FE"/>
    <w:rsid w:val="000024DA"/>
    <w:rsid w:val="00002AE9"/>
    <w:rsid w:val="0000319C"/>
    <w:rsid w:val="0001478C"/>
    <w:rsid w:val="00020893"/>
    <w:rsid w:val="00021510"/>
    <w:rsid w:val="00023916"/>
    <w:rsid w:val="0002441A"/>
    <w:rsid w:val="0002527F"/>
    <w:rsid w:val="000265CF"/>
    <w:rsid w:val="0002727E"/>
    <w:rsid w:val="000349DA"/>
    <w:rsid w:val="00044D3C"/>
    <w:rsid w:val="0005248D"/>
    <w:rsid w:val="00056991"/>
    <w:rsid w:val="000574C2"/>
    <w:rsid w:val="00064B8F"/>
    <w:rsid w:val="00064BB6"/>
    <w:rsid w:val="00066609"/>
    <w:rsid w:val="0007304D"/>
    <w:rsid w:val="00080E57"/>
    <w:rsid w:val="00081A1F"/>
    <w:rsid w:val="000855F3"/>
    <w:rsid w:val="000874A9"/>
    <w:rsid w:val="000A1EC5"/>
    <w:rsid w:val="000B2E46"/>
    <w:rsid w:val="000B4C57"/>
    <w:rsid w:val="000B7124"/>
    <w:rsid w:val="000C3793"/>
    <w:rsid w:val="000C5C29"/>
    <w:rsid w:val="000C6F8D"/>
    <w:rsid w:val="000C788E"/>
    <w:rsid w:val="000C7BDA"/>
    <w:rsid w:val="000D2175"/>
    <w:rsid w:val="000D4ECC"/>
    <w:rsid w:val="000E0700"/>
    <w:rsid w:val="000E2CA0"/>
    <w:rsid w:val="000E4350"/>
    <w:rsid w:val="000E6F46"/>
    <w:rsid w:val="000F0575"/>
    <w:rsid w:val="000F4A0C"/>
    <w:rsid w:val="001010D8"/>
    <w:rsid w:val="0012160E"/>
    <w:rsid w:val="001218C7"/>
    <w:rsid w:val="00123D13"/>
    <w:rsid w:val="001276B8"/>
    <w:rsid w:val="00127D7E"/>
    <w:rsid w:val="00133F60"/>
    <w:rsid w:val="001379EF"/>
    <w:rsid w:val="00141091"/>
    <w:rsid w:val="00144AE6"/>
    <w:rsid w:val="001503D1"/>
    <w:rsid w:val="00157D1A"/>
    <w:rsid w:val="00163206"/>
    <w:rsid w:val="0016478D"/>
    <w:rsid w:val="001663CA"/>
    <w:rsid w:val="00172DEC"/>
    <w:rsid w:val="00175147"/>
    <w:rsid w:val="00177069"/>
    <w:rsid w:val="00177C98"/>
    <w:rsid w:val="00180795"/>
    <w:rsid w:val="00184DC7"/>
    <w:rsid w:val="0018603D"/>
    <w:rsid w:val="00186161"/>
    <w:rsid w:val="0018687A"/>
    <w:rsid w:val="00187193"/>
    <w:rsid w:val="00194D76"/>
    <w:rsid w:val="001976B7"/>
    <w:rsid w:val="001A04CC"/>
    <w:rsid w:val="001A38BD"/>
    <w:rsid w:val="001A46BF"/>
    <w:rsid w:val="001A5BB9"/>
    <w:rsid w:val="001A6A96"/>
    <w:rsid w:val="001B19DC"/>
    <w:rsid w:val="001B6B49"/>
    <w:rsid w:val="001C0839"/>
    <w:rsid w:val="001C419D"/>
    <w:rsid w:val="001C5E28"/>
    <w:rsid w:val="001C732F"/>
    <w:rsid w:val="001D12F3"/>
    <w:rsid w:val="001E09AC"/>
    <w:rsid w:val="001E0E22"/>
    <w:rsid w:val="001E1F3E"/>
    <w:rsid w:val="001E476B"/>
    <w:rsid w:val="001E546B"/>
    <w:rsid w:val="001E588A"/>
    <w:rsid w:val="001F0D65"/>
    <w:rsid w:val="001F64EE"/>
    <w:rsid w:val="00203350"/>
    <w:rsid w:val="00203AB3"/>
    <w:rsid w:val="00203D8E"/>
    <w:rsid w:val="0020413F"/>
    <w:rsid w:val="002103B8"/>
    <w:rsid w:val="0021253A"/>
    <w:rsid w:val="0021516C"/>
    <w:rsid w:val="00220D93"/>
    <w:rsid w:val="00230B73"/>
    <w:rsid w:val="00232289"/>
    <w:rsid w:val="002323C7"/>
    <w:rsid w:val="00232D64"/>
    <w:rsid w:val="00232FC1"/>
    <w:rsid w:val="002339D5"/>
    <w:rsid w:val="0023661A"/>
    <w:rsid w:val="0023719B"/>
    <w:rsid w:val="00242EDA"/>
    <w:rsid w:val="00242F71"/>
    <w:rsid w:val="00243441"/>
    <w:rsid w:val="00247A4A"/>
    <w:rsid w:val="00251074"/>
    <w:rsid w:val="00252C99"/>
    <w:rsid w:val="00254DDF"/>
    <w:rsid w:val="00255689"/>
    <w:rsid w:val="00256A80"/>
    <w:rsid w:val="0026409E"/>
    <w:rsid w:val="002767FA"/>
    <w:rsid w:val="002828F7"/>
    <w:rsid w:val="002833D1"/>
    <w:rsid w:val="00285855"/>
    <w:rsid w:val="002A5FFE"/>
    <w:rsid w:val="002A7BCA"/>
    <w:rsid w:val="002A7EF2"/>
    <w:rsid w:val="002B029B"/>
    <w:rsid w:val="002B1A69"/>
    <w:rsid w:val="002B2C93"/>
    <w:rsid w:val="002B722F"/>
    <w:rsid w:val="002E2637"/>
    <w:rsid w:val="002E4DD5"/>
    <w:rsid w:val="002F036F"/>
    <w:rsid w:val="002F28CE"/>
    <w:rsid w:val="002F2BE1"/>
    <w:rsid w:val="00311AF1"/>
    <w:rsid w:val="00321809"/>
    <w:rsid w:val="00321A0A"/>
    <w:rsid w:val="00321BF2"/>
    <w:rsid w:val="00323114"/>
    <w:rsid w:val="003304E8"/>
    <w:rsid w:val="003363B2"/>
    <w:rsid w:val="00342C73"/>
    <w:rsid w:val="00342D2C"/>
    <w:rsid w:val="0034492A"/>
    <w:rsid w:val="00363578"/>
    <w:rsid w:val="003718EE"/>
    <w:rsid w:val="00377119"/>
    <w:rsid w:val="00384DC6"/>
    <w:rsid w:val="00386986"/>
    <w:rsid w:val="00392130"/>
    <w:rsid w:val="003968C0"/>
    <w:rsid w:val="003A5399"/>
    <w:rsid w:val="003A67B5"/>
    <w:rsid w:val="003B25B9"/>
    <w:rsid w:val="003B2D97"/>
    <w:rsid w:val="003B2DED"/>
    <w:rsid w:val="003B3758"/>
    <w:rsid w:val="003B4CBA"/>
    <w:rsid w:val="003B6759"/>
    <w:rsid w:val="003C0C82"/>
    <w:rsid w:val="003C4628"/>
    <w:rsid w:val="003C6ED3"/>
    <w:rsid w:val="003D1C92"/>
    <w:rsid w:val="003D54A2"/>
    <w:rsid w:val="003E01CF"/>
    <w:rsid w:val="003E264B"/>
    <w:rsid w:val="003E39FD"/>
    <w:rsid w:val="003E5AF1"/>
    <w:rsid w:val="003F4AA9"/>
    <w:rsid w:val="003F736C"/>
    <w:rsid w:val="004000AD"/>
    <w:rsid w:val="004016F7"/>
    <w:rsid w:val="00405D5F"/>
    <w:rsid w:val="00410C0F"/>
    <w:rsid w:val="004127BA"/>
    <w:rsid w:val="004144E8"/>
    <w:rsid w:val="00414B4D"/>
    <w:rsid w:val="004203C8"/>
    <w:rsid w:val="00422A74"/>
    <w:rsid w:val="00431803"/>
    <w:rsid w:val="00434D7B"/>
    <w:rsid w:val="00442D93"/>
    <w:rsid w:val="00446C5F"/>
    <w:rsid w:val="0045039C"/>
    <w:rsid w:val="00457F56"/>
    <w:rsid w:val="004607C7"/>
    <w:rsid w:val="004625E5"/>
    <w:rsid w:val="00467035"/>
    <w:rsid w:val="00471147"/>
    <w:rsid w:val="0047248C"/>
    <w:rsid w:val="00472EB2"/>
    <w:rsid w:val="00486473"/>
    <w:rsid w:val="00497176"/>
    <w:rsid w:val="004A06E0"/>
    <w:rsid w:val="004A74EA"/>
    <w:rsid w:val="004B0546"/>
    <w:rsid w:val="004B1890"/>
    <w:rsid w:val="004B3841"/>
    <w:rsid w:val="004C052D"/>
    <w:rsid w:val="004C0AAD"/>
    <w:rsid w:val="004C1484"/>
    <w:rsid w:val="004C1D88"/>
    <w:rsid w:val="004C3621"/>
    <w:rsid w:val="004D1E74"/>
    <w:rsid w:val="004D2AC8"/>
    <w:rsid w:val="004F1B0A"/>
    <w:rsid w:val="004F575D"/>
    <w:rsid w:val="004F6797"/>
    <w:rsid w:val="00500E99"/>
    <w:rsid w:val="00503A4F"/>
    <w:rsid w:val="00505E5A"/>
    <w:rsid w:val="005061A9"/>
    <w:rsid w:val="005109B0"/>
    <w:rsid w:val="00511C5F"/>
    <w:rsid w:val="00513E16"/>
    <w:rsid w:val="0053144F"/>
    <w:rsid w:val="005424FE"/>
    <w:rsid w:val="005438D9"/>
    <w:rsid w:val="00546E13"/>
    <w:rsid w:val="00554E3B"/>
    <w:rsid w:val="0055794E"/>
    <w:rsid w:val="00571248"/>
    <w:rsid w:val="00581B6F"/>
    <w:rsid w:val="00586F3F"/>
    <w:rsid w:val="005A2E0E"/>
    <w:rsid w:val="005A36A8"/>
    <w:rsid w:val="005A4A4C"/>
    <w:rsid w:val="005B0B7F"/>
    <w:rsid w:val="005B40AD"/>
    <w:rsid w:val="005C4CD9"/>
    <w:rsid w:val="005C51EE"/>
    <w:rsid w:val="005C792F"/>
    <w:rsid w:val="005D0ABA"/>
    <w:rsid w:val="005D2A6A"/>
    <w:rsid w:val="005D6859"/>
    <w:rsid w:val="005E027C"/>
    <w:rsid w:val="005E5233"/>
    <w:rsid w:val="005F0310"/>
    <w:rsid w:val="005F21C7"/>
    <w:rsid w:val="005F2E09"/>
    <w:rsid w:val="005F3F2E"/>
    <w:rsid w:val="005F7C96"/>
    <w:rsid w:val="005F7E69"/>
    <w:rsid w:val="006012E6"/>
    <w:rsid w:val="00602549"/>
    <w:rsid w:val="0060274E"/>
    <w:rsid w:val="00603E9A"/>
    <w:rsid w:val="0061074F"/>
    <w:rsid w:val="006108F4"/>
    <w:rsid w:val="00614343"/>
    <w:rsid w:val="00615399"/>
    <w:rsid w:val="00627240"/>
    <w:rsid w:val="00627B7C"/>
    <w:rsid w:val="006340AC"/>
    <w:rsid w:val="006370DD"/>
    <w:rsid w:val="0064147D"/>
    <w:rsid w:val="006450F2"/>
    <w:rsid w:val="00647F7F"/>
    <w:rsid w:val="00651BE6"/>
    <w:rsid w:val="006546B5"/>
    <w:rsid w:val="006579BE"/>
    <w:rsid w:val="00657E0F"/>
    <w:rsid w:val="00661520"/>
    <w:rsid w:val="006620E7"/>
    <w:rsid w:val="00667F41"/>
    <w:rsid w:val="00683DBE"/>
    <w:rsid w:val="0069282D"/>
    <w:rsid w:val="006947F5"/>
    <w:rsid w:val="006A13AA"/>
    <w:rsid w:val="006A3A17"/>
    <w:rsid w:val="006A673C"/>
    <w:rsid w:val="006A6C76"/>
    <w:rsid w:val="006A7E79"/>
    <w:rsid w:val="006B4ACC"/>
    <w:rsid w:val="006B741B"/>
    <w:rsid w:val="006C0FA0"/>
    <w:rsid w:val="006C5693"/>
    <w:rsid w:val="006D056A"/>
    <w:rsid w:val="006D21B2"/>
    <w:rsid w:val="006D6467"/>
    <w:rsid w:val="006D7712"/>
    <w:rsid w:val="006E0BA2"/>
    <w:rsid w:val="006E36B0"/>
    <w:rsid w:val="006E390A"/>
    <w:rsid w:val="006E6B78"/>
    <w:rsid w:val="006F0B1F"/>
    <w:rsid w:val="0070059B"/>
    <w:rsid w:val="00711EB3"/>
    <w:rsid w:val="00712CDE"/>
    <w:rsid w:val="00714FF1"/>
    <w:rsid w:val="00717DC6"/>
    <w:rsid w:val="007218AE"/>
    <w:rsid w:val="00723DBF"/>
    <w:rsid w:val="00726DE8"/>
    <w:rsid w:val="0073106A"/>
    <w:rsid w:val="00735AE2"/>
    <w:rsid w:val="007423F4"/>
    <w:rsid w:val="007435F9"/>
    <w:rsid w:val="007441DE"/>
    <w:rsid w:val="00750A46"/>
    <w:rsid w:val="007549FF"/>
    <w:rsid w:val="00761D2A"/>
    <w:rsid w:val="007644B6"/>
    <w:rsid w:val="00765022"/>
    <w:rsid w:val="0076508C"/>
    <w:rsid w:val="00766527"/>
    <w:rsid w:val="0077248D"/>
    <w:rsid w:val="00775848"/>
    <w:rsid w:val="007776F6"/>
    <w:rsid w:val="00784C23"/>
    <w:rsid w:val="0078633B"/>
    <w:rsid w:val="007864E9"/>
    <w:rsid w:val="007865A8"/>
    <w:rsid w:val="00786CEA"/>
    <w:rsid w:val="00795420"/>
    <w:rsid w:val="00797B40"/>
    <w:rsid w:val="00797B77"/>
    <w:rsid w:val="007A0051"/>
    <w:rsid w:val="007A0449"/>
    <w:rsid w:val="007A0B1E"/>
    <w:rsid w:val="007A6E62"/>
    <w:rsid w:val="007B29F2"/>
    <w:rsid w:val="007B5D7B"/>
    <w:rsid w:val="007B6819"/>
    <w:rsid w:val="007C6B90"/>
    <w:rsid w:val="007C77EF"/>
    <w:rsid w:val="007D1292"/>
    <w:rsid w:val="007D1B42"/>
    <w:rsid w:val="007D3E2D"/>
    <w:rsid w:val="007E0B55"/>
    <w:rsid w:val="007E19C5"/>
    <w:rsid w:val="007F19DB"/>
    <w:rsid w:val="007F1E2D"/>
    <w:rsid w:val="00801EA6"/>
    <w:rsid w:val="00803AEC"/>
    <w:rsid w:val="00805AE8"/>
    <w:rsid w:val="00813633"/>
    <w:rsid w:val="00814BD1"/>
    <w:rsid w:val="00817B23"/>
    <w:rsid w:val="00817E11"/>
    <w:rsid w:val="00824EDA"/>
    <w:rsid w:val="00835671"/>
    <w:rsid w:val="00836E89"/>
    <w:rsid w:val="0083729A"/>
    <w:rsid w:val="00852432"/>
    <w:rsid w:val="00863742"/>
    <w:rsid w:val="00866A86"/>
    <w:rsid w:val="00873DC5"/>
    <w:rsid w:val="00876CE4"/>
    <w:rsid w:val="00877A5E"/>
    <w:rsid w:val="00884F39"/>
    <w:rsid w:val="008A6666"/>
    <w:rsid w:val="008A6F3D"/>
    <w:rsid w:val="008A7391"/>
    <w:rsid w:val="008B1C3A"/>
    <w:rsid w:val="008B202B"/>
    <w:rsid w:val="008B2519"/>
    <w:rsid w:val="008B2A04"/>
    <w:rsid w:val="008B4D1E"/>
    <w:rsid w:val="008C48C3"/>
    <w:rsid w:val="008C7332"/>
    <w:rsid w:val="008C7A3C"/>
    <w:rsid w:val="008D03A7"/>
    <w:rsid w:val="008D5753"/>
    <w:rsid w:val="008D6ECE"/>
    <w:rsid w:val="008D7AD6"/>
    <w:rsid w:val="008E0539"/>
    <w:rsid w:val="008E169A"/>
    <w:rsid w:val="008E3B00"/>
    <w:rsid w:val="008F2677"/>
    <w:rsid w:val="00902902"/>
    <w:rsid w:val="00904C09"/>
    <w:rsid w:val="00905D8B"/>
    <w:rsid w:val="00913212"/>
    <w:rsid w:val="00921CE2"/>
    <w:rsid w:val="009239F0"/>
    <w:rsid w:val="009328F0"/>
    <w:rsid w:val="00933B97"/>
    <w:rsid w:val="009341A8"/>
    <w:rsid w:val="00940CC5"/>
    <w:rsid w:val="009414CC"/>
    <w:rsid w:val="00941D33"/>
    <w:rsid w:val="00946454"/>
    <w:rsid w:val="0095773B"/>
    <w:rsid w:val="00960138"/>
    <w:rsid w:val="0096483C"/>
    <w:rsid w:val="00966621"/>
    <w:rsid w:val="00967404"/>
    <w:rsid w:val="00967A01"/>
    <w:rsid w:val="00972457"/>
    <w:rsid w:val="009733F7"/>
    <w:rsid w:val="0097472C"/>
    <w:rsid w:val="00974F85"/>
    <w:rsid w:val="00981228"/>
    <w:rsid w:val="00983FEB"/>
    <w:rsid w:val="00984C7F"/>
    <w:rsid w:val="0098730B"/>
    <w:rsid w:val="00990842"/>
    <w:rsid w:val="009922CA"/>
    <w:rsid w:val="00992C65"/>
    <w:rsid w:val="0099336A"/>
    <w:rsid w:val="009A2292"/>
    <w:rsid w:val="009A3C21"/>
    <w:rsid w:val="009A5916"/>
    <w:rsid w:val="009B2132"/>
    <w:rsid w:val="009B3DDC"/>
    <w:rsid w:val="009B6D8A"/>
    <w:rsid w:val="009B7091"/>
    <w:rsid w:val="009B7AA9"/>
    <w:rsid w:val="009C0EA6"/>
    <w:rsid w:val="009C1008"/>
    <w:rsid w:val="009C2289"/>
    <w:rsid w:val="009C3F85"/>
    <w:rsid w:val="009C5CE7"/>
    <w:rsid w:val="009C70E5"/>
    <w:rsid w:val="009C76AE"/>
    <w:rsid w:val="009D4BE9"/>
    <w:rsid w:val="009E27D3"/>
    <w:rsid w:val="009F0246"/>
    <w:rsid w:val="00A04199"/>
    <w:rsid w:val="00A07801"/>
    <w:rsid w:val="00A206A5"/>
    <w:rsid w:val="00A208DB"/>
    <w:rsid w:val="00A229B2"/>
    <w:rsid w:val="00A333A7"/>
    <w:rsid w:val="00A46B8C"/>
    <w:rsid w:val="00A52CBC"/>
    <w:rsid w:val="00A54F5E"/>
    <w:rsid w:val="00A609C7"/>
    <w:rsid w:val="00A70B5B"/>
    <w:rsid w:val="00A725A8"/>
    <w:rsid w:val="00A73863"/>
    <w:rsid w:val="00A745D6"/>
    <w:rsid w:val="00A7640F"/>
    <w:rsid w:val="00A8291A"/>
    <w:rsid w:val="00A837F0"/>
    <w:rsid w:val="00A863C3"/>
    <w:rsid w:val="00A87B6D"/>
    <w:rsid w:val="00A962FA"/>
    <w:rsid w:val="00A96E04"/>
    <w:rsid w:val="00AA0F57"/>
    <w:rsid w:val="00AA31B1"/>
    <w:rsid w:val="00AA4C39"/>
    <w:rsid w:val="00AA625E"/>
    <w:rsid w:val="00AB6C5E"/>
    <w:rsid w:val="00AB7063"/>
    <w:rsid w:val="00AB73A3"/>
    <w:rsid w:val="00AB7B04"/>
    <w:rsid w:val="00AC1554"/>
    <w:rsid w:val="00AC628A"/>
    <w:rsid w:val="00AC7D76"/>
    <w:rsid w:val="00AD259E"/>
    <w:rsid w:val="00AE078E"/>
    <w:rsid w:val="00AE1FF2"/>
    <w:rsid w:val="00AF37BA"/>
    <w:rsid w:val="00AF6909"/>
    <w:rsid w:val="00B02A75"/>
    <w:rsid w:val="00B113FB"/>
    <w:rsid w:val="00B11979"/>
    <w:rsid w:val="00B12FF9"/>
    <w:rsid w:val="00B13BC3"/>
    <w:rsid w:val="00B14367"/>
    <w:rsid w:val="00B161FE"/>
    <w:rsid w:val="00B163A3"/>
    <w:rsid w:val="00B22F6B"/>
    <w:rsid w:val="00B25BB6"/>
    <w:rsid w:val="00B3175D"/>
    <w:rsid w:val="00B416CA"/>
    <w:rsid w:val="00B41B8C"/>
    <w:rsid w:val="00B4381A"/>
    <w:rsid w:val="00B43B9B"/>
    <w:rsid w:val="00B52EAD"/>
    <w:rsid w:val="00B54D22"/>
    <w:rsid w:val="00B560CF"/>
    <w:rsid w:val="00B7021F"/>
    <w:rsid w:val="00B728E2"/>
    <w:rsid w:val="00B72E08"/>
    <w:rsid w:val="00B75861"/>
    <w:rsid w:val="00B775D6"/>
    <w:rsid w:val="00B800D8"/>
    <w:rsid w:val="00B804A2"/>
    <w:rsid w:val="00B85D95"/>
    <w:rsid w:val="00B8661B"/>
    <w:rsid w:val="00B871B3"/>
    <w:rsid w:val="00B915F1"/>
    <w:rsid w:val="00B92B9B"/>
    <w:rsid w:val="00B92C76"/>
    <w:rsid w:val="00BA40F3"/>
    <w:rsid w:val="00BA6E35"/>
    <w:rsid w:val="00BB1D8A"/>
    <w:rsid w:val="00BC1E9C"/>
    <w:rsid w:val="00BC403F"/>
    <w:rsid w:val="00BC41B6"/>
    <w:rsid w:val="00BC7EAE"/>
    <w:rsid w:val="00BD0CC4"/>
    <w:rsid w:val="00BD1660"/>
    <w:rsid w:val="00BD74A5"/>
    <w:rsid w:val="00BE43E4"/>
    <w:rsid w:val="00BF2CED"/>
    <w:rsid w:val="00C04C20"/>
    <w:rsid w:val="00C07E4D"/>
    <w:rsid w:val="00C1116E"/>
    <w:rsid w:val="00C11CF8"/>
    <w:rsid w:val="00C11DEF"/>
    <w:rsid w:val="00C16A12"/>
    <w:rsid w:val="00C207CB"/>
    <w:rsid w:val="00C23FDF"/>
    <w:rsid w:val="00C242D5"/>
    <w:rsid w:val="00C24A89"/>
    <w:rsid w:val="00C31016"/>
    <w:rsid w:val="00C32C20"/>
    <w:rsid w:val="00C339FB"/>
    <w:rsid w:val="00C36758"/>
    <w:rsid w:val="00C36811"/>
    <w:rsid w:val="00C37D80"/>
    <w:rsid w:val="00C42727"/>
    <w:rsid w:val="00C44A87"/>
    <w:rsid w:val="00C4778F"/>
    <w:rsid w:val="00C5087A"/>
    <w:rsid w:val="00C5096E"/>
    <w:rsid w:val="00C6168C"/>
    <w:rsid w:val="00C6234D"/>
    <w:rsid w:val="00C64655"/>
    <w:rsid w:val="00C705A6"/>
    <w:rsid w:val="00C70FE1"/>
    <w:rsid w:val="00C71B08"/>
    <w:rsid w:val="00C813CF"/>
    <w:rsid w:val="00C81972"/>
    <w:rsid w:val="00C82B8F"/>
    <w:rsid w:val="00C87154"/>
    <w:rsid w:val="00C91D38"/>
    <w:rsid w:val="00C92F7A"/>
    <w:rsid w:val="00C947E9"/>
    <w:rsid w:val="00C96F9F"/>
    <w:rsid w:val="00C976E4"/>
    <w:rsid w:val="00CA2247"/>
    <w:rsid w:val="00CA4ADE"/>
    <w:rsid w:val="00CA69AC"/>
    <w:rsid w:val="00CA6EBC"/>
    <w:rsid w:val="00CA7CBF"/>
    <w:rsid w:val="00CB020A"/>
    <w:rsid w:val="00CB1AFF"/>
    <w:rsid w:val="00CB700F"/>
    <w:rsid w:val="00CC0921"/>
    <w:rsid w:val="00CC31FF"/>
    <w:rsid w:val="00CC7565"/>
    <w:rsid w:val="00CD2E76"/>
    <w:rsid w:val="00CD5F08"/>
    <w:rsid w:val="00CE4C81"/>
    <w:rsid w:val="00CF07AA"/>
    <w:rsid w:val="00CF1488"/>
    <w:rsid w:val="00D01565"/>
    <w:rsid w:val="00D03B4F"/>
    <w:rsid w:val="00D04CC9"/>
    <w:rsid w:val="00D1213A"/>
    <w:rsid w:val="00D20385"/>
    <w:rsid w:val="00D21FB0"/>
    <w:rsid w:val="00D26EEE"/>
    <w:rsid w:val="00D27032"/>
    <w:rsid w:val="00D2781D"/>
    <w:rsid w:val="00D3127D"/>
    <w:rsid w:val="00D325AF"/>
    <w:rsid w:val="00D369DD"/>
    <w:rsid w:val="00D411ED"/>
    <w:rsid w:val="00D41C15"/>
    <w:rsid w:val="00D43A57"/>
    <w:rsid w:val="00D46035"/>
    <w:rsid w:val="00D51EC5"/>
    <w:rsid w:val="00D54BC0"/>
    <w:rsid w:val="00D55783"/>
    <w:rsid w:val="00D633FE"/>
    <w:rsid w:val="00D64ACB"/>
    <w:rsid w:val="00D70A10"/>
    <w:rsid w:val="00D71D33"/>
    <w:rsid w:val="00D766EB"/>
    <w:rsid w:val="00D80DC8"/>
    <w:rsid w:val="00D82A9F"/>
    <w:rsid w:val="00D8338F"/>
    <w:rsid w:val="00D84C44"/>
    <w:rsid w:val="00D91085"/>
    <w:rsid w:val="00D915FA"/>
    <w:rsid w:val="00D93410"/>
    <w:rsid w:val="00D947FC"/>
    <w:rsid w:val="00DA5294"/>
    <w:rsid w:val="00DB4AFE"/>
    <w:rsid w:val="00DB6217"/>
    <w:rsid w:val="00DC47EB"/>
    <w:rsid w:val="00DC68B0"/>
    <w:rsid w:val="00DD0E53"/>
    <w:rsid w:val="00DE2DC2"/>
    <w:rsid w:val="00DE41A5"/>
    <w:rsid w:val="00DE63E8"/>
    <w:rsid w:val="00DE7804"/>
    <w:rsid w:val="00DE7DF4"/>
    <w:rsid w:val="00DF05BA"/>
    <w:rsid w:val="00DF47A1"/>
    <w:rsid w:val="00E002B0"/>
    <w:rsid w:val="00E02F85"/>
    <w:rsid w:val="00E04B1C"/>
    <w:rsid w:val="00E05555"/>
    <w:rsid w:val="00E153A8"/>
    <w:rsid w:val="00E20599"/>
    <w:rsid w:val="00E22554"/>
    <w:rsid w:val="00E32A1E"/>
    <w:rsid w:val="00E33847"/>
    <w:rsid w:val="00E34D4E"/>
    <w:rsid w:val="00E41B2E"/>
    <w:rsid w:val="00E42864"/>
    <w:rsid w:val="00E43D1D"/>
    <w:rsid w:val="00E47800"/>
    <w:rsid w:val="00E47C66"/>
    <w:rsid w:val="00E511BC"/>
    <w:rsid w:val="00E515A3"/>
    <w:rsid w:val="00E5177B"/>
    <w:rsid w:val="00E5213A"/>
    <w:rsid w:val="00E533F9"/>
    <w:rsid w:val="00E54543"/>
    <w:rsid w:val="00E56B56"/>
    <w:rsid w:val="00E83FA4"/>
    <w:rsid w:val="00E84699"/>
    <w:rsid w:val="00E958F5"/>
    <w:rsid w:val="00EA5F23"/>
    <w:rsid w:val="00EA648B"/>
    <w:rsid w:val="00EB0EE9"/>
    <w:rsid w:val="00EC4C88"/>
    <w:rsid w:val="00EC7766"/>
    <w:rsid w:val="00EC7E61"/>
    <w:rsid w:val="00ED055E"/>
    <w:rsid w:val="00ED33F7"/>
    <w:rsid w:val="00ED4E8B"/>
    <w:rsid w:val="00EE5AD6"/>
    <w:rsid w:val="00EF0F65"/>
    <w:rsid w:val="00EF1638"/>
    <w:rsid w:val="00EF38E5"/>
    <w:rsid w:val="00EF4C46"/>
    <w:rsid w:val="00F06DDF"/>
    <w:rsid w:val="00F10948"/>
    <w:rsid w:val="00F122D2"/>
    <w:rsid w:val="00F135BE"/>
    <w:rsid w:val="00F15D11"/>
    <w:rsid w:val="00F160C3"/>
    <w:rsid w:val="00F173ED"/>
    <w:rsid w:val="00F20596"/>
    <w:rsid w:val="00F236A4"/>
    <w:rsid w:val="00F25A4C"/>
    <w:rsid w:val="00F25E22"/>
    <w:rsid w:val="00F312CB"/>
    <w:rsid w:val="00F36E55"/>
    <w:rsid w:val="00F4753A"/>
    <w:rsid w:val="00F52140"/>
    <w:rsid w:val="00F5513D"/>
    <w:rsid w:val="00F57D72"/>
    <w:rsid w:val="00F6494E"/>
    <w:rsid w:val="00F722DF"/>
    <w:rsid w:val="00F725E0"/>
    <w:rsid w:val="00F80F04"/>
    <w:rsid w:val="00F817DF"/>
    <w:rsid w:val="00FA03F2"/>
    <w:rsid w:val="00FA0566"/>
    <w:rsid w:val="00FA0847"/>
    <w:rsid w:val="00FA11FA"/>
    <w:rsid w:val="00FA3E8B"/>
    <w:rsid w:val="00FA4931"/>
    <w:rsid w:val="00FA54CF"/>
    <w:rsid w:val="00FA63C9"/>
    <w:rsid w:val="00FB1FCE"/>
    <w:rsid w:val="00FB2455"/>
    <w:rsid w:val="00FB2C3B"/>
    <w:rsid w:val="00FB566F"/>
    <w:rsid w:val="00FC1050"/>
    <w:rsid w:val="00FC2D66"/>
    <w:rsid w:val="00FC342D"/>
    <w:rsid w:val="00FC584B"/>
    <w:rsid w:val="00FE49BA"/>
    <w:rsid w:val="00FE79C0"/>
    <w:rsid w:val="00FF07BA"/>
    <w:rsid w:val="00FF200E"/>
    <w:rsid w:val="31EC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7F7F9323"/>
  <w15:docId w15:val="{4B03577B-30FA-4556-A812-FDF3F4ED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177C98"/>
  </w:style>
  <w:style w:type="paragraph" w:styleId="Ttulo1">
    <w:name w:val="heading 1"/>
    <w:basedOn w:val="Normal"/>
    <w:next w:val="Normal"/>
    <w:link w:val="Ttulo1Car"/>
    <w:rsid w:val="00177C98"/>
    <w:pPr>
      <w:keepNext/>
      <w:numPr>
        <w:numId w:val="24"/>
      </w:numPr>
      <w:spacing w:before="240" w:after="120"/>
      <w:jc w:val="both"/>
      <w:outlineLvl w:val="0"/>
    </w:pPr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paragraph" w:styleId="Ttulo2">
    <w:name w:val="heading 2"/>
    <w:basedOn w:val="Normal"/>
    <w:next w:val="Normal"/>
    <w:link w:val="Ttulo2Car"/>
    <w:rsid w:val="00177C98"/>
    <w:pPr>
      <w:keepNext/>
      <w:numPr>
        <w:ilvl w:val="1"/>
        <w:numId w:val="24"/>
      </w:numPr>
      <w:spacing w:before="240" w:after="120"/>
      <w:jc w:val="both"/>
      <w:outlineLvl w:val="1"/>
    </w:pPr>
    <w:rPr>
      <w:rFonts w:ascii="Calibri" w:eastAsia="Times New Roman" w:hAnsi="Calibri" w:cs="Calibri"/>
      <w:u w:val="single"/>
      <w:lang w:eastAsia="es-ES"/>
    </w:rPr>
  </w:style>
  <w:style w:type="paragraph" w:styleId="Ttulo3">
    <w:name w:val="heading 3"/>
    <w:basedOn w:val="Normal"/>
    <w:next w:val="Normal"/>
    <w:link w:val="Ttulo3Car"/>
    <w:rsid w:val="00177C98"/>
    <w:pPr>
      <w:keepNext/>
      <w:numPr>
        <w:ilvl w:val="2"/>
        <w:numId w:val="24"/>
      </w:numPr>
      <w:spacing w:before="240" w:after="120"/>
      <w:jc w:val="both"/>
      <w:outlineLvl w:val="2"/>
    </w:pPr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paragraph" w:styleId="Ttulo4">
    <w:name w:val="heading 4"/>
    <w:basedOn w:val="Normal"/>
    <w:next w:val="Normal"/>
    <w:link w:val="Ttulo4Car"/>
    <w:unhideWhenUsed/>
    <w:rsid w:val="00177C98"/>
    <w:pPr>
      <w:keepNext/>
      <w:numPr>
        <w:ilvl w:val="3"/>
        <w:numId w:val="24"/>
      </w:numPr>
      <w:spacing w:before="240" w:after="120"/>
      <w:jc w:val="both"/>
      <w:outlineLvl w:val="3"/>
    </w:pPr>
    <w:rPr>
      <w:rFonts w:ascii="Calibri" w:eastAsia="Times New Roman" w:hAnsi="Calibri" w:cs="Calibri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unhideWhenUsed/>
    <w:rsid w:val="00177C98"/>
    <w:pPr>
      <w:numPr>
        <w:ilvl w:val="4"/>
        <w:numId w:val="24"/>
      </w:numPr>
      <w:spacing w:before="240" w:after="120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rsid w:val="00177C98"/>
    <w:pPr>
      <w:numPr>
        <w:ilvl w:val="5"/>
        <w:numId w:val="24"/>
      </w:numPr>
      <w:spacing w:before="240" w:after="120"/>
      <w:jc w:val="both"/>
      <w:outlineLvl w:val="5"/>
    </w:pPr>
    <w:rPr>
      <w:rFonts w:ascii="Calibri" w:eastAsia="Times New Roman" w:hAnsi="Calibri" w:cs="Calibri"/>
      <w:b/>
      <w:bCs/>
      <w:lang w:eastAsia="es-ES"/>
    </w:rPr>
  </w:style>
  <w:style w:type="paragraph" w:styleId="Ttulo7">
    <w:name w:val="heading 7"/>
    <w:basedOn w:val="Normal"/>
    <w:next w:val="Normal"/>
    <w:link w:val="Ttulo7Car"/>
    <w:unhideWhenUsed/>
    <w:rsid w:val="00177C98"/>
    <w:pPr>
      <w:numPr>
        <w:ilvl w:val="6"/>
        <w:numId w:val="24"/>
      </w:numPr>
      <w:spacing w:before="240" w:after="120"/>
      <w:jc w:val="both"/>
      <w:outlineLvl w:val="6"/>
    </w:pPr>
    <w:rPr>
      <w:rFonts w:ascii="Calibri" w:eastAsia="Times New Roman" w:hAnsi="Calibri" w:cs="Calibri"/>
      <w:sz w:val="20"/>
      <w:lang w:eastAsia="es-ES"/>
    </w:rPr>
  </w:style>
  <w:style w:type="paragraph" w:styleId="Ttulo8">
    <w:name w:val="heading 8"/>
    <w:basedOn w:val="Normal"/>
    <w:next w:val="Normal"/>
    <w:link w:val="Ttulo8Car"/>
    <w:unhideWhenUsed/>
    <w:rsid w:val="00177C98"/>
    <w:pPr>
      <w:numPr>
        <w:ilvl w:val="7"/>
        <w:numId w:val="24"/>
      </w:numPr>
      <w:spacing w:before="240" w:after="120"/>
      <w:jc w:val="both"/>
      <w:outlineLvl w:val="7"/>
    </w:pPr>
    <w:rPr>
      <w:rFonts w:ascii="Calibri" w:eastAsia="Times New Roman" w:hAnsi="Calibri" w:cs="Calibri"/>
      <w:i/>
      <w:iCs/>
      <w:sz w:val="20"/>
      <w:lang w:eastAsia="es-ES"/>
    </w:rPr>
  </w:style>
  <w:style w:type="paragraph" w:styleId="Ttulo9">
    <w:name w:val="heading 9"/>
    <w:basedOn w:val="Normal"/>
    <w:next w:val="Normal"/>
    <w:link w:val="Ttulo9Car"/>
    <w:unhideWhenUsed/>
    <w:rsid w:val="00177C98"/>
    <w:pPr>
      <w:numPr>
        <w:ilvl w:val="8"/>
        <w:numId w:val="24"/>
      </w:numPr>
      <w:spacing w:before="240" w:after="120"/>
      <w:jc w:val="both"/>
      <w:outlineLvl w:val="8"/>
    </w:pPr>
    <w:rPr>
      <w:rFonts w:ascii="Cambria" w:eastAsia="Times New Roman" w:hAnsi="Cambria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6F0B1F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177C98"/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177C98"/>
    <w:rPr>
      <w:rFonts w:ascii="Calibri" w:eastAsia="Times New Roman" w:hAnsi="Calibri" w:cs="Calibri"/>
      <w:u w:val="single"/>
      <w:lang w:eastAsia="es-ES"/>
    </w:rPr>
  </w:style>
  <w:style w:type="character" w:customStyle="1" w:styleId="Ttulo3Car">
    <w:name w:val="Título 3 Car"/>
    <w:basedOn w:val="Fuentedeprrafopredeter"/>
    <w:link w:val="Ttulo3"/>
    <w:rsid w:val="00177C98"/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177C98"/>
    <w:rPr>
      <w:rFonts w:ascii="Calibri" w:eastAsia="Times New Roman" w:hAnsi="Calibri" w:cs="Calibri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77C98"/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77C98"/>
    <w:rPr>
      <w:rFonts w:ascii="Calibri" w:eastAsia="Times New Roman" w:hAnsi="Calibri" w:cs="Calibri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77C98"/>
    <w:rPr>
      <w:rFonts w:ascii="Calibri" w:eastAsia="Times New Roman" w:hAnsi="Calibri" w:cs="Calibri"/>
      <w:sz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177C98"/>
    <w:rPr>
      <w:rFonts w:ascii="Calibri" w:eastAsia="Times New Roman" w:hAnsi="Calibri" w:cs="Calibri"/>
      <w:i/>
      <w:iCs/>
      <w:sz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177C98"/>
    <w:rPr>
      <w:rFonts w:ascii="Cambria" w:eastAsia="Times New Roman" w:hAnsi="Cambria" w:cs="Calibri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C98"/>
  </w:style>
  <w:style w:type="paragraph" w:styleId="Piedepgina">
    <w:name w:val="footer"/>
    <w:basedOn w:val="Normal"/>
    <w:link w:val="Piedepgina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C98"/>
  </w:style>
  <w:style w:type="paragraph" w:styleId="Textodeglobo">
    <w:name w:val="Balloon Text"/>
    <w:basedOn w:val="Normal"/>
    <w:link w:val="TextodegloboCar"/>
    <w:uiPriority w:val="99"/>
    <w:semiHidden/>
    <w:unhideWhenUsed/>
    <w:rsid w:val="00177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7C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77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uiPriority w:val="99"/>
    <w:unhideWhenUsed/>
    <w:rsid w:val="00177C98"/>
    <w:pPr>
      <w:numPr>
        <w:numId w:val="2"/>
      </w:numPr>
      <w:spacing w:after="0" w:line="240" w:lineRule="auto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Default">
    <w:name w:val="Default"/>
    <w:rsid w:val="00177C98"/>
    <w:pPr>
      <w:widowControl w:val="0"/>
      <w:autoSpaceDE w:val="0"/>
      <w:autoSpaceDN w:val="0"/>
      <w:adjustRightInd w:val="0"/>
      <w:spacing w:after="0" w:line="240" w:lineRule="auto"/>
    </w:pPr>
    <w:rPr>
      <w:rFonts w:ascii="JJEHOL+Tahoma" w:eastAsia="Times New Roman" w:hAnsi="JJEHOL+Tahoma" w:cs="JJEHOL+Tahoma"/>
      <w:color w:val="000000"/>
      <w:sz w:val="24"/>
      <w:szCs w:val="24"/>
      <w:lang w:eastAsia="es-ES"/>
    </w:rPr>
  </w:style>
  <w:style w:type="character" w:styleId="Hipervnculo">
    <w:name w:val="Hyperlink"/>
    <w:uiPriority w:val="99"/>
    <w:rsid w:val="00177C98"/>
    <w:rPr>
      <w:rFonts w:ascii="Arial" w:hAnsi="Arial" w:cs="Arial"/>
      <w:color w:val="0000FF"/>
      <w:u w:val="single"/>
      <w:lang w:val="en-US" w:eastAsia="en-US" w:bidi="ar-SA"/>
    </w:rPr>
  </w:style>
  <w:style w:type="paragraph" w:customStyle="1" w:styleId="CM19">
    <w:name w:val="CM19"/>
    <w:basedOn w:val="Default"/>
    <w:next w:val="Default"/>
    <w:rsid w:val="00177C98"/>
    <w:pPr>
      <w:spacing w:after="358"/>
    </w:pPr>
    <w:rPr>
      <w:rFonts w:cs="Times New Roman"/>
      <w:color w:val="auto"/>
    </w:rPr>
  </w:style>
  <w:style w:type="paragraph" w:styleId="Sangra2detindependiente">
    <w:name w:val="Body Text Indent 2"/>
    <w:basedOn w:val="Normal"/>
    <w:link w:val="Sangra2detindependienteCar"/>
    <w:rsid w:val="00177C9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77C9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17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rsid w:val="00177C98"/>
  </w:style>
  <w:style w:type="paragraph" w:styleId="Textonotapie">
    <w:name w:val="footnote text"/>
    <w:basedOn w:val="Normal"/>
    <w:link w:val="TextonotapieCar"/>
    <w:uiPriority w:val="99"/>
    <w:semiHidden/>
    <w:unhideWhenUsed/>
    <w:rsid w:val="00177C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C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77C98"/>
    <w:rPr>
      <w:vertAlign w:val="superscript"/>
    </w:rPr>
  </w:style>
  <w:style w:type="paragraph" w:styleId="TDC1">
    <w:name w:val="toc 1"/>
    <w:aliases w:val="SGW-TDC 1"/>
    <w:basedOn w:val="Normal"/>
    <w:next w:val="Normal"/>
    <w:uiPriority w:val="39"/>
    <w:rsid w:val="00177C98"/>
    <w:pPr>
      <w:keepNext/>
      <w:keepLines/>
      <w:shd w:val="solid" w:color="C7ECEC" w:fill="C7ECEC"/>
      <w:tabs>
        <w:tab w:val="left" w:pos="567"/>
        <w:tab w:val="right" w:pos="9072"/>
      </w:tabs>
      <w:overflowPunct w:val="0"/>
      <w:autoSpaceDE w:val="0"/>
      <w:autoSpaceDN w:val="0"/>
      <w:adjustRightInd w:val="0"/>
      <w:spacing w:before="120" w:after="120" w:line="360" w:lineRule="auto"/>
      <w:textAlignment w:val="baseline"/>
    </w:pPr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styleId="TDC2">
    <w:name w:val="toc 2"/>
    <w:aliases w:val="SGW-TDC 2"/>
    <w:basedOn w:val="TDC1"/>
    <w:next w:val="Normal"/>
    <w:uiPriority w:val="39"/>
    <w:rsid w:val="00177C98"/>
    <w:pPr>
      <w:shd w:val="clear" w:color="auto" w:fill="D9D9D9"/>
    </w:pPr>
  </w:style>
  <w:style w:type="paragraph" w:customStyle="1" w:styleId="Estilo14ptNegritaGris40DerechaIzquierda123cmDerec">
    <w:name w:val="Estilo 14 pt Negrita Gris 40% Derecha Izquierda:  123 cm Derec..."/>
    <w:basedOn w:val="Normal"/>
    <w:autoRedefine/>
    <w:rsid w:val="00177C98"/>
    <w:pPr>
      <w:spacing w:before="240" w:after="240" w:line="240" w:lineRule="auto"/>
      <w:ind w:left="-68" w:right="1196"/>
      <w:jc w:val="center"/>
    </w:pPr>
    <w:rPr>
      <w:rFonts w:ascii="Arial" w:eastAsia="Times New Roman" w:hAnsi="Arial" w:cs="Times New Roman"/>
      <w:b/>
      <w:bCs/>
      <w:color w:val="FFFFFF"/>
      <w:sz w:val="36"/>
      <w:szCs w:val="36"/>
      <w:lang w:eastAsia="es-ES_tradnl"/>
    </w:rPr>
  </w:style>
  <w:style w:type="paragraph" w:styleId="TDC3">
    <w:name w:val="toc 3"/>
    <w:aliases w:val="SGW-TDC 3"/>
    <w:basedOn w:val="Normal"/>
    <w:next w:val="Normal"/>
    <w:autoRedefine/>
    <w:uiPriority w:val="39"/>
    <w:rsid w:val="00177C98"/>
    <w:pPr>
      <w:shd w:val="clear" w:color="auto" w:fill="F2F2F2"/>
      <w:tabs>
        <w:tab w:val="left" w:pos="567"/>
        <w:tab w:val="right" w:pos="9072"/>
      </w:tabs>
      <w:spacing w:before="120" w:after="120" w:line="360" w:lineRule="auto"/>
    </w:pPr>
    <w:rPr>
      <w:rFonts w:ascii="Arial" w:eastAsia="Times New Roman" w:hAnsi="Arial" w:cs="Times New Roman"/>
      <w:noProof/>
      <w:sz w:val="20"/>
      <w:szCs w:val="20"/>
      <w:lang w:eastAsia="es-ES_tradnl"/>
    </w:rPr>
  </w:style>
  <w:style w:type="numbering" w:styleId="111111">
    <w:name w:val="Outline List 2"/>
    <w:basedOn w:val="Sinlista"/>
    <w:rsid w:val="00177C98"/>
    <w:pPr>
      <w:numPr>
        <w:numId w:val="9"/>
      </w:numPr>
    </w:pPr>
  </w:style>
  <w:style w:type="paragraph" w:customStyle="1" w:styleId="ndice">
    <w:name w:val="Índice"/>
    <w:basedOn w:val="Normal"/>
    <w:next w:val="Normal"/>
    <w:rsid w:val="00177C98"/>
    <w:pPr>
      <w:pageBreakBefore/>
      <w:spacing w:before="360" w:after="120" w:line="240" w:lineRule="auto"/>
      <w:jc w:val="both"/>
    </w:pPr>
    <w:rPr>
      <w:rFonts w:ascii="Arial Narrow" w:eastAsia="Times New Roman" w:hAnsi="Arial Narrow" w:cs="Times New Roman"/>
      <w:b/>
      <w:color w:val="009797"/>
      <w:sz w:val="32"/>
      <w:szCs w:val="24"/>
      <w:lang w:val="es-ES_tradnl" w:eastAsia="es-ES"/>
    </w:rPr>
  </w:style>
  <w:style w:type="paragraph" w:customStyle="1" w:styleId="PCP-TituloSeccion">
    <w:name w:val="PCP-TituloSeccion"/>
    <w:basedOn w:val="Normal"/>
    <w:rsid w:val="00177C98"/>
    <w:pPr>
      <w:numPr>
        <w:numId w:val="10"/>
      </w:numPr>
    </w:pPr>
  </w:style>
  <w:style w:type="paragraph" w:customStyle="1" w:styleId="CM22">
    <w:name w:val="CM22"/>
    <w:basedOn w:val="Default"/>
    <w:next w:val="Default"/>
    <w:rsid w:val="00177C98"/>
    <w:pPr>
      <w:spacing w:after="295"/>
    </w:pPr>
    <w:rPr>
      <w:rFonts w:cs="Times New Roman"/>
      <w:color w:val="auto"/>
    </w:rPr>
  </w:style>
  <w:style w:type="paragraph" w:customStyle="1" w:styleId="Texto">
    <w:name w:val="Texto"/>
    <w:basedOn w:val="Normal"/>
    <w:link w:val="TextoCar"/>
    <w:rsid w:val="00177C98"/>
    <w:pPr>
      <w:spacing w:before="120" w:after="120"/>
      <w:ind w:left="567"/>
    </w:pPr>
    <w:rPr>
      <w:rFonts w:ascii="Arial" w:eastAsia="Times New Roman" w:hAnsi="Arial" w:cs="Calibri"/>
      <w:sz w:val="20"/>
      <w:szCs w:val="20"/>
      <w:lang w:eastAsia="es-ES_tradnl"/>
    </w:rPr>
  </w:style>
  <w:style w:type="character" w:customStyle="1" w:styleId="TextoCar">
    <w:name w:val="Texto Car"/>
    <w:link w:val="Texto"/>
    <w:rsid w:val="00177C98"/>
    <w:rPr>
      <w:rFonts w:ascii="Arial" w:eastAsia="Times New Roman" w:hAnsi="Arial" w:cs="Calibri"/>
      <w:sz w:val="20"/>
      <w:szCs w:val="20"/>
      <w:lang w:eastAsia="es-ES_tradnl"/>
    </w:rPr>
  </w:style>
  <w:style w:type="paragraph" w:customStyle="1" w:styleId="SANG2">
    <w:name w:val="SANG2"/>
    <w:basedOn w:val="Normal"/>
    <w:link w:val="SANG2Car"/>
    <w:rsid w:val="00177C98"/>
    <w:pPr>
      <w:numPr>
        <w:numId w:val="11"/>
      </w:numPr>
      <w:tabs>
        <w:tab w:val="left" w:pos="1418"/>
      </w:tabs>
      <w:spacing w:before="120" w:after="0" w:line="240" w:lineRule="atLeast"/>
      <w:ind w:right="142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SANG2Car">
    <w:name w:val="SANG2 Car"/>
    <w:link w:val="SANG2"/>
    <w:rsid w:val="00177C98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TEXTSANG1">
    <w:name w:val="TEXTSANG1"/>
    <w:basedOn w:val="Normal"/>
    <w:link w:val="TEXTSANG1Car"/>
    <w:rsid w:val="00177C98"/>
    <w:pPr>
      <w:spacing w:after="0" w:line="240" w:lineRule="atLeast"/>
      <w:ind w:left="993" w:right="136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SANG1Car">
    <w:name w:val="TEXTSANG1 Car"/>
    <w:link w:val="TEXTSANG1"/>
    <w:rsid w:val="00177C98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arrafo1">
    <w:name w:val="parrafo1"/>
    <w:basedOn w:val="Normal"/>
    <w:rsid w:val="00177C98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77C9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77C9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77C98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77C98"/>
  </w:style>
  <w:style w:type="paragraph" w:styleId="Listaconvietas2">
    <w:name w:val="List Bullet 2"/>
    <w:basedOn w:val="Normal"/>
    <w:uiPriority w:val="99"/>
    <w:semiHidden/>
    <w:unhideWhenUsed/>
    <w:rsid w:val="00177C98"/>
    <w:pPr>
      <w:numPr>
        <w:numId w:val="15"/>
      </w:numPr>
      <w:contextualSpacing/>
    </w:pPr>
  </w:style>
  <w:style w:type="paragraph" w:styleId="Lista3">
    <w:name w:val="List 3"/>
    <w:basedOn w:val="Normal"/>
    <w:uiPriority w:val="99"/>
    <w:unhideWhenUsed/>
    <w:rsid w:val="00177C98"/>
    <w:pPr>
      <w:spacing w:after="0" w:line="240" w:lineRule="auto"/>
      <w:ind w:left="849" w:hanging="283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Prrafodelista3">
    <w:name w:val="Párrafo de lista_3"/>
    <w:basedOn w:val="Normal"/>
    <w:rsid w:val="00177C9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77C9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77C98"/>
  </w:style>
  <w:style w:type="paragraph" w:customStyle="1" w:styleId="CM1">
    <w:name w:val="CM1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3">
    <w:name w:val="CM3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4">
    <w:name w:val="CM4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EJGV-Normal">
    <w:name w:val="EJGV-Normal"/>
    <w:basedOn w:val="Normal"/>
    <w:rsid w:val="00177C98"/>
    <w:pPr>
      <w:spacing w:before="120" w:after="120" w:line="240" w:lineRule="auto"/>
      <w:ind w:left="851"/>
      <w:jc w:val="both"/>
    </w:pPr>
    <w:rPr>
      <w:rFonts w:ascii="Arial" w:eastAsia="Times New Roman" w:hAnsi="Arial" w:cs="Times New Roman"/>
      <w:sz w:val="20"/>
      <w:szCs w:val="20"/>
      <w:lang w:eastAsia="es-ES_tradnl"/>
    </w:rPr>
  </w:style>
  <w:style w:type="table" w:customStyle="1" w:styleId="Tablaconcuadrcula1">
    <w:name w:val="Tabla con cuadrícula1"/>
    <w:basedOn w:val="Tablanormal"/>
    <w:next w:val="Tablaconcuadrcula"/>
    <w:rsid w:val="00177C9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177C98"/>
    <w:pPr>
      <w:keepLines/>
      <w:numPr>
        <w:numId w:val="0"/>
      </w:numPr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u w:val="none"/>
      <w:lang w:val="es-ES"/>
    </w:rPr>
  </w:style>
  <w:style w:type="paragraph" w:customStyle="1" w:styleId="EJIE-Titulo1">
    <w:name w:val="EJIE-Titulo1"/>
    <w:basedOn w:val="Ttulo1"/>
    <w:next w:val="Normal"/>
    <w:qFormat/>
    <w:rsid w:val="00177C98"/>
    <w:pPr>
      <w:pageBreakBefore/>
      <w:numPr>
        <w:numId w:val="32"/>
      </w:numPr>
      <w:shd w:val="clear" w:color="auto" w:fill="DAEEF3" w:themeFill="accent5" w:themeFillTint="33"/>
      <w:spacing w:before="0" w:after="0" w:line="480" w:lineRule="auto"/>
      <w:contextualSpacing/>
      <w:jc w:val="center"/>
    </w:pPr>
    <w:rPr>
      <w:rFonts w:cstheme="minorHAnsi"/>
      <w:bCs w:val="0"/>
      <w:i/>
      <w:color w:val="215868" w:themeColor="accent5" w:themeShade="80"/>
      <w:u w:val="none"/>
    </w:rPr>
  </w:style>
  <w:style w:type="paragraph" w:customStyle="1" w:styleId="EJIE-Titulo2">
    <w:name w:val="EJIE-Titulo2"/>
    <w:basedOn w:val="Ttulo2"/>
    <w:next w:val="Normal"/>
    <w:qFormat/>
    <w:rsid w:val="00177C98"/>
    <w:pPr>
      <w:numPr>
        <w:numId w:val="32"/>
      </w:numPr>
      <w:pBdr>
        <w:bottom w:val="single" w:sz="4" w:space="1" w:color="31849B" w:themeColor="accent5" w:themeShade="BF"/>
      </w:pBdr>
      <w:tabs>
        <w:tab w:val="left" w:pos="709"/>
      </w:tabs>
      <w:spacing w:before="480"/>
    </w:pPr>
    <w:rPr>
      <w:b/>
      <w:caps/>
      <w:color w:val="31849B" w:themeColor="accent5" w:themeShade="BF"/>
      <w:u w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177C98"/>
    <w:rPr>
      <w:color w:val="800080" w:themeColor="followedHyperlink"/>
      <w:u w:val="single"/>
    </w:rPr>
  </w:style>
  <w:style w:type="paragraph" w:customStyle="1" w:styleId="EJIE-Normal">
    <w:name w:val="EJIE-Normal"/>
    <w:basedOn w:val="NormalWeb"/>
    <w:uiPriority w:val="99"/>
    <w:qFormat/>
    <w:rsid w:val="00177C98"/>
    <w:pPr>
      <w:spacing w:before="120" w:beforeAutospacing="0" w:after="120" w:afterAutospacing="0"/>
      <w:ind w:left="708"/>
      <w:jc w:val="both"/>
    </w:pPr>
    <w:rPr>
      <w:rFonts w:asciiTheme="minorHAnsi" w:hAnsiTheme="minorHAnsi" w:cstheme="minorHAnsi"/>
      <w:sz w:val="22"/>
      <w:szCs w:val="22"/>
    </w:rPr>
  </w:style>
  <w:style w:type="paragraph" w:customStyle="1" w:styleId="EJIE-Titulo3">
    <w:name w:val="EJIE-Titulo3"/>
    <w:basedOn w:val="Ttulo3"/>
    <w:qFormat/>
    <w:rsid w:val="00177C98"/>
    <w:pPr>
      <w:numPr>
        <w:numId w:val="32"/>
      </w:numPr>
    </w:pPr>
    <w:rPr>
      <w:rFonts w:asciiTheme="minorHAnsi" w:hAnsiTheme="minorHAnsi" w:cstheme="minorHAnsi"/>
      <w:bCs w:val="0"/>
      <w:color w:val="215868" w:themeColor="accent5" w:themeShade="80"/>
      <w:sz w:val="22"/>
      <w:szCs w:val="22"/>
    </w:rPr>
  </w:style>
  <w:style w:type="paragraph" w:customStyle="1" w:styleId="EJIE-Titulo4">
    <w:name w:val="EJIE-Titulo4"/>
    <w:basedOn w:val="Ttulo4"/>
    <w:qFormat/>
    <w:rsid w:val="00177C98"/>
    <w:pPr>
      <w:numPr>
        <w:ilvl w:val="1"/>
        <w:numId w:val="1"/>
      </w:numPr>
      <w:spacing w:before="120"/>
    </w:pPr>
    <w:rPr>
      <w:rFonts w:asciiTheme="minorHAnsi" w:hAnsiTheme="minorHAnsi" w:cstheme="minorHAnsi"/>
      <w:bCs w:val="0"/>
      <w:sz w:val="22"/>
      <w:szCs w:val="22"/>
    </w:rPr>
  </w:style>
  <w:style w:type="paragraph" w:customStyle="1" w:styleId="bopvdetalle">
    <w:name w:val="bopvdetalle"/>
    <w:basedOn w:val="Normal"/>
    <w:rsid w:val="00177C98"/>
    <w:pPr>
      <w:spacing w:after="0" w:line="240" w:lineRule="auto"/>
      <w:ind w:firstLine="18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parrafo22">
    <w:name w:val="parrafo_22"/>
    <w:basedOn w:val="Normal"/>
    <w:rsid w:val="00177C98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rticulo1">
    <w:name w:val="articulo1"/>
    <w:basedOn w:val="Normal"/>
    <w:rsid w:val="00177C98"/>
    <w:pPr>
      <w:spacing w:before="360" w:after="1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Pa9">
    <w:name w:val="Pa9"/>
    <w:basedOn w:val="Default"/>
    <w:next w:val="Default"/>
    <w:uiPriority w:val="99"/>
    <w:rsid w:val="00177C98"/>
    <w:pPr>
      <w:widowControl/>
      <w:spacing w:line="201" w:lineRule="atLeast"/>
    </w:pPr>
    <w:rPr>
      <w:rFonts w:ascii="Arial" w:eastAsiaTheme="minorHAnsi" w:hAnsi="Arial" w:cs="Arial"/>
      <w:color w:val="auto"/>
      <w:lang w:eastAsia="en-US"/>
    </w:rPr>
  </w:style>
  <w:style w:type="paragraph" w:styleId="TDC4">
    <w:name w:val="toc 4"/>
    <w:basedOn w:val="Normal"/>
    <w:next w:val="Normal"/>
    <w:autoRedefine/>
    <w:uiPriority w:val="39"/>
    <w:unhideWhenUsed/>
    <w:rsid w:val="00177C98"/>
    <w:pPr>
      <w:spacing w:after="100"/>
      <w:ind w:left="660"/>
    </w:pPr>
    <w:rPr>
      <w:rFonts w:eastAsiaTheme="minorEastAsia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177C98"/>
    <w:pPr>
      <w:spacing w:after="100"/>
      <w:ind w:left="880"/>
    </w:pPr>
    <w:rPr>
      <w:rFonts w:eastAsiaTheme="minorEastAsia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177C98"/>
    <w:pPr>
      <w:spacing w:after="100"/>
      <w:ind w:left="1100"/>
    </w:pPr>
    <w:rPr>
      <w:rFonts w:eastAsiaTheme="minorEastAsia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177C98"/>
    <w:pPr>
      <w:spacing w:after="100"/>
      <w:ind w:left="1320"/>
    </w:pPr>
    <w:rPr>
      <w:rFonts w:eastAsiaTheme="minorEastAsia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177C98"/>
    <w:pPr>
      <w:spacing w:after="100"/>
      <w:ind w:left="1540"/>
    </w:pPr>
    <w:rPr>
      <w:rFonts w:eastAsiaTheme="minorEastAsia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177C98"/>
    <w:pPr>
      <w:spacing w:after="100"/>
      <w:ind w:left="1760"/>
    </w:pPr>
    <w:rPr>
      <w:rFonts w:eastAsiaTheme="minorEastAsia"/>
      <w:lang w:eastAsia="es-ES"/>
    </w:rPr>
  </w:style>
  <w:style w:type="paragraph" w:customStyle="1" w:styleId="SANG5">
    <w:name w:val="SANG5"/>
    <w:basedOn w:val="Normal"/>
    <w:autoRedefine/>
    <w:rsid w:val="00177C98"/>
    <w:pPr>
      <w:numPr>
        <w:numId w:val="37"/>
      </w:numPr>
      <w:tabs>
        <w:tab w:val="clear" w:pos="3479"/>
        <w:tab w:val="left" w:pos="1985"/>
        <w:tab w:val="left" w:pos="2700"/>
      </w:tabs>
      <w:spacing w:before="120" w:after="0" w:line="240" w:lineRule="atLeast"/>
      <w:ind w:left="2693" w:right="142" w:hanging="425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semiHidden/>
    <w:unhideWhenUsed/>
    <w:rsid w:val="00177C9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77C9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77C9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77C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7C98"/>
    <w:rPr>
      <w:b/>
      <w:bCs/>
      <w:sz w:val="20"/>
      <w:szCs w:val="20"/>
    </w:rPr>
  </w:style>
  <w:style w:type="paragraph" w:customStyle="1" w:styleId="SANG1">
    <w:name w:val="SANG1"/>
    <w:basedOn w:val="Normal"/>
    <w:link w:val="SANG1Car"/>
    <w:rsid w:val="00177C98"/>
    <w:pPr>
      <w:spacing w:before="120" w:after="0" w:line="240" w:lineRule="atLeast"/>
      <w:ind w:right="136"/>
      <w:jc w:val="both"/>
    </w:pPr>
    <w:rPr>
      <w:rFonts w:ascii="Arial" w:eastAsia="Times New Roman" w:hAnsi="Arial" w:cs="Arial"/>
      <w:sz w:val="20"/>
      <w:szCs w:val="20"/>
      <w:lang w:val="es-ES_tradnl" w:eastAsia="es-ES_tradnl"/>
    </w:rPr>
  </w:style>
  <w:style w:type="character" w:customStyle="1" w:styleId="SANG1Car">
    <w:name w:val="SANG1 Car"/>
    <w:basedOn w:val="Fuentedeprrafopredeter"/>
    <w:link w:val="SANG1"/>
    <w:rsid w:val="00177C98"/>
    <w:rPr>
      <w:rFonts w:ascii="Arial" w:eastAsia="Times New Roman" w:hAnsi="Arial" w:cs="Arial"/>
      <w:sz w:val="20"/>
      <w:szCs w:val="20"/>
      <w:lang w:val="es-ES_tradnl" w:eastAsia="es-ES_tradnl"/>
    </w:rPr>
  </w:style>
  <w:style w:type="character" w:styleId="nfasisintenso">
    <w:name w:val="Intense Emphasis"/>
    <w:basedOn w:val="Fuentedeprrafopredeter"/>
    <w:uiPriority w:val="21"/>
    <w:qFormat/>
    <w:rsid w:val="000265CF"/>
    <w:rPr>
      <w:b/>
      <w:bCs/>
      <w:i/>
      <w:iCs/>
      <w:color w:val="4F81BD" w:themeColor="accent1"/>
    </w:rPr>
  </w:style>
  <w:style w:type="paragraph" w:customStyle="1" w:styleId="parrafo21">
    <w:name w:val="parrafo_21"/>
    <w:basedOn w:val="Normal"/>
    <w:rsid w:val="00B11979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0B7124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7124"/>
    <w:rPr>
      <w:rFonts w:eastAsiaTheme="minorEastAsia"/>
      <w:lang w:eastAsia="es-ES"/>
    </w:rPr>
  </w:style>
  <w:style w:type="paragraph" w:customStyle="1" w:styleId="paragraph">
    <w:name w:val="paragraph"/>
    <w:basedOn w:val="Normal"/>
    <w:rsid w:val="00FF0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F07BA"/>
  </w:style>
  <w:style w:type="character" w:customStyle="1" w:styleId="eop">
    <w:name w:val="eop"/>
    <w:basedOn w:val="Fuentedeprrafopredeter"/>
    <w:rsid w:val="00FF07BA"/>
  </w:style>
  <w:style w:type="table" w:styleId="Sombreadoclaro-nfasis5">
    <w:name w:val="Light Shading Accent 5"/>
    <w:basedOn w:val="Tablanormal"/>
    <w:uiPriority w:val="60"/>
    <w:rsid w:val="00FF07B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nil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customStyle="1" w:styleId="western">
    <w:name w:val="western"/>
    <w:basedOn w:val="Normal"/>
    <w:rsid w:val="00D325AF"/>
    <w:pPr>
      <w:spacing w:before="100" w:beforeAutospacing="1" w:after="142" w:line="360" w:lineRule="auto"/>
      <w:jc w:val="both"/>
    </w:pPr>
    <w:rPr>
      <w:rFonts w:ascii="DejaVu Sans" w:eastAsia="Times New Roman" w:hAnsi="DejaVu Sans" w:cs="DejaVu Sans"/>
      <w:sz w:val="20"/>
      <w:szCs w:val="20"/>
      <w:lang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6F8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6F8D"/>
    <w:rPr>
      <w:i/>
      <w:iCs/>
      <w:color w:val="4F81BD" w:themeColor="accent1"/>
    </w:rPr>
  </w:style>
  <w:style w:type="character" w:styleId="Textodelmarcadordeposicin">
    <w:name w:val="Placeholder Text"/>
    <w:basedOn w:val="Fuentedeprrafopredeter"/>
    <w:uiPriority w:val="99"/>
    <w:semiHidden/>
    <w:rsid w:val="00C70FE1"/>
    <w:rPr>
      <w:color w:val="808080"/>
    </w:rPr>
  </w:style>
  <w:style w:type="table" w:styleId="Tabladelista3-nfasis5">
    <w:name w:val="List Table 3 Accent 5"/>
    <w:basedOn w:val="Tablanormal"/>
    <w:uiPriority w:val="48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concuadrcula5oscura-nfasis5">
    <w:name w:val="Grid Table 5 Dark Accent 5"/>
    <w:basedOn w:val="Tablanormal"/>
    <w:uiPriority w:val="50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5329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5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3181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6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112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7855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370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58382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3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jie.eu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agolao\OneDrive\OneDrive%20-%20ELKARLAN\Asesor&#237;a%20Legal\MODELOS\PLIEGOS_modelos\Modelos-2019\SARA%20Y%20NO%20SARA\MODELO%20NUEVO%20PCP%20SARA%20Y%20NO%20SARAv1.3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1649b2-44ae-4cc2-a845-720b12128b05" xsi:nil="true"/>
    <lcf76f155ced4ddcb4097134ff3c332f xmlns="491366bb-d3ec-4306-859d-b8776185d68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4E13FE8903714689A26A0AE8050C11" ma:contentTypeVersion="18" ma:contentTypeDescription="Crear nuevo documento." ma:contentTypeScope="" ma:versionID="8e721df634654dd040e15cc478be1e05">
  <xsd:schema xmlns:xsd="http://www.w3.org/2001/XMLSchema" xmlns:xs="http://www.w3.org/2001/XMLSchema" xmlns:p="http://schemas.microsoft.com/office/2006/metadata/properties" xmlns:ns2="491366bb-d3ec-4306-859d-b8776185d680" xmlns:ns3="79ac81b2-3f39-4fae-b615-19663b7ee5b4" xmlns:ns4="9e1649b2-44ae-4cc2-a845-720b12128b05" targetNamespace="http://schemas.microsoft.com/office/2006/metadata/properties" ma:root="true" ma:fieldsID="ba2bcb5f3acd65b24803395a4465996f" ns2:_="" ns3:_="" ns4:_="">
    <xsd:import namespace="491366bb-d3ec-4306-859d-b8776185d680"/>
    <xsd:import namespace="79ac81b2-3f39-4fae-b615-19663b7ee5b4"/>
    <xsd:import namespace="9e1649b2-44ae-4cc2-a845-720b12128b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4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366bb-d3ec-4306-859d-b8776185d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c81b2-3f39-4fae-b615-19663b7ee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1649b2-44ae-4cc2-a845-720b12128b0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c2f57a2-c6d8-4739-a8ed-fc302160ef25}" ma:internalName="TaxCatchAll" ma:showField="CatchAllData" ma:web="9e1649b2-44ae-4cc2-a845-720b12128b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62848-5421-4D2F-9585-B4ACD58703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6CD717-2ACA-47CE-8E0C-7BB370F518F0}"/>
</file>

<file path=customXml/itemProps3.xml><?xml version="1.0" encoding="utf-8"?>
<ds:datastoreItem xmlns:ds="http://schemas.openxmlformats.org/officeDocument/2006/customXml" ds:itemID="{900D7037-77ED-4C53-92A1-E6784FFCBB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50AA1C-16B1-479C-A026-7117C2D49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NUEVO PCP SARA Y NO SARAv1.3.dotx</Template>
  <TotalTime>1</TotalTime>
  <Pages>2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Ejie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Pagola Ormaechea, Silvia</dc:creator>
  <cp:lastModifiedBy>Lopez Goitia, Ana Maria</cp:lastModifiedBy>
  <cp:revision>3</cp:revision>
  <cp:lastPrinted>2019-01-23T17:33:00Z</cp:lastPrinted>
  <dcterms:created xsi:type="dcterms:W3CDTF">2019-10-09T10:53:00Z</dcterms:created>
  <dcterms:modified xsi:type="dcterms:W3CDTF">2020-10-09T12:21:00Z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0x010100CB4E13FE8903714689A26A0AE8050C11</vt:lpwstr>
  </property>
</Properties>
</file>