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319" w:rsidRDefault="00462319" w:rsidP="00462319">
      <w:pPr>
        <w:rPr>
          <w:sz w:val="24"/>
          <w:szCs w:val="24"/>
        </w:rPr>
      </w:pPr>
      <w:bookmarkStart w:id="0" w:name="_GoBack"/>
      <w:bookmarkEnd w:id="0"/>
    </w:p>
    <w:tbl>
      <w:tblPr>
        <w:tblStyle w:val="Saretaduntaula"/>
        <w:tblW w:w="10348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104"/>
        <w:gridCol w:w="5244"/>
      </w:tblGrid>
      <w:tr w:rsidR="006514DB" w:rsidRPr="00E43DE5" w:rsidTr="00FD6545">
        <w:trPr>
          <w:trHeight w:hRule="exact" w:val="960"/>
        </w:trPr>
        <w:tc>
          <w:tcPr>
            <w:tcW w:w="5104" w:type="dxa"/>
          </w:tcPr>
          <w:p w:rsidR="006514DB" w:rsidRPr="00FA4148" w:rsidRDefault="006514DB" w:rsidP="00FD6545">
            <w:p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/>
              </w:rPr>
            </w:pP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  <w:u w:val="single"/>
                <w:lang w:val="en-US"/>
              </w:rPr>
              <w:t xml:space="preserve">I ERANSKINA 2. </w:t>
            </w:r>
            <w:r w:rsidRPr="00FA4148">
              <w:rPr>
                <w:rFonts w:ascii="Garamond" w:hAnsi="Garamond"/>
                <w:b/>
                <w:bCs/>
                <w:spacing w:val="-2"/>
                <w:sz w:val="24"/>
                <w:szCs w:val="24"/>
                <w:u w:val="single"/>
                <w:lang w:val="en-US"/>
              </w:rPr>
              <w:t>SORTARENTZAT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/>
              </w:rPr>
              <w:t xml:space="preserve"> ESKAINI BEHARREKO LED LUMINARIA ELEKTRIKOAK 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  <w:u w:val="single"/>
              </w:rPr>
              <w:t>ANEXO I PARA LOTE 2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 xml:space="preserve"> LAS LUMINARIAS LED ELÉCTRICAS A OFERTAR</w:t>
            </w:r>
          </w:p>
        </w:tc>
      </w:tr>
      <w:tr w:rsidR="006514DB" w:rsidRPr="00E43DE5" w:rsidTr="00FD6545"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Izena: ........................................................... Helbidea: ................................................................ .....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D................................................................................................................con domicilio en.......................................</w:t>
            </w:r>
          </w:p>
        </w:tc>
      </w:tr>
      <w:tr w:rsidR="006514DB" w:rsidRPr="00E43DE5" w:rsidTr="00FD6545"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PK ………., NA zk. …………………., tel……………………..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CP....................., DNI nº........................, teléfono..................................................................</w:t>
            </w:r>
          </w:p>
        </w:tc>
      </w:tr>
      <w:tr w:rsidR="006514DB" w:rsidRPr="00E43DE5" w:rsidTr="00FD6545"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Gaitasun juridikoa eta jarduteko gaitasunaren jabe dela, bere izenean (edo …………… ……………………ren ordez. 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en plena posesión de su capacidad jurídica y de obrar, en nombre propio (o en representación de.............................................. ...................</w:t>
            </w:r>
          </w:p>
        </w:tc>
      </w:tr>
      <w:tr w:rsidR="006514DB" w:rsidRPr="00E43DE5" w:rsidTr="00FD6545"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helbidea ………............................................ .................................................................................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con domicilio en ............................................ .................................................................................</w:t>
            </w:r>
          </w:p>
        </w:tc>
      </w:tr>
      <w:tr w:rsidR="006514DB" w:rsidRPr="00E43DE5" w:rsidTr="00FD6545">
        <w:tblPrEx>
          <w:tblLook w:val="04A0" w:firstRow="1" w:lastRow="0" w:firstColumn="1" w:lastColumn="0" w:noHBand="0" w:noVBand="1"/>
        </w:tblPrEx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PK..........................., telefonoa ..................... ...................., eta  NA edo IFK (pertsona fisikoa edo juridikoa izan ........................... .........................), “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 xml:space="preserve">ZENBAIT MATERIAL ELEKTRIKOREN HORNIDURA: KALE ARGITERIAKO ARGI-PUNTU KONBENTZIONALAK ETA OSAGARRIAK, KALE ARGITERIAKO LED ARGI-PUNTUAK ETA LED ARGI-PUNTU FOTOVOLTAIKOAK” 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kontratatzeko Arrasateko Udalaren prozeduraren berri izan dut, eta adierazten dut:</w:t>
            </w: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>CP..........................., teléfono ..................... ...................., y  DNI o CIF (según se trate de persona física o jurídica nº ........................... .........................), enterado del procedimiento convocado por el Ayuntamiento de Arrasate para la el “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SUMINISTRO DE MATERIAL ELÉCTRICO DE PUNTOS DE LUZ CONVENCIONAL Y COMPLEMENTARIO DE ALUMBRADO PÚBLICO, PUNTOS DE LUZ LED DE ALUMBRADO PÚBLICO Y PUNTOS DE LUZ FOTOVOLTAICOS LED”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declaro:</w:t>
            </w:r>
          </w:p>
        </w:tc>
      </w:tr>
      <w:tr w:rsidR="006514DB" w:rsidRPr="00375CB4" w:rsidTr="00FD6545">
        <w:trPr>
          <w:trHeight w:hRule="exact" w:val="2860"/>
        </w:trPr>
        <w:tc>
          <w:tcPr>
            <w:tcW w:w="510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1) 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ab/>
              <w:t xml:space="preserve">Konpromisoa hartzen dut aipatu hornidura .......... …………… 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euroan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</w:t>
            </w:r>
            <w:r w:rsidRPr="00FC2AE9">
              <w:rPr>
                <w:rFonts w:ascii="Garamond" w:hAnsi="Garamond"/>
                <w:spacing w:val="-2"/>
                <w:sz w:val="24"/>
                <w:szCs w:val="24"/>
              </w:rPr>
              <w:t xml:space="preserve">egiteko </w:t>
            </w:r>
            <w:r w:rsidRPr="00FC2AE9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(dagokion aleko prezioen kalkulo orriaren zenbateko bera)</w:t>
            </w:r>
            <w:r w:rsidRPr="00FC2AE9">
              <w:rPr>
                <w:rFonts w:ascii="Garamond" w:hAnsi="Garamond"/>
                <w:spacing w:val="-2"/>
                <w:sz w:val="24"/>
                <w:szCs w:val="24"/>
              </w:rPr>
              <w:t>, gehi .................... €, ……….%-ko BEZ-ari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dagozkion euroak,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 xml:space="preserve"> urte baterako,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baldintza teknikoetan agertzen diren baldintzen arabera eta prezioan sartzen dira kontzeptu guztiak, barne harturik edozein zerga esperaren zergak, gastuak, tasak eta arbitrioak, bai eta enpresariaren irabazi industriala ere.</w:t>
            </w:r>
          </w:p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  <w:tc>
          <w:tcPr>
            <w:tcW w:w="5244" w:type="dxa"/>
          </w:tcPr>
          <w:p w:rsidR="006514DB" w:rsidRPr="00375CB4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1º) Que me comprometo a su suministro por el </w:t>
            </w:r>
            <w:r w:rsidRPr="00375CB4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precio de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.....................................................................€</w:t>
            </w:r>
            <w:r w:rsidRPr="00FD542F">
              <w:rPr>
                <w:rFonts w:ascii="Garamond" w:hAnsi="Garamond"/>
                <w:spacing w:val="-2"/>
                <w:sz w:val="24"/>
                <w:szCs w:val="24"/>
                <w:highlight w:val="yellow"/>
                <w:lang w:val="eu-ES"/>
              </w:rPr>
              <w:t xml:space="preserve"> </w:t>
            </w:r>
            <w:r w:rsidRPr="00FC2AE9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(mismo importe que el total de la hoja de cálculo de precios unitarios correspondiente)</w:t>
            </w:r>
            <w:r w:rsidRPr="00FC2AE9">
              <w:rPr>
                <w:rFonts w:ascii="Garamond" w:hAnsi="Garamond"/>
                <w:spacing w:val="-2"/>
                <w:sz w:val="24"/>
                <w:szCs w:val="24"/>
              </w:rPr>
              <w:t>,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 más ………………. €, correspondientes al ……. % de I.V.A., 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 xml:space="preserve">para un año, </w:t>
            </w:r>
            <w:r w:rsidRPr="00375CB4">
              <w:rPr>
                <w:rFonts w:ascii="Garamond" w:hAnsi="Garamond"/>
                <w:spacing w:val="-2"/>
                <w:sz w:val="24"/>
                <w:szCs w:val="24"/>
              </w:rPr>
              <w:t xml:space="preserve">y conforme a las características que figuran en las prescripciones técnicas, debiendo entenderse comprendidos en el precio todos los conceptos incluyendo los impuestos, gastos, tasas y arbitrios de cualquier esfera fiscal al igual que el beneficio industrial de la empresa contratada. </w:t>
            </w:r>
          </w:p>
        </w:tc>
      </w:tr>
      <w:tr w:rsidR="006514DB" w:rsidRPr="00E43DE5" w:rsidTr="00FD6545">
        <w:tblPrEx>
          <w:tblLook w:val="04A0" w:firstRow="1" w:lastRow="0" w:firstColumn="1" w:lastColumn="0" w:noHBand="0" w:noVBand="1"/>
        </w:tblPrEx>
        <w:trPr>
          <w:trHeight w:hRule="exact" w:val="942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bookmarkStart w:id="1" w:name="_Hlk117602683"/>
            <w:r w:rsidRPr="00E006F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lastRenderedPageBreak/>
              <w:t>2)</w:t>
            </w:r>
            <w:r w:rsidRPr="00E006F2">
              <w:rPr>
                <w:rFonts w:ascii="Garamond" w:hAnsi="Garamond"/>
                <w:b/>
                <w:bCs/>
                <w:sz w:val="24"/>
                <w:szCs w:val="24"/>
              </w:rPr>
              <w:t xml:space="preserve">Proposatutako berme epea </w:t>
            </w:r>
            <w:r w:rsidRPr="00E006F2">
              <w:rPr>
                <w:rFonts w:ascii="Garamond" w:hAnsi="Garamond"/>
                <w:sz w:val="24"/>
                <w:szCs w:val="24"/>
              </w:rPr>
              <w:t>…………. urte.</w:t>
            </w:r>
          </w:p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2º) Plazo de garantía propuesto:</w:t>
            </w: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 xml:space="preserve"> …………urte .</w:t>
            </w:r>
          </w:p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</w:tr>
      <w:bookmarkEnd w:id="1"/>
      <w:tr w:rsidR="006514DB" w:rsidRPr="00E43DE5" w:rsidTr="00FD6545">
        <w:trPr>
          <w:trHeight w:hRule="exact" w:val="1503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 xml:space="preserve">3) </w:t>
            </w: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ab/>
              <w:t>Arau Teknikoen berri dakit, haren eduki eta guzti, bai eta kontratu hau arautzeko administrazio klausula berezien agiria eta gainerako agiriak ere, berariaz neure gain hartzen ditudana eta den-denak hartzen ditut ontzat.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3º) Que conozco el Pliego de Prescripciones Técnicas, el Pliego de Cláusulas Administrativas Particulares y demás documentación que ha de regir el presente contrato, que expresamente asumo y acato en su totalidad.</w:t>
            </w:r>
          </w:p>
        </w:tc>
      </w:tr>
      <w:tr w:rsidR="006514DB" w:rsidRPr="00E43DE5" w:rsidTr="00FD6545">
        <w:trPr>
          <w:trHeight w:hRule="exact" w:val="1219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 xml:space="preserve">4) </w:t>
            </w: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ab/>
              <w:t>Ireki, instalatu eta jarduteko indarrean dagoen araudiak eskatzen dituen baldintza eta betebehar guztiak betetzen ditu ordezkatzen dudan enpresak.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4º) Que la empresa a la que represento, cumple con todos los requisitos y obligaciones exigidos por la normativa vigente para su apertura, instalación y funcionamiento.</w:t>
            </w:r>
          </w:p>
        </w:tc>
      </w:tr>
      <w:tr w:rsidR="006514DB" w:rsidRPr="00E43DE5" w:rsidTr="00FD6545">
        <w:trPr>
          <w:trHeight w:hRule="exact" w:val="907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5) Halaber, nire burua behartzen dut lan eta zerga arloan araututakoa betetzen.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5º) Que asimismo, me obligo al cumplimiento de lo legislado o reglamentado en materia laboral y tributaria.</w:t>
            </w:r>
          </w:p>
        </w:tc>
      </w:tr>
      <w:tr w:rsidR="006514DB" w:rsidRPr="00E43DE5" w:rsidTr="00FD6545">
        <w:trPr>
          <w:trHeight w:hRule="exact" w:val="425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(non) ...................., (noiz)........... ….......ren ….(e)an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En........................., a........... de…...................de 20......</w:t>
            </w:r>
          </w:p>
        </w:tc>
      </w:tr>
      <w:tr w:rsidR="006514DB" w:rsidRPr="00E43DE5" w:rsidTr="00FD6545">
        <w:trPr>
          <w:trHeight w:hRule="exact" w:val="992"/>
        </w:trPr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right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Sinadura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right"/>
              <w:rPr>
                <w:rFonts w:ascii="Garamond" w:hAnsi="Garamond"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spacing w:val="-2"/>
                <w:sz w:val="24"/>
                <w:szCs w:val="24"/>
              </w:rPr>
              <w:t>Firma</w:t>
            </w:r>
          </w:p>
          <w:p w:rsidR="006514DB" w:rsidRPr="00E006F2" w:rsidRDefault="006514DB" w:rsidP="00FD6545">
            <w:pPr>
              <w:suppressAutoHyphens/>
              <w:spacing w:before="120" w:after="120"/>
              <w:ind w:right="113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</w:tr>
      <w:tr w:rsidR="006514DB" w:rsidRPr="00E43DE5" w:rsidTr="00FD6545">
        <w:tblPrEx>
          <w:tblLook w:val="04A0" w:firstRow="1" w:lastRow="0" w:firstColumn="1" w:lastColumn="0" w:noHBand="0" w:noVBand="1"/>
        </w:tblPrEx>
        <w:tc>
          <w:tcPr>
            <w:tcW w:w="510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b/>
                <w:spacing w:val="-2"/>
                <w:sz w:val="24"/>
                <w:szCs w:val="24"/>
              </w:rPr>
              <w:t>Eskaintzan agertu behar da xehaturik balio erantsiaren gaineko zerga, eta adieraziko dira tipoa eta zenbatekoa, aplikatu dakiokeena kontratuari, haren araudi erregulatzailearen arabera. Eskaintza ez badago xehaturik, baztertu egingo da.</w:t>
            </w:r>
          </w:p>
        </w:tc>
        <w:tc>
          <w:tcPr>
            <w:tcW w:w="5244" w:type="dxa"/>
          </w:tcPr>
          <w:p w:rsidR="006514DB" w:rsidRPr="00E006F2" w:rsidRDefault="006514DB" w:rsidP="00FD6545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  <w:r w:rsidRPr="00E006F2">
              <w:rPr>
                <w:rFonts w:ascii="Garamond" w:hAnsi="Garamond"/>
                <w:b/>
                <w:spacing w:val="-2"/>
                <w:sz w:val="24"/>
                <w:szCs w:val="24"/>
              </w:rPr>
              <w:t>En la oferta deberá figurar de manera desglosada el Impuesto sobre el Valor Añadido, indicando tipo e importe aplicable el contrato conforme a su normativa reguladora. En caso de que la oferta no se encuentre desglosada la misma será rechazada.</w:t>
            </w:r>
          </w:p>
        </w:tc>
      </w:tr>
    </w:tbl>
    <w:p w:rsidR="006514DB" w:rsidRPr="00E43DE5" w:rsidRDefault="006514DB" w:rsidP="006514DB">
      <w:pPr>
        <w:jc w:val="both"/>
        <w:rPr>
          <w:rFonts w:ascii="Garamond" w:hAnsi="Garamond"/>
          <w:sz w:val="24"/>
          <w:highlight w:val="yellow"/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sectPr w:rsidR="00462319" w:rsidSect="001C2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07B" w:rsidRDefault="006514DB">
      <w:r>
        <w:separator/>
      </w:r>
    </w:p>
  </w:endnote>
  <w:endnote w:type="continuationSeparator" w:id="0">
    <w:p w:rsidR="000C307B" w:rsidRDefault="0065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B62" w:rsidRDefault="00CF2B62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A25CD3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6514DB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Kodea</w:t>
          </w:r>
        </w:p>
      </w:tc>
      <w:tc>
        <w:tcPr>
          <w:tcW w:w="1145" w:type="pct"/>
          <w:shd w:val="clear" w:color="auto" w:fill="auto"/>
        </w:tcPr>
        <w:p w:rsidR="009314CE" w:rsidRPr="009314CE" w:rsidRDefault="006514DB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CL22/18981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6514DB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:rsidR="009314CE" w:rsidRPr="009314CE" w:rsidRDefault="006514DB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:rsidR="009314CE" w:rsidRPr="009314CE" w:rsidRDefault="00512CE2" w:rsidP="009314C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lang w:val="eu-ES" w:eastAsia="eu-ES"/>
            </w:rPr>
            <w:drawing>
              <wp:inline distT="0" distB="0" distL="0" distR="0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25CD3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:rsidR="009314CE" w:rsidRPr="009314CE" w:rsidRDefault="006514DB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Data</w:t>
          </w:r>
        </w:p>
      </w:tc>
      <w:tc>
        <w:tcPr>
          <w:tcW w:w="1145" w:type="pct"/>
          <w:shd w:val="clear" w:color="auto" w:fill="auto"/>
        </w:tcPr>
        <w:p w:rsidR="009314CE" w:rsidRPr="009314CE" w:rsidRDefault="006514DB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2022/abe./27</w:t>
          </w:r>
        </w:p>
      </w:tc>
      <w:tc>
        <w:tcPr>
          <w:tcW w:w="401" w:type="pct"/>
          <w:shd w:val="clear" w:color="auto" w:fill="B3B3B3"/>
        </w:tcPr>
        <w:p w:rsidR="009314CE" w:rsidRPr="009314CE" w:rsidRDefault="006514DB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CUDO</w:t>
          </w:r>
        </w:p>
      </w:tc>
      <w:tc>
        <w:tcPr>
          <w:tcW w:w="2274" w:type="pct"/>
          <w:shd w:val="clear" w:color="auto" w:fill="auto"/>
        </w:tcPr>
        <w:p w:rsidR="009314CE" w:rsidRPr="009314CE" w:rsidRDefault="006514DB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000.0055.AAAAXPJA.1.W6Ce</w:t>
          </w:r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  <w:tr w:rsidR="00A25CD3" w:rsidTr="001C2EC3">
      <w:tc>
        <w:tcPr>
          <w:tcW w:w="544" w:type="pct"/>
          <w:shd w:val="clear" w:color="auto" w:fill="B3B3B3"/>
        </w:tcPr>
        <w:p w:rsidR="009314CE" w:rsidRPr="009314CE" w:rsidRDefault="006514DB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:rsidR="009314CE" w:rsidRDefault="006514DB" w:rsidP="001C2EC3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https://uzt.gipuzkoa.eus/PortalV/r/eu/55/AAAAXPJA1.W6Ce</w:t>
          </w:r>
          <w:r w:rsidR="001C2EC3"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  <w:tr w:rsidR="00A25CD3" w:rsidTr="001C2EC3">
      <w:tc>
        <w:tcPr>
          <w:tcW w:w="4364" w:type="pct"/>
          <w:gridSpan w:val="4"/>
          <w:shd w:val="clear" w:color="auto" w:fill="auto"/>
          <w:vAlign w:val="center"/>
        </w:tcPr>
        <w:p w:rsidR="009314CE" w:rsidRDefault="006514DB" w:rsidP="009314CE">
          <w:pPr>
            <w:pStyle w:val="Orri-oina"/>
          </w:pPr>
          <w:r>
            <w:rPr>
              <w:rFonts w:ascii="Tahoma" w:hAnsi="Tahoma" w:cs="Tahoma"/>
              <w:sz w:val="16"/>
            </w:rPr>
            <w:t>Dokumentu honen baliotasuna egiaztatzeko hurrengo Web-an sarbideratu zaitez edo QR irudia irakurri ezazu</w:t>
          </w:r>
        </w:p>
      </w:tc>
      <w:tc>
        <w:tcPr>
          <w:tcW w:w="636" w:type="pct"/>
          <w:vMerge/>
          <w:shd w:val="clear" w:color="auto" w:fill="auto"/>
        </w:tcPr>
        <w:p w:rsidR="009314CE" w:rsidRDefault="009314CE" w:rsidP="009314CE">
          <w:pPr>
            <w:pStyle w:val="Orri-oina"/>
          </w:pPr>
        </w:p>
      </w:tc>
    </w:tr>
  </w:tbl>
  <w:p w:rsidR="00462319" w:rsidRPr="009314CE" w:rsidRDefault="00462319" w:rsidP="009314CE">
    <w:pPr>
      <w:pStyle w:val="Orri-o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07B" w:rsidRDefault="006514DB">
      <w:r>
        <w:separator/>
      </w:r>
    </w:p>
  </w:footnote>
  <w:footnote w:type="continuationSeparator" w:id="0">
    <w:p w:rsidR="000C307B" w:rsidRDefault="00651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in-oharrarentestua"/>
    </w:pPr>
  </w:p>
  <w:p w:rsidR="00462319" w:rsidRDefault="00462319"/>
  <w:p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A25CD3">
      <w:trPr>
        <w:trHeight w:val="1442"/>
      </w:trPr>
      <w:tc>
        <w:tcPr>
          <w:tcW w:w="4820" w:type="dxa"/>
          <w:gridSpan w:val="2"/>
        </w:tcPr>
        <w:p w:rsidR="00462319" w:rsidRDefault="00512CE2">
          <w:pPr>
            <w:pStyle w:val="Goiburua"/>
          </w:pPr>
          <w:r>
            <w:rPr>
              <w:rFonts w:ascii="Garamond" w:hAnsi="Garamond"/>
              <w:noProof/>
              <w:lang w:val="eu-ES" w:eastAsia="eu-ES"/>
            </w:rPr>
            <w:drawing>
              <wp:inline distT="0" distB="0" distL="0" distR="0">
                <wp:extent cx="2085975" cy="990600"/>
                <wp:effectExtent l="0" t="0" r="9525" b="0"/>
                <wp:docPr id="1" name="Irudia 1" descr="MARKA3Z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KA3Z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6514DB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Kontratazioa</w:t>
          </w:r>
          <w:r>
            <w:rPr>
              <w:rFonts w:ascii="Univers" w:hAnsi="Univers"/>
              <w:b/>
            </w:rPr>
            <w:t xml:space="preserve"> </w:t>
          </w:r>
          <w:r w:rsidR="00512CE2">
            <w:rPr>
              <w:rFonts w:ascii="Univers" w:hAnsi="Univers"/>
              <w:b/>
              <w:noProof/>
              <w:lang w:val="eu-ES" w:eastAsia="eu-ES"/>
            </w:rPr>
            <w:drawing>
              <wp:inline distT="0" distB="0" distL="0" distR="0">
                <wp:extent cx="85725" cy="85725"/>
                <wp:effectExtent l="0" t="0" r="9525" b="9525"/>
                <wp:docPr id="2" name="Irudia 2" descr="koadrotxo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oadrotxo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25CD3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Default="006514DB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>
            <w:rPr>
              <w:rFonts w:ascii="Univers" w:hAnsi="Univers"/>
              <w:noProof/>
              <w:sz w:val="22"/>
            </w:rPr>
            <w:t>2022CHOZ0029</w:t>
          </w:r>
        </w:p>
        <w:p w:rsidR="00462319" w:rsidRDefault="006514DB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MANTENTZE ETA AUZOAK OBRA ZERBITZU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Pr="00AE77CA" w:rsidRDefault="006514DB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Zenbait material elektrikoren hornidura: kale argiteriako argi-puntu konbentzionalak eta osagarriak, kale argiteriako LED argi-puntuak eta LED argi-puntu fotoboltaikoak.</w:t>
          </w:r>
        </w:p>
        <w:p w:rsidR="00462319" w:rsidRPr="00AE77CA" w:rsidRDefault="006514DB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2022/10/04</w:t>
          </w:r>
        </w:p>
      </w:tc>
    </w:tr>
  </w:tbl>
  <w:p w:rsidR="00462319" w:rsidRPr="00AE77CA" w:rsidRDefault="00462319">
    <w:pPr>
      <w:pStyle w:val="Goiburua"/>
      <w:rPr>
        <w:lang w:val="pt-P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Goiburu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74FA3"/>
    <w:multiLevelType w:val="hybridMultilevel"/>
    <w:tmpl w:val="4E44176E"/>
    <w:lvl w:ilvl="0" w:tplc="DB8647C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D233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FE0C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03C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868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C07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0474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3A7B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E067A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CE"/>
    <w:rsid w:val="000C307B"/>
    <w:rsid w:val="001C2EC3"/>
    <w:rsid w:val="00300037"/>
    <w:rsid w:val="004217A2"/>
    <w:rsid w:val="00462319"/>
    <w:rsid w:val="00512CE2"/>
    <w:rsid w:val="006514DB"/>
    <w:rsid w:val="007037CE"/>
    <w:rsid w:val="007931F7"/>
    <w:rsid w:val="007C1DAA"/>
    <w:rsid w:val="009314CE"/>
    <w:rsid w:val="00A25CD3"/>
    <w:rsid w:val="00AE77CA"/>
    <w:rsid w:val="00C310FF"/>
    <w:rsid w:val="00CF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1</TotalTime>
  <Pages>2</Pages>
  <Words>713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defautl</cp:lastModifiedBy>
  <cp:revision>2</cp:revision>
  <cp:lastPrinted>2008-01-07T11:28:00Z</cp:lastPrinted>
  <dcterms:created xsi:type="dcterms:W3CDTF">2022-12-27T11:51:00Z</dcterms:created>
  <dcterms:modified xsi:type="dcterms:W3CDTF">2022-12-27T11:51:00Z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ARRASATE\altube</vt:lpwstr>
  </property>
  <property fmtid="{D5CDD505-2E9C-101B-9397-08002B2CF9AE}" pid="3" name="cgsCodigoCatalogo">
    <vt:lpwstr> </vt:lpwstr>
  </property>
  <property fmtid="{D5CDD505-2E9C-101B-9397-08002B2CF9AE}" pid="4" name="cgsCodigoExpediente">
    <vt:lpwstr>2022CHOZ0029</vt:lpwstr>
  </property>
  <property fmtid="{D5CDD505-2E9C-101B-9397-08002B2CF9AE}" pid="5" name="cgsGenerador">
    <vt:lpwstr>MUNIGEX</vt:lpwstr>
  </property>
  <property fmtid="{D5CDD505-2E9C-101B-9397-08002B2CF9AE}" pid="6" name="cgsIDGlobalDoc">
    <vt:lpwstr>928416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1218622</vt:lpwstr>
  </property>
  <property fmtid="{D5CDD505-2E9C-101B-9397-08002B2CF9AE}" pid="12" name="cgsPlantilla">
    <vt:lpwstr>Komodin kajetina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