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4C3EF" w14:textId="77777777" w:rsidR="003623EF" w:rsidRPr="009E27D3" w:rsidRDefault="003623EF" w:rsidP="003623EF">
      <w:pPr>
        <w:pStyle w:val="EJIE-Titulo2"/>
        <w:numPr>
          <w:ilvl w:val="1"/>
          <w:numId w:val="33"/>
        </w:numPr>
        <w:ind w:left="142"/>
      </w:pPr>
      <w:bookmarkStart w:id="0" w:name="_Toc6401265"/>
      <w:bookmarkStart w:id="1" w:name="_Toc46407292"/>
      <w:r w:rsidRPr="009E27D3">
        <w:t>ANEXO V CONFIDENCIALIDAD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02"/>
        <w:gridCol w:w="877"/>
        <w:gridCol w:w="961"/>
        <w:gridCol w:w="936"/>
        <w:gridCol w:w="2772"/>
      </w:tblGrid>
      <w:tr w:rsidR="003623EF" w:rsidRPr="00FF07BA" w14:paraId="248DBBA3" w14:textId="77777777" w:rsidTr="006D054A">
        <w:tc>
          <w:tcPr>
            <w:tcW w:w="5000" w:type="pct"/>
            <w:gridSpan w:val="6"/>
            <w:shd w:val="clear" w:color="auto" w:fill="31849B"/>
          </w:tcPr>
          <w:p w14:paraId="182D7FD5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0BCE9B9C" w14:textId="77777777" w:rsidTr="006D054A">
        <w:tc>
          <w:tcPr>
            <w:tcW w:w="641" w:type="pct"/>
          </w:tcPr>
          <w:p w14:paraId="6C642AF6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5" w:type="pct"/>
            <w:gridSpan w:val="4"/>
          </w:tcPr>
          <w:p w14:paraId="59D11BE6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46281C33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3623EF" w:rsidRPr="00FF07BA" w14:paraId="03FF3977" w14:textId="77777777" w:rsidTr="006D054A">
        <w:tc>
          <w:tcPr>
            <w:tcW w:w="641" w:type="pct"/>
          </w:tcPr>
          <w:p w14:paraId="1034634D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44D23A38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5010477E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1B937BC0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3623EF" w:rsidRPr="00FF07BA" w14:paraId="12671745" w14:textId="77777777" w:rsidTr="006D054A">
        <w:tc>
          <w:tcPr>
            <w:tcW w:w="5000" w:type="pct"/>
            <w:gridSpan w:val="6"/>
          </w:tcPr>
          <w:p w14:paraId="714C2CFF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7DB15112" w14:textId="77777777" w:rsidTr="006D054A">
        <w:tc>
          <w:tcPr>
            <w:tcW w:w="2502" w:type="pct"/>
            <w:gridSpan w:val="3"/>
          </w:tcPr>
          <w:p w14:paraId="17F46372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1597DACB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2423DE7F" w14:textId="77777777" w:rsidTr="006D054A">
        <w:tc>
          <w:tcPr>
            <w:tcW w:w="3016" w:type="pct"/>
            <w:gridSpan w:val="4"/>
          </w:tcPr>
          <w:p w14:paraId="168009A4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48FE93D9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697AB94E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2525B600" w14:textId="77777777" w:rsidTr="006D054A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0F1B7CF7" w14:textId="77777777" w:rsidR="003623EF" w:rsidRPr="00FF07BA" w:rsidRDefault="003623EF" w:rsidP="006D054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DECLARO</w:t>
            </w:r>
          </w:p>
          <w:p w14:paraId="2C95C681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 xml:space="preserve">Que quedan </w:t>
            </w:r>
            <w:r w:rsidRPr="009E27D3">
              <w:rPr>
                <w:rFonts w:cstheme="minorHAnsi"/>
              </w:rPr>
              <w:t>establecidas</w:t>
            </w:r>
            <w:r w:rsidRPr="00FF07BA">
              <w:rPr>
                <w:rFonts w:cstheme="minorHAnsi"/>
              </w:rPr>
              <w:t xml:space="preserve"> como estrictamente confidenciales los siguientes apartados de la oferta presentada para la licitación de referencia:</w:t>
            </w:r>
          </w:p>
          <w:p w14:paraId="08ED143D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0A2E25AE" w14:textId="4BB0BF6A" w:rsidR="003623EF" w:rsidRPr="00FF07BA" w:rsidRDefault="003623EF" w:rsidP="003623EF">
            <w:pPr>
              <w:pStyle w:val="Prrafodelista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Documentación aportada en sobre:</w:t>
            </w:r>
            <w:r>
              <w:rPr>
                <w:rFonts w:cstheme="minorHAnsi"/>
              </w:rPr>
              <w:t xml:space="preserve"> </w:t>
            </w:r>
            <w:r w:rsidRPr="00FF07BA">
              <w:rPr>
                <w:rFonts w:cstheme="minorHAnsi"/>
              </w:rPr>
              <w:t>______</w:t>
            </w:r>
          </w:p>
          <w:p w14:paraId="27683C8F" w14:textId="77777777" w:rsidR="003623EF" w:rsidRPr="00FF07BA" w:rsidRDefault="003623EF" w:rsidP="003623EF">
            <w:pPr>
              <w:pStyle w:val="Prrafodelista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Documentos, informaciones y aspectos de la oferta que incluyen aspectos confidenciales relativos a secretos técnicos o comerciales: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63"/>
              <w:gridCol w:w="4323"/>
              <w:gridCol w:w="4334"/>
            </w:tblGrid>
            <w:tr w:rsidR="003623EF" w:rsidRPr="00FF07BA" w14:paraId="37A8445F" w14:textId="77777777" w:rsidTr="006D054A">
              <w:tc>
                <w:tcPr>
                  <w:tcW w:w="464" w:type="dxa"/>
                </w:tcPr>
                <w:p w14:paraId="64E80434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Nº</w:t>
                  </w:r>
                </w:p>
              </w:tc>
              <w:tc>
                <w:tcPr>
                  <w:tcW w:w="4636" w:type="dxa"/>
                </w:tcPr>
                <w:p w14:paraId="33F618F5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Apartado oferta (apartado, pág., párrafos…)</w:t>
                  </w:r>
                </w:p>
              </w:tc>
              <w:tc>
                <w:tcPr>
                  <w:tcW w:w="4636" w:type="dxa"/>
                </w:tcPr>
                <w:p w14:paraId="03282F39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Justificación del carácter confidencial (exposición razonada de motivos)</w:t>
                  </w:r>
                </w:p>
              </w:tc>
            </w:tr>
            <w:tr w:rsidR="003623EF" w:rsidRPr="00FF07BA" w14:paraId="3FC99F68" w14:textId="77777777" w:rsidTr="006D054A">
              <w:tc>
                <w:tcPr>
                  <w:tcW w:w="464" w:type="dxa"/>
                </w:tcPr>
                <w:p w14:paraId="4D53BFDD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4636" w:type="dxa"/>
                </w:tcPr>
                <w:p w14:paraId="20F4597A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59196F24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3623EF" w:rsidRPr="00FF07BA" w14:paraId="31916AF9" w14:textId="77777777" w:rsidTr="006D054A">
              <w:tc>
                <w:tcPr>
                  <w:tcW w:w="464" w:type="dxa"/>
                </w:tcPr>
                <w:p w14:paraId="34F51EC4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</w:p>
              </w:tc>
              <w:tc>
                <w:tcPr>
                  <w:tcW w:w="4636" w:type="dxa"/>
                </w:tcPr>
                <w:p w14:paraId="3AAA11B5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297611B1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3623EF" w:rsidRPr="00FF07BA" w14:paraId="6FF264D3" w14:textId="77777777" w:rsidTr="006D054A">
              <w:tc>
                <w:tcPr>
                  <w:tcW w:w="464" w:type="dxa"/>
                </w:tcPr>
                <w:p w14:paraId="32C1AAB9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</w:t>
                  </w:r>
                </w:p>
              </w:tc>
              <w:tc>
                <w:tcPr>
                  <w:tcW w:w="4636" w:type="dxa"/>
                </w:tcPr>
                <w:p w14:paraId="4ABF53FF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290640D8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3623EF" w:rsidRPr="00FF07BA" w14:paraId="4E426809" w14:textId="77777777" w:rsidTr="006D054A">
              <w:tc>
                <w:tcPr>
                  <w:tcW w:w="464" w:type="dxa"/>
                </w:tcPr>
                <w:p w14:paraId="4112E1FF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…</w:t>
                  </w:r>
                </w:p>
              </w:tc>
              <w:tc>
                <w:tcPr>
                  <w:tcW w:w="4636" w:type="dxa"/>
                </w:tcPr>
                <w:p w14:paraId="0C74CA7B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7788982A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649E06F2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1D7D5E6A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6D9BBC95" w14:textId="77777777" w:rsidR="003623EF" w:rsidRPr="00FF07BA" w:rsidRDefault="003623EF" w:rsidP="006D054A">
            <w:pPr>
              <w:pStyle w:val="Prrafodelista"/>
              <w:spacing w:after="0" w:line="240" w:lineRule="auto"/>
              <w:jc w:val="both"/>
              <w:rPr>
                <w:rFonts w:cstheme="minorHAnsi"/>
              </w:rPr>
            </w:pPr>
          </w:p>
          <w:p w14:paraId="0A9E8330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7E1B8101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003108E4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742EBA50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3FAE84B4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32C3D1DA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>Firmado:</w:t>
      </w:r>
    </w:p>
    <w:p w14:paraId="1D566659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</w:p>
    <w:p w14:paraId="16A1291E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 xml:space="preserve">En </w:t>
      </w:r>
      <w:r w:rsidRPr="0070059B">
        <w:rPr>
          <w:rFonts w:cstheme="minorHAnsi"/>
          <w:b/>
          <w:highlight w:val="lightGray"/>
        </w:rPr>
        <w:t>_________,</w:t>
      </w:r>
      <w:r w:rsidRPr="00FF07BA">
        <w:rPr>
          <w:rFonts w:cstheme="minorHAnsi"/>
          <w:b/>
        </w:rPr>
        <w:t xml:space="preserve"> a </w:t>
      </w:r>
      <w:r w:rsidRPr="00FF07BA">
        <w:rPr>
          <w:rFonts w:cstheme="minorHAnsi"/>
          <w:b/>
          <w:highlight w:val="lightGray"/>
        </w:rPr>
        <w:t>xx</w:t>
      </w:r>
      <w:r w:rsidRPr="00FF07BA">
        <w:rPr>
          <w:rFonts w:cstheme="minorHAnsi"/>
          <w:b/>
        </w:rPr>
        <w:t xml:space="preserve"> de </w:t>
      </w:r>
      <w:proofErr w:type="spellStart"/>
      <w:r w:rsidRPr="00FF07BA">
        <w:rPr>
          <w:rFonts w:cstheme="minorHAnsi"/>
          <w:b/>
          <w:highlight w:val="lightGray"/>
        </w:rPr>
        <w:t>xxxx</w:t>
      </w:r>
      <w:proofErr w:type="spellEnd"/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20xx</w:t>
      </w:r>
    </w:p>
    <w:p w14:paraId="3FB333FF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</w:p>
    <w:p w14:paraId="58DE9E25" w14:textId="33E74E39" w:rsidR="003623EF" w:rsidRDefault="003623EF" w:rsidP="003623EF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lastRenderedPageBreak/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3623EF" w:rsidRPr="00884F74" w14:paraId="2730AEE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6F65C97B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2EEF5DEF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2FF3632E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3623EF" w:rsidRPr="00884F74" w14:paraId="1A59620C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1B1DF68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6FD4614F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1A60D4F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3623EF" w:rsidRPr="00884F74" w14:paraId="5F4EC718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721331BC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6567EF28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3623EF" w:rsidRPr="00884F74" w14:paraId="0AAF7D3B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6C38BD55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57C44902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2031B78E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2E5B96A8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3623EF" w:rsidRPr="00884F74" w14:paraId="3D4112F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0963FDE1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5C0F521D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52CE1746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475FB21E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3623EF" w:rsidRPr="00884F74" w14:paraId="3C0CED4B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0482A246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2297FE8B" w14:textId="77777777" w:rsidR="003623EF" w:rsidRPr="00884F74" w:rsidRDefault="003623EF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56F82512" w14:textId="77777777" w:rsidR="003623EF" w:rsidRDefault="003623EF" w:rsidP="003623EF">
      <w:pPr>
        <w:spacing w:after="150" w:line="240" w:lineRule="auto"/>
        <w:jc w:val="both"/>
        <w:rPr>
          <w:rFonts w:ascii="Arial" w:hAnsi="Arial" w:cs="Arial"/>
        </w:rPr>
      </w:pPr>
    </w:p>
    <w:p w14:paraId="43E6C1D1" w14:textId="77777777" w:rsidR="002767FA" w:rsidRDefault="002767FA" w:rsidP="002767FA">
      <w:pPr>
        <w:rPr>
          <w:rFonts w:cstheme="minorHAnsi"/>
        </w:rPr>
      </w:pPr>
    </w:p>
    <w:sectPr w:rsidR="002767FA" w:rsidSect="002F51A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440" w:right="1274" w:bottom="1440" w:left="1276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AA686" w14:textId="77777777" w:rsidR="006D589D" w:rsidRDefault="006D589D" w:rsidP="00177C98">
      <w:pPr>
        <w:spacing w:after="0" w:line="240" w:lineRule="auto"/>
      </w:pPr>
      <w:r>
        <w:separator/>
      </w:r>
    </w:p>
  </w:endnote>
  <w:endnote w:type="continuationSeparator" w:id="0">
    <w:p w14:paraId="1CC1E320" w14:textId="77777777" w:rsidR="006D589D" w:rsidRDefault="006D589D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70A89E" w14:textId="77777777" w:rsidR="00EE4A27" w:rsidRDefault="00EE4A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43E6C1DA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43E6C1DB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43E6C1DE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43E6C1DC" w14:textId="77777777" w:rsidR="00472EB2" w:rsidRPr="00501F90" w:rsidRDefault="00472EB2" w:rsidP="002A7BCA">
                  <w:pPr>
                    <w:pStyle w:val="Piedepgina"/>
                    <w:jc w:val="right"/>
                    <w:rPr>
                      <w:rFonts w:cstheme="minorHAnsi"/>
                      <w:i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D000FA">
                    <w:rPr>
                      <w:rFonts w:cstheme="minorHAnsi"/>
                      <w:i/>
                      <w:sz w:val="18"/>
                      <w:szCs w:val="18"/>
                    </w:rPr>
                    <w:t>Anexo V</w:t>
                  </w:r>
                </w:p>
                <w:p w14:paraId="43E6C1DD" w14:textId="0DF3E512" w:rsidR="00472EB2" w:rsidRDefault="00472EB2" w:rsidP="002A7BCA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Página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EE4A27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EE4A27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43E6C1DF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43E6C1E0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43E6C1E1" w14:textId="77777777" w:rsidR="00472EB2" w:rsidRPr="00501F90" w:rsidRDefault="00EE4A27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43B11FE6" w14:textId="77777777" w:rsidR="00EE4A27" w:rsidRDefault="00EE4A27" w:rsidP="00EE4A27">
    <w:pPr>
      <w:pStyle w:val="Encabezado"/>
      <w:ind w:left="-426"/>
    </w:pPr>
    <w:r>
      <w:rPr>
        <w:noProof/>
        <w:lang w:val="eu-ES" w:eastAsia="eu-ES"/>
      </w:rPr>
      <w:drawing>
        <wp:inline distT="0" distB="0" distL="0" distR="0" wp14:anchorId="0EBC3C0B" wp14:editId="6658374E">
          <wp:extent cx="828675" cy="495300"/>
          <wp:effectExtent l="0" t="0" r="952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u-ES" w:eastAsia="eu-ES"/>
      </w:rPr>
      <w:drawing>
        <wp:inline distT="0" distB="0" distL="0" distR="0" wp14:anchorId="614E85D9" wp14:editId="1C71BFDC">
          <wp:extent cx="6534150" cy="656872"/>
          <wp:effectExtent l="0" t="0" r="0" b="0"/>
          <wp:docPr id="2" name="Imagen 2" descr="NEXTGEN_PRTR_GV_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4" descr="NEXTGEN_PRTR_GV_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1955" cy="666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21A4CD" w14:textId="77777777" w:rsidR="00EE4A27" w:rsidRDefault="00EE4A27" w:rsidP="00EE4A27">
    <w:pPr>
      <w:pStyle w:val="Encabezado"/>
      <w:ind w:left="-142"/>
    </w:pPr>
    <w:r>
      <w:rPr>
        <w:noProof/>
        <w:lang w:val="eu-ES" w:eastAsia="eu-ES"/>
      </w:rPr>
      <w:drawing>
        <wp:inline distT="0" distB="0" distL="0" distR="0" wp14:anchorId="52DA0F39" wp14:editId="1286CF4F">
          <wp:extent cx="923925" cy="2095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pict w14:anchorId="339DB1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8" type="#_x0000_t75" style="position:absolute;left:0;text-align:left;margin-left:0;margin-top:0;width:487.1pt;height:243.55pt;z-index:-251655168;mso-position-horizontal:center;mso-position-horizontal-relative:margin;mso-position-vertical:center;mso-position-vertical-relative:margin" o:allowincell="f">
          <v:imagedata r:id="rId4" o:title="ejie blanco y negro" gain="19661f" blacklevel="22938f"/>
          <w10:wrap anchorx="margin" anchory="margin"/>
        </v:shape>
      </w:pict>
    </w:r>
  </w:p>
  <w:p w14:paraId="43E6C1E2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CB4EF" w14:textId="77777777" w:rsidR="00EE4A27" w:rsidRDefault="00EE4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75155" w14:textId="77777777" w:rsidR="006D589D" w:rsidRDefault="006D589D" w:rsidP="00177C98">
      <w:pPr>
        <w:spacing w:after="0" w:line="240" w:lineRule="auto"/>
      </w:pPr>
      <w:r>
        <w:separator/>
      </w:r>
    </w:p>
  </w:footnote>
  <w:footnote w:type="continuationSeparator" w:id="0">
    <w:p w14:paraId="621C6BFF" w14:textId="77777777" w:rsidR="006D589D" w:rsidRDefault="006D589D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C1D6" w14:textId="77777777" w:rsidR="00472EB2" w:rsidRDefault="00EE4A27">
    <w:pPr>
      <w:pStyle w:val="Encabezado"/>
    </w:pPr>
    <w:r>
      <w:rPr>
        <w:noProof/>
        <w:lang w:eastAsia="es-ES"/>
      </w:rPr>
      <w:pict w14:anchorId="43E6C1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C1D9" w14:textId="0E9220A3" w:rsidR="00472EB2" w:rsidRPr="00EE4A27" w:rsidRDefault="00472EB2" w:rsidP="00EE4A2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C1E3" w14:textId="77777777" w:rsidR="00472EB2" w:rsidRDefault="00EE4A27">
    <w:pPr>
      <w:pStyle w:val="Encabezado"/>
    </w:pPr>
    <w:r>
      <w:rPr>
        <w:noProof/>
        <w:lang w:eastAsia="es-ES"/>
      </w:rPr>
      <w:pict w14:anchorId="43E6C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8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7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1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5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4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670C15A5"/>
    <w:multiLevelType w:val="hybridMultilevel"/>
    <w:tmpl w:val="1C460B46"/>
    <w:lvl w:ilvl="0" w:tplc="2EE08EB8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70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1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5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6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8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1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4"/>
  </w:num>
  <w:num w:numId="5">
    <w:abstractNumId w:val="33"/>
  </w:num>
  <w:num w:numId="6">
    <w:abstractNumId w:val="36"/>
  </w:num>
  <w:num w:numId="7">
    <w:abstractNumId w:val="43"/>
  </w:num>
  <w:num w:numId="8">
    <w:abstractNumId w:val="28"/>
  </w:num>
  <w:num w:numId="9">
    <w:abstractNumId w:val="7"/>
  </w:num>
  <w:num w:numId="10">
    <w:abstractNumId w:val="39"/>
  </w:num>
  <w:num w:numId="11">
    <w:abstractNumId w:val="37"/>
  </w:num>
  <w:num w:numId="12">
    <w:abstractNumId w:val="19"/>
  </w:num>
  <w:num w:numId="13">
    <w:abstractNumId w:val="35"/>
  </w:num>
  <w:num w:numId="14">
    <w:abstractNumId w:val="51"/>
  </w:num>
  <w:num w:numId="15">
    <w:abstractNumId w:val="1"/>
  </w:num>
  <w:num w:numId="16">
    <w:abstractNumId w:val="29"/>
  </w:num>
  <w:num w:numId="17">
    <w:abstractNumId w:val="45"/>
  </w:num>
  <w:num w:numId="18">
    <w:abstractNumId w:val="52"/>
  </w:num>
  <w:num w:numId="19">
    <w:abstractNumId w:val="57"/>
  </w:num>
  <w:num w:numId="20">
    <w:abstractNumId w:val="73"/>
  </w:num>
  <w:num w:numId="21">
    <w:abstractNumId w:val="59"/>
  </w:num>
  <w:num w:numId="22">
    <w:abstractNumId w:val="78"/>
  </w:num>
  <w:num w:numId="23">
    <w:abstractNumId w:val="10"/>
  </w:num>
  <w:num w:numId="24">
    <w:abstractNumId w:val="48"/>
  </w:num>
  <w:num w:numId="25">
    <w:abstractNumId w:val="77"/>
  </w:num>
  <w:num w:numId="26">
    <w:abstractNumId w:val="56"/>
  </w:num>
  <w:num w:numId="27">
    <w:abstractNumId w:val="55"/>
  </w:num>
  <w:num w:numId="28">
    <w:abstractNumId w:val="8"/>
  </w:num>
  <w:num w:numId="29">
    <w:abstractNumId w:val="3"/>
  </w:num>
  <w:num w:numId="30">
    <w:abstractNumId w:val="74"/>
  </w:num>
  <w:num w:numId="31">
    <w:abstractNumId w:val="42"/>
  </w:num>
  <w:num w:numId="32">
    <w:abstractNumId w:val="46"/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2"/>
  </w:num>
  <w:num w:numId="39">
    <w:abstractNumId w:val="38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1"/>
  </w:num>
  <w:num w:numId="48">
    <w:abstractNumId w:val="17"/>
  </w:num>
  <w:num w:numId="49">
    <w:abstractNumId w:val="47"/>
  </w:num>
  <w:num w:numId="50">
    <w:abstractNumId w:val="6"/>
  </w:num>
  <w:num w:numId="51">
    <w:abstractNumId w:val="12"/>
  </w:num>
  <w:num w:numId="52">
    <w:abstractNumId w:val="5"/>
  </w:num>
  <w:num w:numId="53">
    <w:abstractNumId w:val="61"/>
  </w:num>
  <w:num w:numId="54">
    <w:abstractNumId w:val="79"/>
  </w:num>
  <w:num w:numId="55">
    <w:abstractNumId w:val="34"/>
  </w:num>
  <w:num w:numId="56">
    <w:abstractNumId w:val="75"/>
  </w:num>
  <w:num w:numId="57">
    <w:abstractNumId w:val="64"/>
  </w:num>
  <w:num w:numId="58">
    <w:abstractNumId w:val="63"/>
  </w:num>
  <w:num w:numId="59">
    <w:abstractNumId w:val="24"/>
  </w:num>
  <w:num w:numId="60">
    <w:abstractNumId w:val="80"/>
  </w:num>
  <w:num w:numId="61">
    <w:abstractNumId w:val="70"/>
  </w:num>
  <w:num w:numId="62">
    <w:abstractNumId w:val="13"/>
  </w:num>
  <w:num w:numId="63">
    <w:abstractNumId w:val="62"/>
  </w:num>
  <w:num w:numId="64">
    <w:abstractNumId w:val="15"/>
  </w:num>
  <w:num w:numId="65">
    <w:abstractNumId w:val="50"/>
  </w:num>
  <w:num w:numId="66">
    <w:abstractNumId w:val="69"/>
  </w:num>
  <w:num w:numId="67">
    <w:abstractNumId w:val="81"/>
  </w:num>
  <w:num w:numId="68">
    <w:abstractNumId w:val="11"/>
  </w:num>
  <w:num w:numId="69">
    <w:abstractNumId w:val="53"/>
  </w:num>
  <w:num w:numId="70">
    <w:abstractNumId w:val="49"/>
  </w:num>
  <w:num w:numId="71">
    <w:abstractNumId w:val="65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1"/>
  </w:num>
  <w:num w:numId="80">
    <w:abstractNumId w:val="60"/>
  </w:num>
  <w:num w:numId="81">
    <w:abstractNumId w:val="40"/>
  </w:num>
  <w:num w:numId="82">
    <w:abstractNumId w:val="54"/>
  </w:num>
  <w:num w:numId="83">
    <w:abstractNumId w:val="58"/>
  </w:num>
  <w:num w:numId="84">
    <w:abstractNumId w:val="27"/>
  </w:num>
  <w:num w:numId="85">
    <w:abstractNumId w:val="76"/>
  </w:num>
  <w:num w:numId="86">
    <w:abstractNumId w:val="4"/>
  </w:num>
  <w:num w:numId="8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8"/>
  </w:num>
  <w:num w:numId="90">
    <w:abstractNumId w:val="26"/>
  </w:num>
  <w:num w:numId="91">
    <w:abstractNumId w:val="66"/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3574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4C57"/>
    <w:rsid w:val="000B7124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767FA"/>
    <w:rsid w:val="002828F7"/>
    <w:rsid w:val="002833D1"/>
    <w:rsid w:val="00285855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2F51AA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23EF"/>
    <w:rsid w:val="00363578"/>
    <w:rsid w:val="003718EE"/>
    <w:rsid w:val="00377119"/>
    <w:rsid w:val="00384DC6"/>
    <w:rsid w:val="00386986"/>
    <w:rsid w:val="00392130"/>
    <w:rsid w:val="003968C0"/>
    <w:rsid w:val="003A5399"/>
    <w:rsid w:val="003A67B5"/>
    <w:rsid w:val="003B25B9"/>
    <w:rsid w:val="003B2D97"/>
    <w:rsid w:val="003B2DED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049"/>
    <w:rsid w:val="0045039C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3144F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146D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589D"/>
    <w:rsid w:val="006D6467"/>
    <w:rsid w:val="006D7712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7F678A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5BF4"/>
    <w:rsid w:val="00836E89"/>
    <w:rsid w:val="0083729A"/>
    <w:rsid w:val="00852432"/>
    <w:rsid w:val="00863742"/>
    <w:rsid w:val="00866A86"/>
    <w:rsid w:val="00873DC5"/>
    <w:rsid w:val="00876CE4"/>
    <w:rsid w:val="00877A5E"/>
    <w:rsid w:val="00884F39"/>
    <w:rsid w:val="008A6666"/>
    <w:rsid w:val="008A6F3D"/>
    <w:rsid w:val="008A7391"/>
    <w:rsid w:val="008B1C3A"/>
    <w:rsid w:val="008B202B"/>
    <w:rsid w:val="008B2519"/>
    <w:rsid w:val="008B2A04"/>
    <w:rsid w:val="008B4D1E"/>
    <w:rsid w:val="008C3287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3B00"/>
    <w:rsid w:val="008F2677"/>
    <w:rsid w:val="00902902"/>
    <w:rsid w:val="00904C09"/>
    <w:rsid w:val="00905D8B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D742B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3A3"/>
    <w:rsid w:val="00AB7B04"/>
    <w:rsid w:val="00AC1554"/>
    <w:rsid w:val="00AC628A"/>
    <w:rsid w:val="00AC7D76"/>
    <w:rsid w:val="00AD259E"/>
    <w:rsid w:val="00AE078E"/>
    <w:rsid w:val="00AE1FF2"/>
    <w:rsid w:val="00AE2381"/>
    <w:rsid w:val="00AF37BA"/>
    <w:rsid w:val="00B02A75"/>
    <w:rsid w:val="00B113FB"/>
    <w:rsid w:val="00B11979"/>
    <w:rsid w:val="00B13BC3"/>
    <w:rsid w:val="00B14367"/>
    <w:rsid w:val="00B161FE"/>
    <w:rsid w:val="00B163A3"/>
    <w:rsid w:val="00B22F6B"/>
    <w:rsid w:val="00B25BB6"/>
    <w:rsid w:val="00B3175D"/>
    <w:rsid w:val="00B416CA"/>
    <w:rsid w:val="00B41B8C"/>
    <w:rsid w:val="00B4381A"/>
    <w:rsid w:val="00B43B9B"/>
    <w:rsid w:val="00B52EAD"/>
    <w:rsid w:val="00B54D22"/>
    <w:rsid w:val="00B560CF"/>
    <w:rsid w:val="00B7021F"/>
    <w:rsid w:val="00B728E2"/>
    <w:rsid w:val="00B72E08"/>
    <w:rsid w:val="00B75861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00FA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53A8"/>
    <w:rsid w:val="00E20599"/>
    <w:rsid w:val="00E22554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76188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4A27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3E6C18C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de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6" ma:contentTypeDescription="Crear nuevo documento." ma:contentTypeScope="" ma:versionID="931b565a1fdd8213c6a451e82535bf5c">
  <xsd:schema xmlns:xsd="http://www.w3.org/2001/XMLSchema" xmlns:xs="http://www.w3.org/2001/XMLSchema" xmlns:p="http://schemas.microsoft.com/office/2006/metadata/properties" xmlns:ns2="61e686c2-af97-4900-89c2-e1a81b09e6c0" xmlns:ns3="79ac81b2-3f39-4fae-b615-19663b7ee5b4" targetNamespace="http://schemas.microsoft.com/office/2006/metadata/properties" ma:root="true" ma:fieldsID="151606f404f486e4d060f5c5ff221606" ns2:_="" ns3:_="">
    <xsd:import namespace="61e686c2-af97-4900-89c2-e1a81b09e6c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5D669-DC98-4211-A6D1-5888316F1EB3}"/>
</file>

<file path=customXml/itemProps2.xml><?xml version="1.0" encoding="utf-8"?>
<ds:datastoreItem xmlns:ds="http://schemas.openxmlformats.org/officeDocument/2006/customXml" ds:itemID="{25377217-C622-4F91-864B-FB3B923FB0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6074E-F638-4DE6-8F49-AD358489D6D9}">
  <ds:schemaRefs>
    <ds:schemaRef ds:uri="61e686c2-af97-4900-89c2-e1a81b09e6c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DE164E1-5B1F-4386-B47C-26224AB63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2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Gomez Sedano, Begoña</cp:lastModifiedBy>
  <cp:revision>7</cp:revision>
  <cp:lastPrinted>2019-01-23T17:33:00Z</cp:lastPrinted>
  <dcterms:created xsi:type="dcterms:W3CDTF">2019-10-09T10:53:00Z</dcterms:created>
  <dcterms:modified xsi:type="dcterms:W3CDTF">2023-04-12T07:35:00Z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0x010100EC77463CC08F9B4E9010D3D31E4D6C8B</vt:lpwstr>
  </property>
</Properties>
</file>