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8"/>
        <w:gridCol w:w="5398"/>
      </w:tblGrid>
      <w:tr w:rsidR="00690878" w:rsidRPr="0057709F" w14:paraId="72EFDFB2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5A249CF1" w14:textId="77777777" w:rsidR="00690878" w:rsidRPr="0057709F" w:rsidRDefault="00690878" w:rsidP="00690878">
            <w:pPr>
              <w:numPr>
                <w:ilvl w:val="0"/>
                <w:numId w:val="3"/>
              </w:numPr>
              <w:suppressAutoHyphens/>
              <w:spacing w:before="120" w:after="120"/>
              <w:ind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sz w:val="24"/>
                <w:szCs w:val="24"/>
                <w:lang w:val="eu-ES"/>
              </w:rPr>
              <w:br w:type="page"/>
            </w:r>
            <w:r w:rsidRPr="0057709F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>ERANSKINA</w:t>
            </w:r>
          </w:p>
        </w:tc>
        <w:tc>
          <w:tcPr>
            <w:tcW w:w="5398" w:type="dxa"/>
            <w:shd w:val="clear" w:color="auto" w:fill="auto"/>
          </w:tcPr>
          <w:p w14:paraId="49A5A676" w14:textId="77777777" w:rsidR="00690878" w:rsidRPr="0057709F" w:rsidRDefault="00690878" w:rsidP="00A25C08">
            <w:pPr>
              <w:suppressAutoHyphens/>
              <w:spacing w:before="120" w:after="120"/>
              <w:ind w:left="360"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ANEXO I</w:t>
            </w:r>
          </w:p>
        </w:tc>
      </w:tr>
      <w:tr w:rsidR="00690878" w:rsidRPr="0057709F" w14:paraId="73942D48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77659FE7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>PROPOSAMEN EKONOMIKOAREN EREDUA</w:t>
            </w:r>
          </w:p>
        </w:tc>
        <w:tc>
          <w:tcPr>
            <w:tcW w:w="5398" w:type="dxa"/>
            <w:shd w:val="clear" w:color="auto" w:fill="auto"/>
          </w:tcPr>
          <w:p w14:paraId="10B46505" w14:textId="77777777" w:rsidR="00690878" w:rsidRPr="0057709F" w:rsidRDefault="00690878" w:rsidP="00A25C08">
            <w:pPr>
              <w:suppressAutoHyphens/>
              <w:spacing w:before="120" w:after="120"/>
              <w:ind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MODELO PROPOSICIÓN ECONÓMICA</w:t>
            </w:r>
          </w:p>
        </w:tc>
      </w:tr>
      <w:tr w:rsidR="00690878" w:rsidRPr="0057709F" w14:paraId="4E08E123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169A1367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Izena: ........................................................... Helbidea: ..</w:t>
            </w:r>
            <w:bookmarkStart w:id="0" w:name="_GoBack"/>
            <w:bookmarkEnd w:id="0"/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.............................................................. ....................</w:t>
            </w:r>
          </w:p>
        </w:tc>
        <w:tc>
          <w:tcPr>
            <w:tcW w:w="5398" w:type="dxa"/>
            <w:shd w:val="clear" w:color="auto" w:fill="auto"/>
          </w:tcPr>
          <w:p w14:paraId="2FE70DCB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D./Dña.......................................................................................................con domicilio en...................................</w:t>
            </w:r>
          </w:p>
        </w:tc>
      </w:tr>
      <w:tr w:rsidR="00690878" w:rsidRPr="0057709F" w14:paraId="30BA44D8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45B1E4FD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PK ………., NA zk. …………………., tel……………………..</w:t>
            </w:r>
          </w:p>
        </w:tc>
        <w:tc>
          <w:tcPr>
            <w:tcW w:w="5398" w:type="dxa"/>
            <w:shd w:val="clear" w:color="auto" w:fill="auto"/>
          </w:tcPr>
          <w:p w14:paraId="54AA9F9E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CP....................., DNI nº........................, teléfono..................................................................</w:t>
            </w:r>
          </w:p>
        </w:tc>
      </w:tr>
      <w:tr w:rsidR="00690878" w:rsidRPr="0057709F" w14:paraId="72A0C844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74EFE124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Nik ahalmen eta gaitasun juridiko osoa dut jarduteko, nire izenean edo …………………………… ordez</w:t>
            </w:r>
          </w:p>
        </w:tc>
        <w:tc>
          <w:tcPr>
            <w:tcW w:w="5398" w:type="dxa"/>
            <w:shd w:val="clear" w:color="auto" w:fill="auto"/>
          </w:tcPr>
          <w:p w14:paraId="319D17A4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en plena posesión de su capacidad jurídica y de obrar, en nombre propio (o en representación de.............................................. .................................</w:t>
            </w:r>
          </w:p>
        </w:tc>
      </w:tr>
      <w:tr w:rsidR="00690878" w:rsidRPr="0057709F" w14:paraId="5D7D1D48" w14:textId="77777777" w:rsidTr="00A25C08">
        <w:trPr>
          <w:trHeight w:val="744"/>
          <w:jc w:val="center"/>
        </w:trPr>
        <w:tc>
          <w:tcPr>
            <w:tcW w:w="5258" w:type="dxa"/>
            <w:shd w:val="clear" w:color="auto" w:fill="auto"/>
          </w:tcPr>
          <w:p w14:paraId="1D2FC2CE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helbidea ………..........................................................</w:t>
            </w:r>
          </w:p>
        </w:tc>
        <w:tc>
          <w:tcPr>
            <w:tcW w:w="5398" w:type="dxa"/>
            <w:shd w:val="clear" w:color="auto" w:fill="auto"/>
          </w:tcPr>
          <w:p w14:paraId="4C51141B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con domicilio en ............................................ .................</w:t>
            </w:r>
          </w:p>
        </w:tc>
      </w:tr>
      <w:tr w:rsidR="00690878" w:rsidRPr="0057709F" w14:paraId="6DCB0A62" w14:textId="77777777" w:rsidTr="00A25C08">
        <w:trPr>
          <w:trHeight w:hRule="exact" w:val="4011"/>
          <w:jc w:val="center"/>
        </w:trPr>
        <w:tc>
          <w:tcPr>
            <w:tcW w:w="5258" w:type="dxa"/>
            <w:shd w:val="clear" w:color="auto" w:fill="auto"/>
          </w:tcPr>
          <w:p w14:paraId="23D94C51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PK..........................., telefonoa ..................... ...................., eta  NA edo IFK (pertsona fisikoa edo juridikoa izan) zk.: ........................... ........................., jakin dut Arrasateko Udalak prozedura ireki bat deitu duela </w:t>
            </w:r>
            <w:r w:rsidRPr="00BF5883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 xml:space="preserve">UDAL KOKALEKU DESBERDINETAN KOKATURIK DAUDEN IGOGAILUEN NAHITAEZKO MANTENTZE ZERBITZUA ETA KONPONTZEKO </w:t>
            </w:r>
            <w:r w:rsidRPr="00BF5883">
              <w:rPr>
                <w:rFonts w:ascii="Garamond" w:hAnsi="Garamond"/>
                <w:b/>
                <w:bCs/>
                <w:sz w:val="24"/>
                <w:szCs w:val="24"/>
                <w:lang w:val="eu-ES"/>
              </w:rPr>
              <w:t xml:space="preserve">ZERBITZUA </w:t>
            </w:r>
            <w:r w:rsidRPr="00BF5883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>k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ontratatzeko, eta adierazten dut:</w:t>
            </w:r>
          </w:p>
        </w:tc>
        <w:tc>
          <w:tcPr>
            <w:tcW w:w="5398" w:type="dxa"/>
            <w:shd w:val="clear" w:color="auto" w:fill="auto"/>
          </w:tcPr>
          <w:p w14:paraId="62518E40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CP..........................., teléfono ..................... ...................., y  DNI o CIF (según se trate de persona física o jurídica nº ........................... .........................), enterado/a del procedimiento abierto convocado por el Ayuntamiento de Arrasate para la </w:t>
            </w:r>
            <w:r w:rsidRPr="00BF5883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“SERVICIO DE MANTENIMIENTO OBLIGATORIO Y REPARACIONES EN ASCENSORES UBICADOS EN DISTINTAS LOCALIZACIONES MUNICIPALES”</w:t>
            </w:r>
            <w:r w:rsidRPr="0057709F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,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declaro:</w:t>
            </w:r>
          </w:p>
        </w:tc>
      </w:tr>
      <w:tr w:rsidR="00690878" w:rsidRPr="0057709F" w14:paraId="0981317F" w14:textId="77777777" w:rsidTr="00A25C08">
        <w:trPr>
          <w:trHeight w:hRule="exact" w:val="3316"/>
          <w:jc w:val="center"/>
        </w:trPr>
        <w:tc>
          <w:tcPr>
            <w:tcW w:w="5258" w:type="dxa"/>
            <w:shd w:val="clear" w:color="auto" w:fill="auto"/>
          </w:tcPr>
          <w:p w14:paraId="215A4957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lastRenderedPageBreak/>
              <w:t xml:space="preserve">1) </w:t>
            </w: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ab/>
              <w:t xml:space="preserve">Konpromisoa hartzen dut aipatu </w:t>
            </w:r>
            <w:r w:rsidRPr="00F968C9">
              <w:rPr>
                <w:rFonts w:ascii="Garamond" w:hAnsi="Garamond"/>
                <w:b/>
                <w:bCs/>
                <w:color w:val="000000"/>
                <w:spacing w:val="-2"/>
                <w:sz w:val="24"/>
                <w:szCs w:val="24"/>
                <w:lang w:val="eu-ES"/>
              </w:rPr>
              <w:t>mantenu lana</w:t>
            </w: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 xml:space="preserve"> .......... …………… </w:t>
            </w:r>
            <w:r w:rsidRPr="008D1A17">
              <w:rPr>
                <w:rFonts w:ascii="Garamond" w:hAnsi="Garamond"/>
                <w:b/>
                <w:bCs/>
                <w:color w:val="000000"/>
                <w:spacing w:val="-2"/>
                <w:sz w:val="24"/>
                <w:szCs w:val="24"/>
                <w:lang w:val="eu-ES"/>
              </w:rPr>
              <w:t>euro/urtean</w:t>
            </w: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 xml:space="preserve"> egiteko, gehi .................... €, ……….%-ko BEZ-ari dagozkion euroak 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(</w:t>
            </w:r>
            <w:r w:rsidRPr="0057709F">
              <w:rPr>
                <w:rFonts w:ascii="Garamond" w:hAnsi="Garamond"/>
                <w:b/>
                <w:spacing w:val="-2"/>
                <w:sz w:val="24"/>
                <w:szCs w:val="24"/>
                <w:u w:val="single"/>
                <w:lang w:val="eu-ES"/>
              </w:rPr>
              <w:t>II eranskinaren emaitza jarri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)</w:t>
            </w:r>
            <w:r w:rsidRPr="0057709F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, prezioan sartzen dira kontzeptu guztiak, barne harturik edozein esfera fiskaletako zergak, gastuak, tasak eta arbitrioak, bai eta enpresariaren etekin industriala ere.</w:t>
            </w:r>
          </w:p>
          <w:p w14:paraId="1FBC4C46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</w:p>
        </w:tc>
        <w:tc>
          <w:tcPr>
            <w:tcW w:w="5398" w:type="dxa"/>
            <w:shd w:val="clear" w:color="auto" w:fill="auto"/>
          </w:tcPr>
          <w:p w14:paraId="15C6DFB7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1º) Que me comprometo a 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>la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 </w:t>
            </w:r>
            <w:r w:rsidRPr="00F968C9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ejecución del mantenimiento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 por el precio de </w:t>
            </w:r>
            <w:r w:rsidRPr="008C253E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.....................................................................€/año</w:t>
            </w:r>
            <w:r w:rsidRPr="008C253E">
              <w:rPr>
                <w:rFonts w:ascii="Garamond" w:hAnsi="Garamond"/>
                <w:spacing w:val="-2"/>
                <w:sz w:val="24"/>
                <w:szCs w:val="24"/>
              </w:rPr>
              <w:t>,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 más ………………. €, correspondientes al ……. % de I.V.A. (</w:t>
            </w:r>
            <w:r w:rsidRPr="0057709F">
              <w:rPr>
                <w:rFonts w:ascii="Garamond" w:hAnsi="Garamond"/>
                <w:b/>
                <w:spacing w:val="-2"/>
                <w:sz w:val="24"/>
                <w:szCs w:val="24"/>
                <w:u w:val="single"/>
              </w:rPr>
              <w:t>poner el resultado total del anexo II)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, conforme a las características que figuran en las prescripciones técnicas, debiendo entenderse comprendidos en el precio todos los conceptos incluyendo los impuestos, gastos, tasas y arbitrios de cualquier esfera fiscal al igual que el beneficio industrial de la empresa contratada. </w:t>
            </w:r>
          </w:p>
        </w:tc>
      </w:tr>
      <w:tr w:rsidR="00690878" w:rsidRPr="0057709F" w14:paraId="702AA384" w14:textId="77777777" w:rsidTr="00A25C08">
        <w:trPr>
          <w:trHeight w:hRule="exact" w:val="1705"/>
          <w:jc w:val="center"/>
        </w:trPr>
        <w:tc>
          <w:tcPr>
            <w:tcW w:w="5258" w:type="dxa"/>
            <w:shd w:val="clear" w:color="auto" w:fill="auto"/>
          </w:tcPr>
          <w:p w14:paraId="3C548996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</w:pPr>
            <w:r w:rsidRPr="00BF5883"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  <w:t>2)</w:t>
            </w:r>
            <w:r w:rsidRPr="00BF5883">
              <w:rPr>
                <w:b/>
              </w:rPr>
              <w:t xml:space="preserve"> </w:t>
            </w:r>
            <w:r w:rsidRPr="00BF5883"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  <w:t>Konponketetarako teknikarien orduko/ prezioa</w:t>
            </w: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  <w:t xml:space="preserve"> (eskulana) honako hau izango da: ……..€/ordua.</w:t>
            </w:r>
          </w:p>
          <w:p w14:paraId="122F1F07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</w:pP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  <w:t>Jasanarazi beharreko BEZaren ehunekoa honako hau izango da: …………</w:t>
            </w:r>
          </w:p>
          <w:p w14:paraId="34C619B9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color w:val="000000"/>
                <w:spacing w:val="-2"/>
                <w:sz w:val="24"/>
                <w:szCs w:val="24"/>
                <w:lang w:val="eu-ES"/>
              </w:rPr>
            </w:pPr>
          </w:p>
        </w:tc>
        <w:tc>
          <w:tcPr>
            <w:tcW w:w="5398" w:type="dxa"/>
            <w:shd w:val="clear" w:color="auto" w:fill="auto"/>
          </w:tcPr>
          <w:p w14:paraId="2ED5A14E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  <w:r w:rsidRPr="00BF5883">
              <w:rPr>
                <w:rFonts w:ascii="Garamond" w:hAnsi="Garamond"/>
                <w:b/>
                <w:spacing w:val="-2"/>
                <w:sz w:val="24"/>
                <w:szCs w:val="24"/>
              </w:rPr>
              <w:t>2º) Que el precio/hora del personal técnico para reparaciones</w:t>
            </w: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</w:rPr>
              <w:t xml:space="preserve"> (mano de obra) será de ……….. €/hora.</w:t>
            </w:r>
          </w:p>
          <w:p w14:paraId="5499F1AB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</w:rPr>
            </w:pP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</w:rPr>
              <w:t>El porcentaje de IVA a repercutir será de: ……….</w:t>
            </w:r>
          </w:p>
          <w:p w14:paraId="30D92023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</w:p>
          <w:p w14:paraId="14B2B197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</w:p>
          <w:p w14:paraId="26539D49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</w:p>
          <w:p w14:paraId="70C5D288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</w:p>
        </w:tc>
      </w:tr>
      <w:tr w:rsidR="00690878" w:rsidRPr="0057709F" w14:paraId="131D7B30" w14:textId="77777777" w:rsidTr="00A25C08">
        <w:trPr>
          <w:trHeight w:hRule="exact" w:val="1828"/>
          <w:jc w:val="center"/>
        </w:trPr>
        <w:tc>
          <w:tcPr>
            <w:tcW w:w="5258" w:type="dxa"/>
            <w:shd w:val="clear" w:color="auto" w:fill="auto"/>
          </w:tcPr>
          <w:p w14:paraId="2ECFDF63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</w:pPr>
            <w:r w:rsidRPr="00BF5883"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  <w:t>3) Konponketetarako eta ordezkapenetarako materialen PSPren gaineko deskontua</w:t>
            </w: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  <w:t xml:space="preserve">  %……….</w:t>
            </w:r>
          </w:p>
          <w:p w14:paraId="77B9AA1C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</w:pP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  <w:t>Jasanarazi beharreko BEZaren ehunekoa honako hau izango da:</w:t>
            </w:r>
            <w:r>
              <w:rPr>
                <w:rFonts w:ascii="Garamond" w:hAnsi="Garamond"/>
                <w:bCs/>
                <w:spacing w:val="-2"/>
                <w:sz w:val="24"/>
                <w:szCs w:val="24"/>
                <w:lang w:val="eu-ES"/>
              </w:rPr>
              <w:t>…………….</w:t>
            </w:r>
          </w:p>
          <w:p w14:paraId="28BFE983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color w:val="000000"/>
                <w:spacing w:val="-2"/>
                <w:sz w:val="24"/>
                <w:szCs w:val="24"/>
                <w:lang w:val="eu-ES"/>
              </w:rPr>
            </w:pPr>
          </w:p>
        </w:tc>
        <w:tc>
          <w:tcPr>
            <w:tcW w:w="5398" w:type="dxa"/>
            <w:shd w:val="clear" w:color="auto" w:fill="auto"/>
          </w:tcPr>
          <w:p w14:paraId="656E0B72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</w:rPr>
            </w:pPr>
            <w:r w:rsidRPr="00BF5883">
              <w:rPr>
                <w:rFonts w:ascii="Garamond" w:hAnsi="Garamond"/>
                <w:b/>
                <w:spacing w:val="-2"/>
                <w:sz w:val="24"/>
                <w:szCs w:val="24"/>
              </w:rPr>
              <w:t>3ª) Descuento sobre el PVP de materiales para reparaciones y sustituciones</w:t>
            </w: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</w:rPr>
              <w:t>: ……………….%.</w:t>
            </w:r>
          </w:p>
          <w:p w14:paraId="49BA11D8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</w:rPr>
            </w:pPr>
          </w:p>
          <w:p w14:paraId="024B67DC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</w:rPr>
            </w:pPr>
            <w:r w:rsidRPr="00BF5883">
              <w:rPr>
                <w:rFonts w:ascii="Garamond" w:hAnsi="Garamond"/>
                <w:bCs/>
                <w:spacing w:val="-2"/>
                <w:sz w:val="24"/>
                <w:szCs w:val="24"/>
              </w:rPr>
              <w:t xml:space="preserve">El porcentaje de IVA a repercutir será de: </w:t>
            </w:r>
            <w:r>
              <w:rPr>
                <w:rFonts w:ascii="Garamond" w:hAnsi="Garamond"/>
                <w:bCs/>
                <w:spacing w:val="-2"/>
                <w:sz w:val="24"/>
                <w:szCs w:val="24"/>
              </w:rPr>
              <w:t>……………</w:t>
            </w:r>
          </w:p>
          <w:p w14:paraId="21DC14FA" w14:textId="77777777" w:rsidR="00690878" w:rsidRPr="00BF5883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Cs/>
                <w:spacing w:val="-2"/>
                <w:sz w:val="24"/>
                <w:szCs w:val="24"/>
              </w:rPr>
            </w:pPr>
          </w:p>
        </w:tc>
      </w:tr>
      <w:tr w:rsidR="00690878" w:rsidRPr="0057709F" w14:paraId="2246A265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6D0BAC0A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4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) Badakit baldintza teknikoen agiriaren berri, administrazio baldintza berezien agiriaren berri eta kontratu honek jarraitzen dituen gainerako agirien berri, zeintzuk berariaz eta osorik neure gain hartzen ditudan, eta ontzat hartu.</w:t>
            </w:r>
          </w:p>
        </w:tc>
        <w:tc>
          <w:tcPr>
            <w:tcW w:w="5398" w:type="dxa"/>
            <w:shd w:val="clear" w:color="auto" w:fill="auto"/>
          </w:tcPr>
          <w:p w14:paraId="73D3E009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</w:rPr>
              <w:t>4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º) Que conozco el Pliego de Prescripciones Técnicas, el Pliego de Cláusulas Administrativas Particulares y demás documentación que ha de regir el presente contrato, que expresamente asumo y acato en su totalidad.</w:t>
            </w:r>
          </w:p>
        </w:tc>
      </w:tr>
      <w:tr w:rsidR="00690878" w:rsidRPr="0057709F" w14:paraId="43A64E67" w14:textId="77777777" w:rsidTr="00A25C08">
        <w:trPr>
          <w:trHeight w:hRule="exact" w:val="1258"/>
          <w:jc w:val="center"/>
        </w:trPr>
        <w:tc>
          <w:tcPr>
            <w:tcW w:w="5258" w:type="dxa"/>
            <w:shd w:val="clear" w:color="auto" w:fill="auto"/>
          </w:tcPr>
          <w:p w14:paraId="0AD0D08A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5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) Ordezkatzen dudan enpresak baldintza eta betebehar guztiak betetzen ditu, indarrean dagoen araudiak eskatzen dituenak, irekitzeko, jartzeko eta funtzionatzeko.</w:t>
            </w:r>
          </w:p>
        </w:tc>
        <w:tc>
          <w:tcPr>
            <w:tcW w:w="5398" w:type="dxa"/>
            <w:shd w:val="clear" w:color="auto" w:fill="auto"/>
          </w:tcPr>
          <w:p w14:paraId="07DCFB6E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</w:rPr>
              <w:t>5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º) Que la empresa a la que represento, cumple con todos los requisitos y obligaciones exigidos por la normativa vigente para su apertura, instalación y funcionamiento.</w:t>
            </w:r>
          </w:p>
        </w:tc>
      </w:tr>
      <w:tr w:rsidR="00690878" w:rsidRPr="0057709F" w14:paraId="76B98865" w14:textId="77777777" w:rsidTr="00A25C08">
        <w:trPr>
          <w:trHeight w:hRule="exact" w:val="992"/>
          <w:jc w:val="center"/>
        </w:trPr>
        <w:tc>
          <w:tcPr>
            <w:tcW w:w="5258" w:type="dxa"/>
            <w:shd w:val="clear" w:color="auto" w:fill="auto"/>
          </w:tcPr>
          <w:p w14:paraId="5E1A9C09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6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) Halaber, nire burua behartzen dut lan eta zerga arloan araututakoa betetzen.</w:t>
            </w:r>
          </w:p>
        </w:tc>
        <w:tc>
          <w:tcPr>
            <w:tcW w:w="5398" w:type="dxa"/>
            <w:shd w:val="clear" w:color="auto" w:fill="auto"/>
          </w:tcPr>
          <w:p w14:paraId="3DE0DE36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</w:rPr>
              <w:t>6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º) Que asimismo, me obligo al cumplimiento de lo legislado o reglamentado en materia laboral y tributaria.</w:t>
            </w:r>
          </w:p>
        </w:tc>
      </w:tr>
      <w:tr w:rsidR="00690878" w:rsidRPr="0057709F" w14:paraId="60A78000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46B26F2C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7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) Borondatez onartzen dut gardentasun instituzionala ematea datu guztiei, lizitazio, adjudikazio eta exekuzio prozesutik datozenak, </w:t>
            </w: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lastRenderedPageBreak/>
              <w:t>kontratua amaitu arte.</w:t>
            </w:r>
          </w:p>
        </w:tc>
        <w:tc>
          <w:tcPr>
            <w:tcW w:w="5398" w:type="dxa"/>
            <w:shd w:val="clear" w:color="auto" w:fill="auto"/>
          </w:tcPr>
          <w:p w14:paraId="465FB4CA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</w:rPr>
              <w:lastRenderedPageBreak/>
              <w:t>7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 xml:space="preserve">º) Que acepto voluntariamente dar transparencia institucional a todos los datos derivados del proceso de licitación, adjudicación y ejecución hasta la </w:t>
            </w: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lastRenderedPageBreak/>
              <w:t>finalización del contrato.</w:t>
            </w:r>
          </w:p>
        </w:tc>
      </w:tr>
      <w:tr w:rsidR="00690878" w:rsidRPr="0057709F" w14:paraId="5E20DAFE" w14:textId="77777777" w:rsidTr="00A25C08">
        <w:trPr>
          <w:jc w:val="center"/>
        </w:trPr>
        <w:tc>
          <w:tcPr>
            <w:tcW w:w="5258" w:type="dxa"/>
            <w:shd w:val="clear" w:color="auto" w:fill="auto"/>
          </w:tcPr>
          <w:p w14:paraId="14E658F1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lastRenderedPageBreak/>
              <w:t>(non) ......................, (noiz)..... …...........ren ….(e)an</w:t>
            </w:r>
          </w:p>
        </w:tc>
        <w:tc>
          <w:tcPr>
            <w:tcW w:w="5398" w:type="dxa"/>
            <w:shd w:val="clear" w:color="auto" w:fill="auto"/>
          </w:tcPr>
          <w:p w14:paraId="63EEE054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En........................., a........... de….......................de 20......</w:t>
            </w:r>
          </w:p>
        </w:tc>
      </w:tr>
      <w:tr w:rsidR="00690878" w:rsidRPr="0057709F" w14:paraId="22EDE22C" w14:textId="77777777" w:rsidTr="00A25C08">
        <w:trPr>
          <w:trHeight w:val="1583"/>
          <w:jc w:val="center"/>
        </w:trPr>
        <w:tc>
          <w:tcPr>
            <w:tcW w:w="5258" w:type="dxa"/>
            <w:shd w:val="clear" w:color="auto" w:fill="auto"/>
          </w:tcPr>
          <w:p w14:paraId="2D7E325E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center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Sinadura</w:t>
            </w:r>
          </w:p>
        </w:tc>
        <w:tc>
          <w:tcPr>
            <w:tcW w:w="5398" w:type="dxa"/>
            <w:shd w:val="clear" w:color="auto" w:fill="auto"/>
          </w:tcPr>
          <w:p w14:paraId="5D5F0FCC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center"/>
              <w:rPr>
                <w:rFonts w:ascii="Garamond" w:hAnsi="Garamond"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spacing w:val="-2"/>
                <w:sz w:val="24"/>
                <w:szCs w:val="24"/>
              </w:rPr>
              <w:t>Firma</w:t>
            </w:r>
          </w:p>
        </w:tc>
      </w:tr>
      <w:tr w:rsidR="00690878" w:rsidRPr="0057709F" w14:paraId="0F1AE712" w14:textId="77777777" w:rsidTr="00A25C08">
        <w:trPr>
          <w:trHeight w:hRule="exact" w:val="1835"/>
          <w:jc w:val="center"/>
        </w:trPr>
        <w:tc>
          <w:tcPr>
            <w:tcW w:w="5258" w:type="dxa"/>
            <w:shd w:val="clear" w:color="auto" w:fill="auto"/>
          </w:tcPr>
          <w:p w14:paraId="1B0A7C64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</w:pPr>
            <w:r w:rsidRPr="0057709F"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  <w:t>* Eskaintzan agertu behar da xehaturik balio erantsiaren gaineko zerga, eta adieraziko dira tipoa eta zenbatekoa, aplikatu dakiokeena kontratuari, haren araudi erregulatzailearen arabera. Eskaintza ez badago xehaturik, baztertu egingo da.</w:t>
            </w:r>
          </w:p>
        </w:tc>
        <w:tc>
          <w:tcPr>
            <w:tcW w:w="5398" w:type="dxa"/>
            <w:shd w:val="clear" w:color="auto" w:fill="auto"/>
          </w:tcPr>
          <w:p w14:paraId="7C52C9F6" w14:textId="77777777" w:rsidR="00690878" w:rsidRPr="0057709F" w:rsidRDefault="00690878" w:rsidP="00A25C08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  <w:r w:rsidRPr="0057709F">
              <w:rPr>
                <w:rFonts w:ascii="Garamond" w:hAnsi="Garamond"/>
                <w:b/>
                <w:spacing w:val="-2"/>
                <w:sz w:val="24"/>
                <w:szCs w:val="24"/>
              </w:rPr>
              <w:t>* En la oferta deberá figurar de manera desglosada el Impuesto sobre el Valor Añadido, indicando tipo e importe aplicable al contrato conforme a su normativa reguladora. En caso de que la oferta no se encuentre desglosada la misma será rechazada.</w:t>
            </w:r>
          </w:p>
        </w:tc>
      </w:tr>
    </w:tbl>
    <w:p w14:paraId="48D3894C" w14:textId="77777777" w:rsidR="00462319" w:rsidRDefault="00462319" w:rsidP="00462319">
      <w:pPr>
        <w:rPr>
          <w:sz w:val="24"/>
          <w:szCs w:val="24"/>
        </w:rPr>
      </w:pPr>
    </w:p>
    <w:p w14:paraId="7647115B" w14:textId="77777777"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p w14:paraId="1F71CDB7" w14:textId="77777777"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sectPr w:rsidR="00462319" w:rsidSect="001C2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567" w:right="992" w:bottom="1134" w:left="992" w:header="0" w:footer="284" w:gutter="0"/>
      <w:cols w:space="5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40EB96" w14:textId="77777777" w:rsidR="00BD5589" w:rsidRDefault="00690878">
      <w:r>
        <w:separator/>
      </w:r>
    </w:p>
  </w:endnote>
  <w:endnote w:type="continuationSeparator" w:id="0">
    <w:p w14:paraId="6D0AB8AB" w14:textId="77777777" w:rsidR="00BD5589" w:rsidRDefault="0069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E6765" w14:textId="77777777" w:rsidR="00462319" w:rsidRDefault="00462319">
    <w:pPr>
      <w:pStyle w:val="Orri-o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3175B" w14:textId="77777777" w:rsidR="00CF2B62" w:rsidRDefault="00CF2B62"/>
  <w:tbl>
    <w:tblPr>
      <w:tblStyle w:val="Saretaduntaula"/>
      <w:tblW w:w="10031" w:type="dxa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490D5F" w14:paraId="3D5FC390" w14:textId="77777777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0513C0F9" w14:textId="77777777" w:rsidR="009314CE" w:rsidRPr="009314CE" w:rsidRDefault="00690878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Kodea</w:t>
          </w:r>
        </w:p>
      </w:tc>
      <w:tc>
        <w:tcPr>
          <w:tcW w:w="1145" w:type="pct"/>
          <w:shd w:val="clear" w:color="auto" w:fill="auto"/>
        </w:tcPr>
        <w:p w14:paraId="61DECBCC" w14:textId="77777777" w:rsidR="009314CE" w:rsidRPr="009314CE" w:rsidRDefault="00690878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CL23/07074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14:paraId="3B3D4BEB" w14:textId="77777777" w:rsidR="009314CE" w:rsidRPr="009314CE" w:rsidRDefault="00690878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14:paraId="3996450C" w14:textId="77777777" w:rsidR="009314CE" w:rsidRPr="009314CE" w:rsidRDefault="00690878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ARRASATE/MONDRAGON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54E3AC8F" w14:textId="7A3F59E3" w:rsidR="009314CE" w:rsidRPr="009314CE" w:rsidRDefault="001418F4" w:rsidP="009314C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val="eu-ES" w:eastAsia="eu-ES"/>
            </w:rPr>
            <w:drawing>
              <wp:inline distT="0" distB="0" distL="0" distR="0" wp14:anchorId="50E82C02" wp14:editId="030BE43B">
                <wp:extent cx="723900" cy="723900"/>
                <wp:effectExtent l="0" t="0" r="0" b="0"/>
                <wp:docPr id="3" name="Irudi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90D5F" w14:paraId="263B7067" w14:textId="77777777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1DDE4E72" w14:textId="77777777" w:rsidR="009314CE" w:rsidRPr="009314CE" w:rsidRDefault="00690878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Data</w:t>
          </w:r>
        </w:p>
      </w:tc>
      <w:tc>
        <w:tcPr>
          <w:tcW w:w="1145" w:type="pct"/>
          <w:shd w:val="clear" w:color="auto" w:fill="auto"/>
        </w:tcPr>
        <w:p w14:paraId="74742ACD" w14:textId="77777777" w:rsidR="009314CE" w:rsidRPr="009314CE" w:rsidRDefault="00690878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2023/mai./12</w:t>
          </w:r>
        </w:p>
      </w:tc>
      <w:tc>
        <w:tcPr>
          <w:tcW w:w="401" w:type="pct"/>
          <w:shd w:val="clear" w:color="auto" w:fill="B3B3B3"/>
        </w:tcPr>
        <w:p w14:paraId="279AEDF0" w14:textId="77777777" w:rsidR="009314CE" w:rsidRPr="009314CE" w:rsidRDefault="00690878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CUDO</w:t>
          </w:r>
        </w:p>
      </w:tc>
      <w:tc>
        <w:tcPr>
          <w:tcW w:w="2274" w:type="pct"/>
          <w:shd w:val="clear" w:color="auto" w:fill="auto"/>
        </w:tcPr>
        <w:p w14:paraId="7DA6E694" w14:textId="77777777" w:rsidR="009314CE" w:rsidRPr="009314CE" w:rsidRDefault="00690878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000.0055.AAAAY9P0.6.Uoga</w:t>
          </w:r>
        </w:p>
      </w:tc>
      <w:tc>
        <w:tcPr>
          <w:tcW w:w="636" w:type="pct"/>
          <w:vMerge/>
          <w:shd w:val="clear" w:color="auto" w:fill="auto"/>
        </w:tcPr>
        <w:p w14:paraId="06E8A62B" w14:textId="77777777" w:rsidR="009314CE" w:rsidRDefault="009314CE" w:rsidP="009314CE">
          <w:pPr>
            <w:pStyle w:val="Orri-oina"/>
          </w:pPr>
        </w:p>
      </w:tc>
    </w:tr>
    <w:tr w:rsidR="00490D5F" w14:paraId="1B2E0BD4" w14:textId="77777777" w:rsidTr="001C2EC3">
      <w:tc>
        <w:tcPr>
          <w:tcW w:w="544" w:type="pct"/>
          <w:shd w:val="clear" w:color="auto" w:fill="B3B3B3"/>
        </w:tcPr>
        <w:p w14:paraId="5153DC69" w14:textId="77777777" w:rsidR="009314CE" w:rsidRPr="009314CE" w:rsidRDefault="00690878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14:paraId="193B7C71" w14:textId="77777777" w:rsidR="009314CE" w:rsidRDefault="00690878" w:rsidP="001C2EC3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https://uzt.gipuzkoa.eus/PortalV/r/eu/55/AAAAY9P06.Uoga</w:t>
          </w:r>
          <w:r w:rsidR="001C2EC3"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14:paraId="1A21BBCB" w14:textId="77777777" w:rsidR="009314CE" w:rsidRDefault="009314CE" w:rsidP="009314CE">
          <w:pPr>
            <w:pStyle w:val="Orri-oina"/>
          </w:pPr>
        </w:p>
      </w:tc>
    </w:tr>
    <w:tr w:rsidR="00490D5F" w14:paraId="54A10439" w14:textId="77777777" w:rsidTr="001C2EC3">
      <w:tc>
        <w:tcPr>
          <w:tcW w:w="4364" w:type="pct"/>
          <w:gridSpan w:val="4"/>
          <w:shd w:val="clear" w:color="auto" w:fill="auto"/>
          <w:vAlign w:val="center"/>
        </w:tcPr>
        <w:p w14:paraId="50887684" w14:textId="77777777" w:rsidR="009314CE" w:rsidRDefault="00690878" w:rsidP="009314CE">
          <w:pPr>
            <w:pStyle w:val="Orri-oina"/>
          </w:pPr>
          <w:r>
            <w:rPr>
              <w:rFonts w:ascii="Tahoma" w:hAnsi="Tahoma" w:cs="Tahoma"/>
              <w:sz w:val="16"/>
            </w:rPr>
            <w:t>Dokumentu honen baliotasuna egiaztatzeko hurrengo Web-an sarbideratu zaitez edo QR irudia irakurri ezazu</w:t>
          </w:r>
        </w:p>
      </w:tc>
      <w:tc>
        <w:tcPr>
          <w:tcW w:w="636" w:type="pct"/>
          <w:vMerge/>
          <w:shd w:val="clear" w:color="auto" w:fill="auto"/>
        </w:tcPr>
        <w:p w14:paraId="1E379021" w14:textId="77777777" w:rsidR="009314CE" w:rsidRDefault="009314CE" w:rsidP="009314CE">
          <w:pPr>
            <w:pStyle w:val="Orri-oina"/>
          </w:pPr>
        </w:p>
      </w:tc>
    </w:tr>
  </w:tbl>
  <w:p w14:paraId="402BEE6D" w14:textId="77777777" w:rsidR="00462319" w:rsidRPr="009314CE" w:rsidRDefault="00462319" w:rsidP="009314CE">
    <w:pPr>
      <w:pStyle w:val="Orri-o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8F49D" w14:textId="77777777" w:rsidR="00462319" w:rsidRDefault="00462319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EDB07B" w14:textId="77777777" w:rsidR="00BD5589" w:rsidRDefault="00690878">
      <w:r>
        <w:separator/>
      </w:r>
    </w:p>
  </w:footnote>
  <w:footnote w:type="continuationSeparator" w:id="0">
    <w:p w14:paraId="277767E8" w14:textId="77777777" w:rsidR="00BD5589" w:rsidRDefault="00690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A58B2E" w14:textId="77777777" w:rsidR="00462319" w:rsidRDefault="00462319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7960A" w14:textId="77777777" w:rsidR="00462319" w:rsidRDefault="00462319">
    <w:pPr>
      <w:pStyle w:val="Oin-oharrarentestua"/>
    </w:pPr>
  </w:p>
  <w:p w14:paraId="4853B741" w14:textId="77777777" w:rsidR="00462319" w:rsidRDefault="00462319"/>
  <w:p w14:paraId="4EAA063D" w14:textId="77777777"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490D5F" w14:paraId="2659C6D8" w14:textId="77777777">
      <w:trPr>
        <w:trHeight w:val="1442"/>
      </w:trPr>
      <w:tc>
        <w:tcPr>
          <w:tcW w:w="4820" w:type="dxa"/>
          <w:gridSpan w:val="2"/>
        </w:tcPr>
        <w:p w14:paraId="6BBE32E4" w14:textId="511758EC" w:rsidR="00462319" w:rsidRDefault="001418F4">
          <w:pPr>
            <w:pStyle w:val="Goiburua"/>
          </w:pPr>
          <w:r>
            <w:rPr>
              <w:rFonts w:ascii="Garamond" w:hAnsi="Garamond"/>
              <w:noProof/>
              <w:lang w:val="eu-ES" w:eastAsia="eu-ES"/>
            </w:rPr>
            <w:drawing>
              <wp:inline distT="0" distB="0" distL="0" distR="0" wp14:anchorId="7BDE39CD" wp14:editId="3F87A024">
                <wp:extent cx="2085975" cy="990600"/>
                <wp:effectExtent l="0" t="0" r="9525" b="0"/>
                <wp:docPr id="1" name="Irudia 1" descr="MARKA3Z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KA3Z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7AB341C5" w14:textId="77777777"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49EF26F7" w14:textId="77777777"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76B6AA11" w14:textId="77777777"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58A7544C" w14:textId="2F1F041F" w:rsidR="00462319" w:rsidRDefault="00690878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Kontratazioa</w:t>
          </w:r>
          <w:r>
            <w:rPr>
              <w:rFonts w:ascii="Univers" w:hAnsi="Univers"/>
              <w:b/>
            </w:rPr>
            <w:t xml:space="preserve"> </w:t>
          </w:r>
          <w:r w:rsidR="001418F4">
            <w:rPr>
              <w:rFonts w:ascii="Univers" w:hAnsi="Univers"/>
              <w:b/>
              <w:noProof/>
              <w:lang w:val="eu-ES" w:eastAsia="eu-ES"/>
            </w:rPr>
            <w:drawing>
              <wp:inline distT="0" distB="0" distL="0" distR="0" wp14:anchorId="175C7459" wp14:editId="193C0881">
                <wp:extent cx="85725" cy="85725"/>
                <wp:effectExtent l="0" t="0" r="9525" b="9525"/>
                <wp:docPr id="2" name="Irudia 2" descr="koadrotxo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oadrotxo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90D5F" w14:paraId="547151CF" w14:textId="77777777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5D2E2123" w14:textId="77777777" w:rsidR="00462319" w:rsidRDefault="00690878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>
            <w:rPr>
              <w:rFonts w:ascii="Univers" w:hAnsi="Univers"/>
              <w:noProof/>
              <w:sz w:val="22"/>
            </w:rPr>
            <w:t>2023CHOZ0003</w:t>
          </w:r>
        </w:p>
        <w:p w14:paraId="4DBA1F4B" w14:textId="77777777" w:rsidR="00462319" w:rsidRDefault="00690878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OZMA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784F6971" w14:textId="77777777" w:rsidR="00462319" w:rsidRPr="00AE77CA" w:rsidRDefault="00690878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Udal igogailuen mantentze zerbitzua kontratatzea (2023-2027)</w:t>
          </w:r>
        </w:p>
        <w:p w14:paraId="198D1528" w14:textId="77777777" w:rsidR="00462319" w:rsidRPr="00AE77CA" w:rsidRDefault="00690878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Hasiera data: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2023/02/02</w:t>
          </w:r>
        </w:p>
      </w:tc>
    </w:tr>
  </w:tbl>
  <w:p w14:paraId="1A5C4778" w14:textId="77777777" w:rsidR="00462319" w:rsidRPr="00AE77CA" w:rsidRDefault="00462319">
    <w:pPr>
      <w:pStyle w:val="Goiburua"/>
      <w:rPr>
        <w:lang w:val="pt-P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5B6DF" w14:textId="77777777" w:rsidR="00462319" w:rsidRDefault="00462319">
    <w:pPr>
      <w:pStyle w:val="Goiburu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832F3"/>
    <w:multiLevelType w:val="hybridMultilevel"/>
    <w:tmpl w:val="D5000BAE"/>
    <w:lvl w:ilvl="0" w:tplc="8F1EECB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C7660D9C" w:tentative="1">
      <w:start w:val="1"/>
      <w:numFmt w:val="lowerLetter"/>
      <w:lvlText w:val="%2."/>
      <w:lvlJc w:val="left"/>
      <w:pPr>
        <w:ind w:left="2160" w:hanging="360"/>
      </w:pPr>
    </w:lvl>
    <w:lvl w:ilvl="2" w:tplc="92229BB0" w:tentative="1">
      <w:start w:val="1"/>
      <w:numFmt w:val="lowerRoman"/>
      <w:lvlText w:val="%3."/>
      <w:lvlJc w:val="right"/>
      <w:pPr>
        <w:ind w:left="2880" w:hanging="180"/>
      </w:pPr>
    </w:lvl>
    <w:lvl w:ilvl="3" w:tplc="3B0C98C4" w:tentative="1">
      <w:start w:val="1"/>
      <w:numFmt w:val="decimal"/>
      <w:lvlText w:val="%4."/>
      <w:lvlJc w:val="left"/>
      <w:pPr>
        <w:ind w:left="3600" w:hanging="360"/>
      </w:pPr>
    </w:lvl>
    <w:lvl w:ilvl="4" w:tplc="FCF4CA4C" w:tentative="1">
      <w:start w:val="1"/>
      <w:numFmt w:val="lowerLetter"/>
      <w:lvlText w:val="%5."/>
      <w:lvlJc w:val="left"/>
      <w:pPr>
        <w:ind w:left="4320" w:hanging="360"/>
      </w:pPr>
    </w:lvl>
    <w:lvl w:ilvl="5" w:tplc="57FE24F4" w:tentative="1">
      <w:start w:val="1"/>
      <w:numFmt w:val="lowerRoman"/>
      <w:lvlText w:val="%6."/>
      <w:lvlJc w:val="right"/>
      <w:pPr>
        <w:ind w:left="5040" w:hanging="180"/>
      </w:pPr>
    </w:lvl>
    <w:lvl w:ilvl="6" w:tplc="F858EE40" w:tentative="1">
      <w:start w:val="1"/>
      <w:numFmt w:val="decimal"/>
      <w:lvlText w:val="%7."/>
      <w:lvlJc w:val="left"/>
      <w:pPr>
        <w:ind w:left="5760" w:hanging="360"/>
      </w:pPr>
    </w:lvl>
    <w:lvl w:ilvl="7" w:tplc="CCE61C50" w:tentative="1">
      <w:start w:val="1"/>
      <w:numFmt w:val="lowerLetter"/>
      <w:lvlText w:val="%8."/>
      <w:lvlJc w:val="left"/>
      <w:pPr>
        <w:ind w:left="6480" w:hanging="360"/>
      </w:pPr>
    </w:lvl>
    <w:lvl w:ilvl="8" w:tplc="A2AE9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974FA3"/>
    <w:multiLevelType w:val="hybridMultilevel"/>
    <w:tmpl w:val="4E44176E"/>
    <w:lvl w:ilvl="0" w:tplc="92AA2C9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40BD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D7E91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C42D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806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EA6E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1A2C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D08C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C4E0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CE"/>
    <w:rsid w:val="001418F4"/>
    <w:rsid w:val="001C2EC3"/>
    <w:rsid w:val="00300037"/>
    <w:rsid w:val="004217A2"/>
    <w:rsid w:val="00462319"/>
    <w:rsid w:val="00490D5F"/>
    <w:rsid w:val="00690878"/>
    <w:rsid w:val="007037CE"/>
    <w:rsid w:val="007931F7"/>
    <w:rsid w:val="007C1DAA"/>
    <w:rsid w:val="009314CE"/>
    <w:rsid w:val="00AE77CA"/>
    <w:rsid w:val="00BD5589"/>
    <w:rsid w:val="00C310FF"/>
    <w:rsid w:val="00CF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C96A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931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931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orrizuria.dot</Template>
  <TotalTime>0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defautl</cp:lastModifiedBy>
  <cp:revision>2</cp:revision>
  <cp:lastPrinted>2008-01-07T11:28:00Z</cp:lastPrinted>
  <dcterms:created xsi:type="dcterms:W3CDTF">2023-05-12T10:05:00Z</dcterms:created>
  <dcterms:modified xsi:type="dcterms:W3CDTF">2023-05-12T10:05:00Z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ARRASATE\eizarra</vt:lpwstr>
  </property>
  <property fmtid="{D5CDD505-2E9C-101B-9397-08002B2CF9AE}" pid="3" name="cgsCodigoCatalogo">
    <vt:lpwstr> </vt:lpwstr>
  </property>
  <property fmtid="{D5CDD505-2E9C-101B-9397-08002B2CF9AE}" pid="4" name="cgsCodigoExpediente">
    <vt:lpwstr>2023CHOZ0003</vt:lpwstr>
  </property>
  <property fmtid="{D5CDD505-2E9C-101B-9397-08002B2CF9AE}" pid="5" name="cgsGenerador">
    <vt:lpwstr>MUNIGEX</vt:lpwstr>
  </property>
  <property fmtid="{D5CDD505-2E9C-101B-9397-08002B2CF9AE}" pid="6" name="cgsIDGlobalDoc">
    <vt:lpwstr>970079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1249547</vt:lpwstr>
  </property>
  <property fmtid="{D5CDD505-2E9C-101B-9397-08002B2CF9AE}" pid="12" name="cgsPlantilla">
    <vt:lpwstr>Komodin kajetina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