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27644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27644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27644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76444">
        <w:rPr>
          <w:rFonts w:ascii="Arial" w:hAnsi="Arial" w:cs="Arial"/>
          <w:bCs/>
        </w:rPr>
      </w:r>
      <w:r w:rsidR="00276444">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276444"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444" w:rsidRDefault="00276444" w:rsidP="005F25B2">
      <w:r>
        <w:separator/>
      </w:r>
    </w:p>
  </w:endnote>
  <w:endnote w:type="continuationSeparator" w:id="0">
    <w:p w:rsidR="00276444" w:rsidRDefault="0027644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276444">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276444">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276444">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276444">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444" w:rsidRDefault="00276444" w:rsidP="005F25B2">
      <w:r>
        <w:separator/>
      </w:r>
    </w:p>
  </w:footnote>
  <w:footnote w:type="continuationSeparator" w:id="0">
    <w:p w:rsidR="00276444" w:rsidRDefault="00276444"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7043917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70439175"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44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76444"/>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72BA9B-2055-4DDA-8E67-C718E18F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010B7-D1EE-48E8-A3F6-508F3C1C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2024-02-26T06:53:00Z</dcterms:created>
  <dcterms:modified xsi:type="dcterms:W3CDTF">2024-02-26T06:53:00Z</dcterms:modified>
</cp:coreProperties>
</file>