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2A2BA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2A2BA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2A2BA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A2BAA">
        <w:rPr>
          <w:rFonts w:ascii="Arial" w:hAnsi="Arial" w:cs="Arial"/>
          <w:bCs/>
        </w:rPr>
      </w:r>
      <w:r w:rsidR="002A2BAA">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2A2BAA"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BAA" w:rsidRDefault="002A2BAA" w:rsidP="005F25B2">
      <w:r>
        <w:separator/>
      </w:r>
    </w:p>
  </w:endnote>
  <w:endnote w:type="continuationSeparator" w:id="0">
    <w:p w:rsidR="002A2BAA" w:rsidRDefault="002A2BAA"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2A2BAA">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2A2BAA">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2A2BAA">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2A2BAA">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BAA" w:rsidRDefault="002A2BAA" w:rsidP="005F25B2">
      <w:r>
        <w:separator/>
      </w:r>
    </w:p>
  </w:footnote>
  <w:footnote w:type="continuationSeparator" w:id="0">
    <w:p w:rsidR="002A2BAA" w:rsidRDefault="002A2BAA"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7563843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75638436"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AA"/>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2BAA"/>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896DCB-9A89-408F-B2D0-BD6E4BDBD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4FA20-72D7-48F2-8FFA-3C87499DF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2024-04-26T10:07:00Z</dcterms:created>
  <dcterms:modified xsi:type="dcterms:W3CDTF">2024-04-26T10:07:00Z</dcterms:modified>
</cp:coreProperties>
</file>