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477B3" w14:textId="77777777" w:rsidR="006D7C49" w:rsidRPr="00DF6BD1" w:rsidRDefault="006D7C49" w:rsidP="006D7C49"/>
    <w:p w14:paraId="73C1059C" w14:textId="77777777" w:rsidR="006D7C49" w:rsidRPr="00DF6BD1" w:rsidRDefault="006D7C49" w:rsidP="006D7C49"/>
    <w:p w14:paraId="4F012DFA" w14:textId="77777777" w:rsidR="006D7C49" w:rsidRPr="00DF6BD1" w:rsidRDefault="006D7C49" w:rsidP="006D7C49"/>
    <w:p w14:paraId="7B4DB6D8" w14:textId="77777777" w:rsidR="006D7C49" w:rsidRPr="00DF6BD1" w:rsidRDefault="006D7C49" w:rsidP="006D7C49"/>
    <w:p w14:paraId="6F6C734D" w14:textId="77777777" w:rsidR="006D7C49" w:rsidRPr="00DF6BD1" w:rsidRDefault="006D7C49" w:rsidP="006D7C49"/>
    <w:p w14:paraId="2E905479" w14:textId="77777777" w:rsidR="006D7C49" w:rsidRPr="00DF6BD1" w:rsidRDefault="006D7C49" w:rsidP="006D7C49"/>
    <w:p w14:paraId="72057767" w14:textId="77777777" w:rsidR="006D7C49" w:rsidRPr="00DF6BD1" w:rsidRDefault="006D7C49" w:rsidP="006D7C49"/>
    <w:p w14:paraId="56C29544" w14:textId="77777777" w:rsidR="006D7C49" w:rsidRPr="00DF6BD1" w:rsidRDefault="006D7C49" w:rsidP="006D7C49"/>
    <w:p w14:paraId="01E52C72" w14:textId="77777777" w:rsidR="006D7C49" w:rsidRPr="00DF6BD1" w:rsidRDefault="006D7C49" w:rsidP="006D7C49"/>
    <w:p w14:paraId="72CE58E7" w14:textId="639C7E7C" w:rsidR="006D7C49" w:rsidRPr="00DF6BD1" w:rsidRDefault="006D7C49" w:rsidP="006D7C49"/>
    <w:p w14:paraId="71357825" w14:textId="77777777" w:rsidR="006D7C49" w:rsidRPr="00DF6BD1" w:rsidRDefault="006D7C49" w:rsidP="006D7C49"/>
    <w:p w14:paraId="2B4F28BE" w14:textId="77777777" w:rsidR="006D7C49" w:rsidRDefault="006D7C49" w:rsidP="006D7C49">
      <w:pPr>
        <w:tabs>
          <w:tab w:val="right" w:pos="8504"/>
        </w:tabs>
        <w:ind w:left="-426" w:firstLine="142"/>
        <w:rPr>
          <w:szCs w:val="22"/>
        </w:rPr>
      </w:pPr>
      <w:bookmarkStart w:id="0" w:name="_Hlk45631512"/>
      <w:r>
        <w:rPr>
          <w:noProof/>
          <w:lang w:val="es-ES"/>
        </w:rPr>
        <w:drawing>
          <wp:inline distT="0" distB="0" distL="0" distR="0" wp14:anchorId="74A15E24" wp14:editId="6DA57C5E">
            <wp:extent cx="2752725" cy="822325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22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2"/>
        </w:rPr>
        <w:tab/>
      </w:r>
      <w:r>
        <w:rPr>
          <w:noProof/>
          <w:lang w:val="es-ES"/>
        </w:rPr>
        <w:drawing>
          <wp:inline distT="0" distB="0" distL="0" distR="0" wp14:anchorId="00A11491" wp14:editId="0897D4D7">
            <wp:extent cx="1597660" cy="489585"/>
            <wp:effectExtent l="0" t="0" r="254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4895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16DAB9E6" w14:textId="77777777" w:rsidR="006D7C49" w:rsidRPr="00DF6BD1" w:rsidRDefault="006D7C49" w:rsidP="006D7C49">
      <w:pPr>
        <w:ind w:right="-285"/>
      </w:pPr>
    </w:p>
    <w:p w14:paraId="601A5ADC" w14:textId="77777777" w:rsidR="006D7C49" w:rsidRPr="00DF6BD1" w:rsidRDefault="006D7C49" w:rsidP="006D7C49">
      <w:pPr>
        <w:ind w:left="-1080"/>
      </w:pPr>
    </w:p>
    <w:p w14:paraId="6E1C8D80" w14:textId="77777777" w:rsidR="006D7C49" w:rsidRDefault="006D7C49" w:rsidP="006D7C49">
      <w:pPr>
        <w:spacing w:before="80" w:line="280" w:lineRule="atLeast"/>
        <w:jc w:val="center"/>
        <w:rPr>
          <w:rFonts w:cs="Trebuchet MS"/>
          <w:b/>
          <w:bCs/>
          <w:iCs/>
          <w:color w:val="2F5496"/>
          <w:sz w:val="36"/>
          <w:szCs w:val="36"/>
          <w:lang w:val="es-ES"/>
        </w:rPr>
      </w:pPr>
      <w:r>
        <w:rPr>
          <w:rFonts w:cs="Trebuchet MS"/>
          <w:b/>
          <w:bCs/>
          <w:iCs/>
          <w:color w:val="2F5496"/>
          <w:sz w:val="32"/>
          <w:szCs w:val="32"/>
        </w:rPr>
        <w:t>2024KOES0042</w:t>
      </w:r>
    </w:p>
    <w:p w14:paraId="586D50B3" w14:textId="77777777" w:rsidR="006D7C49" w:rsidRPr="00D73A98" w:rsidRDefault="006D7C49" w:rsidP="006D7C49">
      <w:pPr>
        <w:spacing w:before="80" w:line="280" w:lineRule="atLeast"/>
        <w:jc w:val="center"/>
        <w:rPr>
          <w:rFonts w:cs="Arial"/>
          <w:b/>
          <w:bCs/>
          <w:color w:val="2F5496"/>
          <w:sz w:val="36"/>
          <w:szCs w:val="36"/>
          <w:lang w:val="eu-ES"/>
        </w:rPr>
      </w:pPr>
      <w:r>
        <w:br/>
      </w:r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 xml:space="preserve">Licencias HCL </w:t>
      </w:r>
      <w:proofErr w:type="spellStart"/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>BigFix</w:t>
      </w:r>
      <w:proofErr w:type="spellEnd"/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 xml:space="preserve"> </w:t>
      </w:r>
      <w:proofErr w:type="spellStart"/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>Lifecycle</w:t>
      </w:r>
      <w:proofErr w:type="spellEnd"/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>, soporte y mantenimiento</w:t>
      </w:r>
      <w:r>
        <w:rPr>
          <w:rFonts w:cs="Trebuchet MS"/>
          <w:b/>
          <w:bCs/>
          <w:iCs/>
          <w:color w:val="2F5496"/>
          <w:sz w:val="36"/>
          <w:szCs w:val="36"/>
          <w:lang w:val="es-ES"/>
        </w:rPr>
        <w:t xml:space="preserve"> </w:t>
      </w:r>
      <w:r>
        <w:rPr>
          <w:rFonts w:cs="Trebuchet MS"/>
          <w:b/>
          <w:bCs/>
          <w:iCs/>
          <w:color w:val="2F5496"/>
          <w:sz w:val="36"/>
          <w:szCs w:val="36"/>
          <w:lang w:val="es-ES"/>
        </w:rPr>
        <w:br/>
      </w:r>
      <w:r w:rsidRPr="00D73A98">
        <w:rPr>
          <w:rFonts w:cs="Trebuchet MS"/>
          <w:b/>
          <w:bCs/>
          <w:iCs/>
          <w:color w:val="2F5496"/>
          <w:sz w:val="36"/>
          <w:szCs w:val="36"/>
          <w:lang w:val="es-ES"/>
        </w:rPr>
        <w:t xml:space="preserve">HCL </w:t>
      </w:r>
      <w:r w:rsidRPr="00D73A98">
        <w:rPr>
          <w:rFonts w:cs="Trebuchet MS"/>
          <w:b/>
          <w:bCs/>
          <w:iCs/>
          <w:color w:val="2F5496"/>
          <w:sz w:val="36"/>
          <w:szCs w:val="36"/>
          <w:lang w:val="eu-ES"/>
        </w:rPr>
        <w:t>BigFix Lifecycle lizentziak, euskarria eta mantentze-lanak</w:t>
      </w:r>
    </w:p>
    <w:p w14:paraId="74BDBDC3" w14:textId="77777777" w:rsidR="006D7C49" w:rsidRPr="00740284" w:rsidRDefault="006D7C49" w:rsidP="006D7C49">
      <w:pPr>
        <w:pStyle w:val="Encabezado"/>
        <w:rPr>
          <w:color w:val="auto"/>
        </w:rPr>
      </w:pPr>
      <w:r w:rsidRPr="00740284">
        <w:rPr>
          <w:color w:val="auto"/>
        </w:rPr>
        <w:t>Pliego de Bases Técnicas</w:t>
      </w:r>
    </w:p>
    <w:p w14:paraId="2E25E0C5" w14:textId="77777777" w:rsidR="006D7C49" w:rsidRPr="00DF6BD1" w:rsidRDefault="006D7C49" w:rsidP="006D7C49">
      <w:pPr>
        <w:pStyle w:val="Encabezado"/>
        <w:jc w:val="both"/>
        <w:rPr>
          <w:b/>
          <w:i/>
          <w:color w:val="auto"/>
        </w:rPr>
      </w:pPr>
    </w:p>
    <w:p w14:paraId="7E2CB403" w14:textId="77777777" w:rsidR="006D7C49" w:rsidRPr="00DF6BD1" w:rsidRDefault="006D7C49" w:rsidP="006D7C49">
      <w:pPr>
        <w:ind w:left="-1080"/>
      </w:pPr>
    </w:p>
    <w:p w14:paraId="1402DE1D" w14:textId="77777777" w:rsidR="006D7C49" w:rsidRPr="00DF6BD1" w:rsidRDefault="006D7C49" w:rsidP="006D7C49">
      <w:pPr>
        <w:pBdr>
          <w:bottom w:val="single" w:sz="4" w:space="1" w:color="999999"/>
        </w:pBdr>
        <w:spacing w:line="120" w:lineRule="atLeast"/>
      </w:pPr>
    </w:p>
    <w:p w14:paraId="4D0FBE4C" w14:textId="77777777" w:rsidR="006D7C49" w:rsidRPr="00DF6BD1" w:rsidRDefault="006D7C49" w:rsidP="006D7C49">
      <w:pPr>
        <w:keepLines w:val="0"/>
        <w:spacing w:after="0" w:line="240" w:lineRule="auto"/>
        <w:jc w:val="left"/>
        <w:sectPr w:rsidR="006D7C49" w:rsidRPr="00DF6BD1" w:rsidSect="00D8712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Content>
        <w:p w14:paraId="7004598D" w14:textId="77777777" w:rsidR="006D7C49" w:rsidRPr="00DF6BD1" w:rsidRDefault="006D7C49" w:rsidP="006D7C49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71EC5E4C" w14:textId="77777777" w:rsidR="006D7C49" w:rsidRDefault="006D7C49" w:rsidP="006D7C49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51176255" w:history="1">
            <w:r w:rsidRPr="00FB2F73">
              <w:rPr>
                <w:rStyle w:val="Hipervnculo"/>
                <w:noProof/>
              </w:rPr>
              <w:t>Perfil de la compañía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A6EFE" w14:textId="77777777" w:rsidR="006D7C49" w:rsidRDefault="006D7C49" w:rsidP="006D7C49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6" w:history="1">
            <w:r w:rsidRPr="00FB2F73">
              <w:rPr>
                <w:rStyle w:val="Hipervnculo"/>
                <w:noProof/>
              </w:rPr>
              <w:t>Objeto del Expediente de Contratación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0B09C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7" w:history="1">
            <w:r w:rsidRPr="00FB2F73">
              <w:rPr>
                <w:rStyle w:val="Hipervnculo"/>
                <w:noProof/>
              </w:rPr>
              <w:t>Organización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41C33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8" w:history="1">
            <w:r w:rsidRPr="00FB2F73">
              <w:rPr>
                <w:rStyle w:val="Hipervnculo"/>
                <w:noProof/>
              </w:rPr>
              <w:t>Planteamiento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AADF7" w14:textId="77777777" w:rsidR="006D7C49" w:rsidRDefault="006D7C49" w:rsidP="006D7C4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9" w:history="1">
            <w:r w:rsidRPr="00FB2F73">
              <w:rPr>
                <w:rStyle w:val="Hipervnculo"/>
                <w:noProof/>
              </w:rPr>
              <w:t>Acuerdo de Nivel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A0A39D" w14:textId="77777777" w:rsidR="006D7C49" w:rsidRDefault="006D7C49" w:rsidP="006D7C49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60" w:history="1">
            <w:r w:rsidRPr="00FB2F73">
              <w:rPr>
                <w:rStyle w:val="Hipervnculo"/>
                <w:noProof/>
              </w:rPr>
              <w:t>Prestación del Servicio.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_Toc51176260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1916E" w14:textId="77777777" w:rsidR="006D7C49" w:rsidRPr="00DF6BD1" w:rsidRDefault="006D7C49" w:rsidP="006D7C49">
          <w:r w:rsidRPr="00DF6BD1">
            <w:rPr>
              <w:b/>
              <w:bCs/>
            </w:rPr>
            <w:fldChar w:fldCharType="end"/>
          </w:r>
        </w:p>
      </w:sdtContent>
    </w:sdt>
    <w:p w14:paraId="3025092C" w14:textId="77777777" w:rsidR="006D7C49" w:rsidRPr="00DF6BD1" w:rsidRDefault="006D7C49" w:rsidP="006D7C49">
      <w:pPr>
        <w:sectPr w:rsidR="006D7C49" w:rsidRPr="00DF6BD1" w:rsidSect="00D8712F">
          <w:headerReference w:type="default" r:id="rId19"/>
          <w:footerReference w:type="default" r:id="rId20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17DD9928" w14:textId="77777777" w:rsidR="006D7C49" w:rsidRPr="00DF6BD1" w:rsidRDefault="006D7C49" w:rsidP="006D7C49">
      <w:pPr>
        <w:pStyle w:val="Ttulo1"/>
      </w:pPr>
      <w:bookmarkStart w:id="1" w:name="_Toc388267465"/>
      <w:bookmarkStart w:id="2" w:name="_Toc51176255"/>
      <w:r w:rsidRPr="00DF6BD1">
        <w:lastRenderedPageBreak/>
        <w:t>Perfil de la compañía</w:t>
      </w:r>
      <w:bookmarkEnd w:id="1"/>
      <w:bookmarkEnd w:id="2"/>
    </w:p>
    <w:p w14:paraId="2B49418A" w14:textId="1330727A" w:rsidR="006D7C49" w:rsidRPr="00712C10" w:rsidRDefault="00E766D0" w:rsidP="006D7C49">
      <w:pPr>
        <w:rPr>
          <w:rFonts w:cs="Arial"/>
          <w:szCs w:val="22"/>
        </w:rPr>
      </w:pPr>
      <w:r>
        <w:rPr>
          <w:rFonts w:cs="Arial"/>
          <w:szCs w:val="22"/>
        </w:rPr>
        <w:t>INFORMATIKA ZERBITZUEN FORU ELKARTEA – SOCIEDAD FORAL DE SERVICIOS INFORMÁTICOS, S.A.</w:t>
      </w:r>
      <w:r w:rsidR="00455FD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(en adelante, </w:t>
      </w:r>
      <w:r w:rsidR="006D7C49" w:rsidRPr="00712C10">
        <w:rPr>
          <w:rFonts w:cs="Arial"/>
          <w:szCs w:val="22"/>
        </w:rPr>
        <w:t>Izfe</w:t>
      </w:r>
      <w:r>
        <w:rPr>
          <w:rFonts w:cs="Arial"/>
          <w:szCs w:val="22"/>
        </w:rPr>
        <w:t xml:space="preserve">) </w:t>
      </w:r>
      <w:r w:rsidR="006D7C49" w:rsidRPr="00712C10">
        <w:rPr>
          <w:rFonts w:cs="Arial"/>
          <w:szCs w:val="22"/>
        </w:rPr>
        <w:t>se constituyó por la Diputación Foral de Gipuzkoa mediante Decreto Foral 55/1993, de 29 de junio como una sociedad pública foral y, de conformidad con el objeto social recogido en sus estatutos, su actividad primordial es la prestación de servicios informáticos a la Diputación Foral de Gipuzkoa y demás entes que integran el sector público guipuzcoano.</w:t>
      </w:r>
    </w:p>
    <w:p w14:paraId="346412D7" w14:textId="4209BF35" w:rsidR="006D7C49" w:rsidRPr="00712C10" w:rsidRDefault="006D7C49" w:rsidP="006D7C49">
      <w:pPr>
        <w:rPr>
          <w:noProof/>
        </w:rPr>
      </w:pPr>
      <w:r w:rsidRPr="00712C10">
        <w:rPr>
          <w:rFonts w:cs="Arial"/>
          <w:szCs w:val="22"/>
        </w:rPr>
        <w:t xml:space="preserve">Izfe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7E33956C" w14:textId="77777777" w:rsidR="006D7C49" w:rsidRPr="00712C10" w:rsidRDefault="006D7C49" w:rsidP="006D7C49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1BF84FD7" w14:textId="77777777" w:rsidR="006D7C49" w:rsidRPr="00712C10" w:rsidRDefault="006D7C49" w:rsidP="006D7C49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201BAB79" w14:textId="77777777" w:rsidR="006D7C49" w:rsidRPr="00DD53B9" w:rsidRDefault="006D7C49" w:rsidP="006D7C49">
      <w:pPr>
        <w:rPr>
          <w:noProof/>
          <w:lang w:val="es-ES"/>
        </w:rPr>
      </w:pPr>
    </w:p>
    <w:p w14:paraId="608DF58E" w14:textId="77777777" w:rsidR="006D7C49" w:rsidRDefault="006D7C49" w:rsidP="006D7C49">
      <w:pPr>
        <w:pStyle w:val="Ttulo1"/>
      </w:pPr>
      <w:r w:rsidRPr="00DF6BD1">
        <w:rPr>
          <w:noProof/>
        </w:rPr>
        <w:br w:type="page"/>
      </w:r>
      <w:bookmarkStart w:id="3" w:name="_Toc397082290"/>
      <w:bookmarkStart w:id="4" w:name="_Toc51176256"/>
      <w:r w:rsidRPr="003B301B">
        <w:lastRenderedPageBreak/>
        <w:t>Objeto del Expediente de Contratación</w:t>
      </w:r>
      <w:bookmarkEnd w:id="3"/>
      <w:bookmarkEnd w:id="4"/>
    </w:p>
    <w:p w14:paraId="4112360E" w14:textId="4FF145C7" w:rsidR="006D7C49" w:rsidRDefault="006D7C49" w:rsidP="006D7C49">
      <w:r>
        <w:t>Es objeto del presente expediente la renovación</w:t>
      </w:r>
      <w:r w:rsidRPr="00C8641D">
        <w:t xml:space="preserve"> </w:t>
      </w:r>
      <w:r>
        <w:t>de</w:t>
      </w:r>
      <w:r w:rsidR="0075418B">
        <w:t xml:space="preserve"> las siguientes licencias </w:t>
      </w:r>
      <w:r w:rsidR="0075418B" w:rsidRPr="0075418B">
        <w:t xml:space="preserve">HCL </w:t>
      </w:r>
      <w:proofErr w:type="spellStart"/>
      <w:r w:rsidR="0075418B" w:rsidRPr="0075418B">
        <w:t>BigFix</w:t>
      </w:r>
      <w:proofErr w:type="spellEnd"/>
      <w:r w:rsidR="0075418B" w:rsidRPr="0075418B">
        <w:t xml:space="preserve"> </w:t>
      </w:r>
      <w:proofErr w:type="spellStart"/>
      <w:r w:rsidR="0075418B" w:rsidRPr="0075418B">
        <w:t>Lifecycle</w:t>
      </w:r>
      <w:proofErr w:type="spellEnd"/>
      <w:r w:rsidR="0075418B">
        <w:t>, así como el</w:t>
      </w:r>
      <w:r>
        <w:t xml:space="preserve"> soporte y mantenimiento </w:t>
      </w:r>
      <w:r w:rsidR="0075418B">
        <w:t xml:space="preserve">relacionados con dichas </w:t>
      </w:r>
      <w:r>
        <w:t>licencias</w:t>
      </w:r>
      <w:r w:rsidR="0075418B">
        <w:t>:</w:t>
      </w:r>
    </w:p>
    <w:tbl>
      <w:tblPr>
        <w:tblStyle w:val="Tablaconcuadrcula5oscura-nfasis1"/>
        <w:tblW w:w="0" w:type="auto"/>
        <w:tblLook w:val="04A0" w:firstRow="1" w:lastRow="0" w:firstColumn="1" w:lastColumn="0" w:noHBand="0" w:noVBand="1"/>
      </w:tblPr>
      <w:tblGrid>
        <w:gridCol w:w="1139"/>
        <w:gridCol w:w="6227"/>
        <w:gridCol w:w="1128"/>
      </w:tblGrid>
      <w:tr w:rsidR="006D7C49" w14:paraId="10BB8F50" w14:textId="77777777" w:rsidTr="00957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2B09F62" w14:textId="77777777" w:rsidR="006D7C49" w:rsidRDefault="006D7C49" w:rsidP="00957EF2">
            <w:r>
              <w:t>Código</w:t>
            </w:r>
          </w:p>
        </w:tc>
        <w:tc>
          <w:tcPr>
            <w:tcW w:w="6378" w:type="dxa"/>
          </w:tcPr>
          <w:p w14:paraId="7CDF6CCE" w14:textId="77777777" w:rsidR="006D7C49" w:rsidRDefault="006D7C49" w:rsidP="00957E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Descripción </w:t>
            </w:r>
          </w:p>
        </w:tc>
        <w:tc>
          <w:tcPr>
            <w:tcW w:w="1128" w:type="dxa"/>
          </w:tcPr>
          <w:p w14:paraId="225E24EE" w14:textId="77777777" w:rsidR="006D7C49" w:rsidRDefault="006D7C49" w:rsidP="00957E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Cantidad</w:t>
            </w:r>
          </w:p>
        </w:tc>
      </w:tr>
      <w:tr w:rsidR="006D7C49" w14:paraId="107DAC49" w14:textId="77777777" w:rsidTr="00957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675A32B" w14:textId="77777777" w:rsidR="006D7C49" w:rsidRDefault="006D7C49" w:rsidP="00957EF2">
            <w:r>
              <w:rPr>
                <w:rFonts w:ascii="Arial" w:hAnsi="Arial" w:cs="Arial"/>
                <w:sz w:val="20"/>
                <w:lang w:val="es-ES"/>
              </w:rPr>
              <w:t>E0BDDLL</w:t>
            </w:r>
          </w:p>
        </w:tc>
        <w:tc>
          <w:tcPr>
            <w:tcW w:w="6378" w:type="dxa"/>
          </w:tcPr>
          <w:p w14:paraId="6A015773" w14:textId="77777777" w:rsidR="006D7C49" w:rsidRPr="000E2C12" w:rsidRDefault="006D7C49" w:rsidP="00957E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0E2C12">
              <w:rPr>
                <w:rFonts w:ascii="Arial" w:hAnsi="Arial" w:cs="Arial"/>
                <w:sz w:val="20"/>
                <w:lang w:val="en-US"/>
              </w:rPr>
              <w:t>HCL BigFix LIFECYCLE CLIENT DEVICE ANNUAL SW S&amp;S RNWL</w:t>
            </w:r>
          </w:p>
        </w:tc>
        <w:tc>
          <w:tcPr>
            <w:tcW w:w="1128" w:type="dxa"/>
          </w:tcPr>
          <w:p w14:paraId="5084C4C5" w14:textId="77777777" w:rsidR="006D7C49" w:rsidRDefault="006D7C49" w:rsidP="00957E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2.300</w:t>
            </w:r>
          </w:p>
        </w:tc>
      </w:tr>
    </w:tbl>
    <w:p w14:paraId="40472384" w14:textId="77777777" w:rsidR="006D7C49" w:rsidRDefault="006D7C49" w:rsidP="006D7C49"/>
    <w:p w14:paraId="042A653C" w14:textId="77777777" w:rsidR="006D7C49" w:rsidRDefault="006D7C49" w:rsidP="006D7C49">
      <w:pPr>
        <w:pStyle w:val="Ttulo2"/>
      </w:pPr>
      <w:bookmarkStart w:id="5" w:name="_Toc48116279"/>
      <w:bookmarkStart w:id="6" w:name="_Toc51176257"/>
      <w:r>
        <w:t>Organización</w:t>
      </w:r>
      <w:bookmarkEnd w:id="5"/>
      <w:bookmarkEnd w:id="6"/>
    </w:p>
    <w:p w14:paraId="697A5FF3" w14:textId="03D08492" w:rsidR="006D7C49" w:rsidRDefault="006D7C49" w:rsidP="006D7C49">
      <w:r w:rsidRPr="009C0471">
        <w:t xml:space="preserve">La empresa adjudicataria deberá disponer de la organización necesaria para poder acometer con éxito el servicio solicitado, para lo que deberá </w:t>
      </w:r>
      <w:r w:rsidR="00B10A11">
        <w:t>adscribir a la ejecución del contrato</w:t>
      </w:r>
      <w:r w:rsidRPr="009C0471">
        <w:t xml:space="preserve"> </w:t>
      </w:r>
      <w:r>
        <w:t xml:space="preserve">un grupo de trabajo que cuente </w:t>
      </w:r>
      <w:r w:rsidRPr="009C0471">
        <w:t>con</w:t>
      </w:r>
      <w:r>
        <w:t xml:space="preserve"> un r</w:t>
      </w:r>
      <w:r w:rsidRPr="009C0471">
        <w:t xml:space="preserve">esponsable </w:t>
      </w:r>
      <w:r>
        <w:t>coordinador del servicio.</w:t>
      </w:r>
    </w:p>
    <w:p w14:paraId="16BFCD1D" w14:textId="77777777" w:rsidR="006D7C49" w:rsidRDefault="006D7C49" w:rsidP="006D7C49">
      <w:pPr>
        <w:pStyle w:val="Ttulo2"/>
      </w:pPr>
      <w:bookmarkStart w:id="7" w:name="_Toc51176258"/>
      <w:r>
        <w:t>Planteamiento del Servicio</w:t>
      </w:r>
      <w:bookmarkEnd w:id="7"/>
    </w:p>
    <w:p w14:paraId="572C9139" w14:textId="1F5A51E7" w:rsidR="006D7C49" w:rsidRPr="00742457" w:rsidRDefault="006D7C49" w:rsidP="006D7C49">
      <w:bookmarkStart w:id="8" w:name="_Toc397082292"/>
      <w:r w:rsidRPr="0043197D">
        <w:rPr>
          <w:b/>
        </w:rPr>
        <w:t>Mantenimiento</w:t>
      </w:r>
      <w:r w:rsidRPr="00F4465F">
        <w:t>. Se entiend</w:t>
      </w:r>
      <w:r>
        <w:t>e por mantenimiento la atención de los correspondientes avisos</w:t>
      </w:r>
      <w:r w:rsidRPr="00F4465F">
        <w:t xml:space="preserve">, la atención y resolución de la </w:t>
      </w:r>
      <w:r>
        <w:t>incidencia</w:t>
      </w:r>
      <w:r w:rsidRPr="00F4465F">
        <w:t xml:space="preserve"> y la atención a cuantas cuestiones técnicas se planteen durante la vigencia del </w:t>
      </w:r>
      <w:r>
        <w:t>contrato</w:t>
      </w:r>
      <w:r w:rsidRPr="00F4465F">
        <w:t xml:space="preserve">. </w:t>
      </w:r>
      <w:r>
        <w:t>Se consideran dentro del contrato los cambios necesarios en el software para la resolución de cualquier incidente y/o vulnerabilidad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63CC20AE" w14:textId="77777777" w:rsidR="006D7C49" w:rsidRPr="00F4465F" w:rsidRDefault="006D7C49" w:rsidP="006D7C49">
      <w:r w:rsidRPr="0043197D">
        <w:rPr>
          <w:b/>
        </w:rPr>
        <w:t>Gastos</w:t>
      </w:r>
      <w:r w:rsidRPr="00F4465F">
        <w:t>. El servicio cubrirá todos los gastos que se deriven del cumplimiento de los servicios incluidos en el contrato</w:t>
      </w:r>
      <w:r>
        <w:t>.</w:t>
      </w:r>
    </w:p>
    <w:p w14:paraId="290E9F69" w14:textId="77777777" w:rsidR="006D7C49" w:rsidRDefault="006D7C49" w:rsidP="006D7C49">
      <w:r w:rsidRPr="0043197D">
        <w:rPr>
          <w:b/>
        </w:rPr>
        <w:t>Mantenimiento correctivo</w:t>
      </w:r>
      <w:r w:rsidRPr="00F4465F">
        <w:t xml:space="preserve">. Resolución de las averías e incidencias de todo </w:t>
      </w:r>
      <w:r>
        <w:t>e</w:t>
      </w:r>
      <w:r w:rsidRPr="00F4465F">
        <w:t xml:space="preserve">l </w:t>
      </w:r>
      <w:r>
        <w:t>software</w:t>
      </w:r>
      <w:r w:rsidRPr="00F4465F">
        <w:t xml:space="preserve"> objeto del expediente.</w:t>
      </w:r>
    </w:p>
    <w:p w14:paraId="31063DB6" w14:textId="77777777" w:rsidR="006D7C49" w:rsidRDefault="006D7C49" w:rsidP="006D7C49">
      <w:r w:rsidRPr="60C2027B">
        <w:rPr>
          <w:b/>
          <w:bCs/>
        </w:rPr>
        <w:t>Estadísticas y Seguimiento</w:t>
      </w:r>
      <w:r>
        <w:t xml:space="preserve">. La empresa proveedora del servicio presentará a </w:t>
      </w:r>
      <w:r w:rsidRPr="60C2027B">
        <w:rPr>
          <w:b/>
          <w:bCs/>
          <w:i/>
          <w:iCs/>
        </w:rPr>
        <w:t>Izfe</w:t>
      </w:r>
      <w:r>
        <w:t xml:space="preserve"> un informe anual de mantenimiento de medios, con estadísticas de intervenciones, tiempos, etc. </w:t>
      </w:r>
    </w:p>
    <w:p w14:paraId="577A3C4B" w14:textId="77777777" w:rsidR="006D7C49" w:rsidRPr="001C475F" w:rsidRDefault="006D7C49" w:rsidP="006D7C49"/>
    <w:p w14:paraId="0767E689" w14:textId="77777777" w:rsidR="006D7C49" w:rsidRPr="003B301B" w:rsidRDefault="006D7C49" w:rsidP="006D7C49">
      <w:pPr>
        <w:pStyle w:val="Ttulo2"/>
      </w:pPr>
      <w:bookmarkStart w:id="9" w:name="_Toc51176259"/>
      <w:r w:rsidRPr="003B301B">
        <w:t>Acuerdo de Nivel de Servicio</w:t>
      </w:r>
      <w:bookmarkEnd w:id="8"/>
      <w:bookmarkEnd w:id="9"/>
    </w:p>
    <w:p w14:paraId="3803CEB7" w14:textId="77777777" w:rsidR="006D7C49" w:rsidRPr="00FC5856" w:rsidRDefault="006D7C49" w:rsidP="006D7C49">
      <w:pPr>
        <w:pStyle w:val="Ttulo3"/>
      </w:pPr>
      <w:bookmarkStart w:id="10" w:name="_Toc531954206"/>
      <w:bookmarkStart w:id="11" w:name="_Toc535933238"/>
      <w:bookmarkStart w:id="12" w:name="_Toc11677345"/>
      <w:bookmarkStart w:id="13" w:name="_Toc13573124"/>
      <w:bookmarkStart w:id="14" w:name="_Toc51176260"/>
      <w:bookmarkStart w:id="15" w:name="_Toc397083167"/>
      <w:bookmarkStart w:id="16" w:name="_Toc459365756"/>
      <w:bookmarkStart w:id="17" w:name="_Toc397082293"/>
      <w:bookmarkStart w:id="18" w:name="_Toc513633071"/>
      <w:r w:rsidRPr="00FC5856">
        <w:t>Prestación del Servicio.</w:t>
      </w:r>
      <w:bookmarkEnd w:id="10"/>
      <w:bookmarkEnd w:id="11"/>
      <w:bookmarkEnd w:id="12"/>
      <w:bookmarkEnd w:id="13"/>
      <w:bookmarkEnd w:id="14"/>
    </w:p>
    <w:p w14:paraId="4941F22B" w14:textId="2EB642F9" w:rsidR="00D706E4" w:rsidRPr="006D7C49" w:rsidRDefault="006D7C49" w:rsidP="006D7C49">
      <w:r w:rsidRPr="003465DE">
        <w:t>El servicio se prestará en la</w:t>
      </w:r>
      <w:r>
        <w:t xml:space="preserve"> modalidad 8 x 5.</w:t>
      </w:r>
      <w:bookmarkEnd w:id="15"/>
      <w:bookmarkEnd w:id="16"/>
      <w:bookmarkEnd w:id="17"/>
      <w:bookmarkEnd w:id="18"/>
    </w:p>
    <w:sectPr w:rsidR="00D706E4" w:rsidRPr="006D7C49" w:rsidSect="00D8712F">
      <w:headerReference w:type="default" r:id="rId21"/>
      <w:footerReference w:type="default" r:id="rId22"/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2558E" w14:textId="77777777" w:rsidR="003D361F" w:rsidRDefault="003D361F">
      <w:r>
        <w:separator/>
      </w:r>
    </w:p>
  </w:endnote>
  <w:endnote w:type="continuationSeparator" w:id="0">
    <w:p w14:paraId="729DB6D9" w14:textId="77777777" w:rsidR="003D361F" w:rsidRDefault="003D3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DE8A2" w14:textId="77777777" w:rsidR="006D7C49" w:rsidRDefault="006D7C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1877E" w14:textId="77777777" w:rsidR="006D7C49" w:rsidRDefault="006D7C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483DC" w14:textId="77777777" w:rsidR="006D7C49" w:rsidRDefault="006D7C49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907554"/>
      <w:docPartObj>
        <w:docPartGallery w:val="Page Numbers (Bottom of Page)"/>
        <w:docPartUnique/>
      </w:docPartObj>
    </w:sdtPr>
    <w:sdtContent>
      <w:p w14:paraId="21F219C6" w14:textId="177A3D51" w:rsidR="006D7C49" w:rsidRDefault="006D7C49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D7C49">
          <w:rPr>
            <w:noProof/>
            <w:lang w:val="es-ES"/>
          </w:rPr>
          <w:t>i</w:t>
        </w:r>
        <w:r>
          <w:fldChar w:fldCharType="end"/>
        </w:r>
      </w:p>
    </w:sdtContent>
  </w:sdt>
  <w:p w14:paraId="5FD39692" w14:textId="77777777" w:rsidR="006D7C49" w:rsidRDefault="006D7C49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461369"/>
      <w:docPartObj>
        <w:docPartGallery w:val="Page Numbers (Bottom of Page)"/>
        <w:docPartUnique/>
      </w:docPartObj>
    </w:sdtPr>
    <w:sdtContent>
      <w:p w14:paraId="42025891" w14:textId="5B7E93DC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087" w:rsidRPr="00F25087">
          <w:rPr>
            <w:noProof/>
            <w:lang w:val="es-ES"/>
          </w:rPr>
          <w:t>3</w:t>
        </w:r>
        <w:r>
          <w:fldChar w:fldCharType="end"/>
        </w:r>
      </w:p>
    </w:sdtContent>
  </w:sdt>
  <w:p w14:paraId="6F0C828C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F6DC5" w14:textId="77777777" w:rsidR="003D361F" w:rsidRDefault="003D361F">
      <w:r>
        <w:separator/>
      </w:r>
    </w:p>
  </w:footnote>
  <w:footnote w:type="continuationSeparator" w:id="0">
    <w:p w14:paraId="5B142852" w14:textId="77777777" w:rsidR="003D361F" w:rsidRDefault="003D3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1719F" w14:textId="77777777" w:rsidR="006D7C49" w:rsidRDefault="006D7C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D6701" w14:textId="77777777" w:rsidR="006D7C49" w:rsidRDefault="006D7C4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FC73A" w14:textId="77777777" w:rsidR="006D7C49" w:rsidRDefault="006D7C4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14B9" w14:textId="77777777" w:rsidR="006D7C49" w:rsidRDefault="006D7C49" w:rsidP="00557015">
    <w:pPr>
      <w:pStyle w:val="Encabezado"/>
    </w:pPr>
  </w:p>
  <w:tbl>
    <w:tblPr>
      <w:tblW w:w="0" w:type="auto"/>
      <w:tblInd w:w="-743" w:type="dxa"/>
      <w:tblLayout w:type="fixed"/>
      <w:tblLook w:val="0000" w:firstRow="0" w:lastRow="0" w:firstColumn="0" w:lastColumn="0" w:noHBand="0" w:noVBand="0"/>
    </w:tblPr>
    <w:tblGrid>
      <w:gridCol w:w="4180"/>
      <w:gridCol w:w="5743"/>
    </w:tblGrid>
    <w:tr w:rsidR="006D7C49" w14:paraId="0EB48DF9" w14:textId="77777777" w:rsidTr="00F14FA9">
      <w:tc>
        <w:tcPr>
          <w:tcW w:w="4180" w:type="dxa"/>
          <w:shd w:val="clear" w:color="auto" w:fill="auto"/>
        </w:tcPr>
        <w:p w14:paraId="12C2FCF6" w14:textId="77777777" w:rsidR="006D7C49" w:rsidRDefault="006D7C49" w:rsidP="00E17A01">
          <w:pPr>
            <w:pStyle w:val="Encabezado"/>
            <w:tabs>
              <w:tab w:val="right" w:pos="8647"/>
            </w:tabs>
          </w:pPr>
          <w:r>
            <w:rPr>
              <w:noProof/>
              <w:lang w:val="es-ES"/>
            </w:rPr>
            <w:drawing>
              <wp:inline distT="0" distB="0" distL="0" distR="0" wp14:anchorId="7ED058AB" wp14:editId="19E69E18">
                <wp:extent cx="2198370" cy="655955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837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3" w:type="dxa"/>
          <w:shd w:val="clear" w:color="auto" w:fill="auto"/>
        </w:tcPr>
        <w:p w14:paraId="5D6F3797" w14:textId="77777777" w:rsidR="006D7C49" w:rsidRDefault="006D7C49" w:rsidP="00E17A01">
          <w:pPr>
            <w:pStyle w:val="Encabezado"/>
            <w:tabs>
              <w:tab w:val="right" w:pos="8647"/>
            </w:tabs>
            <w:jc w:val="right"/>
          </w:pPr>
          <w:r>
            <w:rPr>
              <w:noProof/>
              <w:lang w:val="es-ES"/>
            </w:rPr>
            <w:drawing>
              <wp:inline distT="0" distB="0" distL="0" distR="0" wp14:anchorId="3F4BCFDE" wp14:editId="5A72469F">
                <wp:extent cx="1607185" cy="489585"/>
                <wp:effectExtent l="0" t="0" r="0" b="571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18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B7556F" w14:textId="77777777" w:rsidR="006D7C49" w:rsidRDefault="006D7C49" w:rsidP="00803812">
    <w:pPr>
      <w:pStyle w:val="Encabezado"/>
      <w:jc w:val="left"/>
    </w:pP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5E6F" w14:textId="77777777" w:rsidR="004855C1" w:rsidRDefault="004855C1" w:rsidP="00557015">
    <w:pPr>
      <w:pStyle w:val="Encabezado"/>
    </w:pPr>
  </w:p>
  <w:tbl>
    <w:tblPr>
      <w:tblW w:w="0" w:type="auto"/>
      <w:tblInd w:w="-743" w:type="dxa"/>
      <w:tblLayout w:type="fixed"/>
      <w:tblLook w:val="0000" w:firstRow="0" w:lastRow="0" w:firstColumn="0" w:lastColumn="0" w:noHBand="0" w:noVBand="0"/>
    </w:tblPr>
    <w:tblGrid>
      <w:gridCol w:w="4180"/>
      <w:gridCol w:w="5743"/>
    </w:tblGrid>
    <w:tr w:rsidR="003A3A43" w14:paraId="40F60630" w14:textId="77777777" w:rsidTr="00530DC3">
      <w:tc>
        <w:tcPr>
          <w:tcW w:w="4180" w:type="dxa"/>
          <w:shd w:val="clear" w:color="auto" w:fill="auto"/>
        </w:tcPr>
        <w:p w14:paraId="318F31BD" w14:textId="77777777" w:rsidR="003A3A43" w:rsidRDefault="003A3A43" w:rsidP="003A3A43">
          <w:pPr>
            <w:pStyle w:val="Encabezado"/>
            <w:tabs>
              <w:tab w:val="right" w:pos="8647"/>
            </w:tabs>
          </w:pPr>
          <w:r>
            <w:rPr>
              <w:noProof/>
              <w:lang w:val="es-ES"/>
            </w:rPr>
            <w:drawing>
              <wp:inline distT="0" distB="0" distL="0" distR="0" wp14:anchorId="39582DD0" wp14:editId="06E25E41">
                <wp:extent cx="2198370" cy="65595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837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3" w:type="dxa"/>
          <w:shd w:val="clear" w:color="auto" w:fill="auto"/>
        </w:tcPr>
        <w:p w14:paraId="5D73DD1A" w14:textId="77777777" w:rsidR="003A3A43" w:rsidRDefault="003A3A43" w:rsidP="003A3A43">
          <w:pPr>
            <w:pStyle w:val="Encabezado"/>
            <w:tabs>
              <w:tab w:val="right" w:pos="8647"/>
            </w:tabs>
            <w:jc w:val="right"/>
          </w:pPr>
          <w:r>
            <w:rPr>
              <w:noProof/>
              <w:lang w:val="es-ES"/>
            </w:rPr>
            <w:drawing>
              <wp:inline distT="0" distB="0" distL="0" distR="0" wp14:anchorId="3546A759" wp14:editId="728EE2F6">
                <wp:extent cx="1607185" cy="489585"/>
                <wp:effectExtent l="0" t="0" r="0" b="5715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7185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8F49AD2" w14:textId="022DF4F3" w:rsidR="004855C1" w:rsidRDefault="004855C1" w:rsidP="00803812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0779644">
    <w:abstractNumId w:val="8"/>
  </w:num>
  <w:num w:numId="2" w16cid:durableId="471602962">
    <w:abstractNumId w:val="5"/>
  </w:num>
  <w:num w:numId="3" w16cid:durableId="2105344219">
    <w:abstractNumId w:val="2"/>
  </w:num>
  <w:num w:numId="4" w16cid:durableId="1035690473">
    <w:abstractNumId w:val="1"/>
  </w:num>
  <w:num w:numId="5" w16cid:durableId="1804075455">
    <w:abstractNumId w:val="0"/>
  </w:num>
  <w:num w:numId="6" w16cid:durableId="632246880">
    <w:abstractNumId w:val="9"/>
  </w:num>
  <w:num w:numId="7" w16cid:durableId="1820225748">
    <w:abstractNumId w:val="6"/>
  </w:num>
  <w:num w:numId="8" w16cid:durableId="712316968">
    <w:abstractNumId w:val="7"/>
  </w:num>
  <w:num w:numId="9" w16cid:durableId="1091657235">
    <w:abstractNumId w:val="15"/>
  </w:num>
  <w:num w:numId="10" w16cid:durableId="1759397684">
    <w:abstractNumId w:val="4"/>
  </w:num>
  <w:num w:numId="11" w16cid:durableId="1893154930">
    <w:abstractNumId w:val="12"/>
  </w:num>
  <w:num w:numId="12" w16cid:durableId="863325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94127275">
    <w:abstractNumId w:val="14"/>
  </w:num>
  <w:num w:numId="14" w16cid:durableId="2040736088">
    <w:abstractNumId w:val="10"/>
  </w:num>
  <w:num w:numId="15" w16cid:durableId="610478721">
    <w:abstractNumId w:val="13"/>
  </w:num>
  <w:num w:numId="16" w16cid:durableId="194275765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248"/>
    <w:rsid w:val="0002185B"/>
    <w:rsid w:val="0003182B"/>
    <w:rsid w:val="00035063"/>
    <w:rsid w:val="000408F0"/>
    <w:rsid w:val="000409A6"/>
    <w:rsid w:val="00040D0D"/>
    <w:rsid w:val="00042B91"/>
    <w:rsid w:val="0004522D"/>
    <w:rsid w:val="000462D5"/>
    <w:rsid w:val="00047FF2"/>
    <w:rsid w:val="00051519"/>
    <w:rsid w:val="0005330A"/>
    <w:rsid w:val="00057A69"/>
    <w:rsid w:val="00060976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A2974"/>
    <w:rsid w:val="000A56A7"/>
    <w:rsid w:val="000A6203"/>
    <w:rsid w:val="000A6BC9"/>
    <w:rsid w:val="000B2180"/>
    <w:rsid w:val="000B2D13"/>
    <w:rsid w:val="000B7567"/>
    <w:rsid w:val="000C0B74"/>
    <w:rsid w:val="000C28D1"/>
    <w:rsid w:val="000C5622"/>
    <w:rsid w:val="000C6CDD"/>
    <w:rsid w:val="000D53CF"/>
    <w:rsid w:val="000E0145"/>
    <w:rsid w:val="000E0FEB"/>
    <w:rsid w:val="000E2557"/>
    <w:rsid w:val="000E2C12"/>
    <w:rsid w:val="000F065B"/>
    <w:rsid w:val="000F5333"/>
    <w:rsid w:val="00103811"/>
    <w:rsid w:val="00107853"/>
    <w:rsid w:val="00110AD5"/>
    <w:rsid w:val="00111EB4"/>
    <w:rsid w:val="00112511"/>
    <w:rsid w:val="00112784"/>
    <w:rsid w:val="0011450C"/>
    <w:rsid w:val="0012138E"/>
    <w:rsid w:val="001234F0"/>
    <w:rsid w:val="001259CC"/>
    <w:rsid w:val="001265AC"/>
    <w:rsid w:val="00126D37"/>
    <w:rsid w:val="001314B2"/>
    <w:rsid w:val="001367BE"/>
    <w:rsid w:val="0013690A"/>
    <w:rsid w:val="0014765D"/>
    <w:rsid w:val="001605C0"/>
    <w:rsid w:val="00160AB5"/>
    <w:rsid w:val="0016450F"/>
    <w:rsid w:val="0016663E"/>
    <w:rsid w:val="00166DCB"/>
    <w:rsid w:val="00167ABB"/>
    <w:rsid w:val="0017276A"/>
    <w:rsid w:val="00175574"/>
    <w:rsid w:val="00176026"/>
    <w:rsid w:val="00176579"/>
    <w:rsid w:val="00176A53"/>
    <w:rsid w:val="0018003E"/>
    <w:rsid w:val="00180CE9"/>
    <w:rsid w:val="00191D62"/>
    <w:rsid w:val="00194CB6"/>
    <w:rsid w:val="001A222A"/>
    <w:rsid w:val="001A2FFF"/>
    <w:rsid w:val="001A3B6C"/>
    <w:rsid w:val="001A6DA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55B1"/>
    <w:rsid w:val="00231240"/>
    <w:rsid w:val="0023150E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6393"/>
    <w:rsid w:val="00257755"/>
    <w:rsid w:val="0025786C"/>
    <w:rsid w:val="00260AC8"/>
    <w:rsid w:val="002675B3"/>
    <w:rsid w:val="002710BC"/>
    <w:rsid w:val="002718CB"/>
    <w:rsid w:val="00271E23"/>
    <w:rsid w:val="00272D37"/>
    <w:rsid w:val="00273D2E"/>
    <w:rsid w:val="00282F1B"/>
    <w:rsid w:val="00290BCA"/>
    <w:rsid w:val="002926A4"/>
    <w:rsid w:val="0029674A"/>
    <w:rsid w:val="002A3AAB"/>
    <w:rsid w:val="002A555E"/>
    <w:rsid w:val="002A6CE6"/>
    <w:rsid w:val="002B3E7D"/>
    <w:rsid w:val="002C0C13"/>
    <w:rsid w:val="002C23D5"/>
    <w:rsid w:val="002D2125"/>
    <w:rsid w:val="002D2EF8"/>
    <w:rsid w:val="002D3553"/>
    <w:rsid w:val="002D5D39"/>
    <w:rsid w:val="002D6C24"/>
    <w:rsid w:val="002E22AC"/>
    <w:rsid w:val="002E3666"/>
    <w:rsid w:val="002E4E7A"/>
    <w:rsid w:val="002E7590"/>
    <w:rsid w:val="002F3DEA"/>
    <w:rsid w:val="002F42CC"/>
    <w:rsid w:val="00300054"/>
    <w:rsid w:val="00300C08"/>
    <w:rsid w:val="003016FB"/>
    <w:rsid w:val="003029B1"/>
    <w:rsid w:val="00303D34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078F"/>
    <w:rsid w:val="00331C46"/>
    <w:rsid w:val="00332A1C"/>
    <w:rsid w:val="00332BE3"/>
    <w:rsid w:val="003402B5"/>
    <w:rsid w:val="00354A8D"/>
    <w:rsid w:val="003566F8"/>
    <w:rsid w:val="00356F89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2F14"/>
    <w:rsid w:val="00383303"/>
    <w:rsid w:val="00384222"/>
    <w:rsid w:val="00390A51"/>
    <w:rsid w:val="00391D8C"/>
    <w:rsid w:val="003A3A43"/>
    <w:rsid w:val="003A6C7A"/>
    <w:rsid w:val="003B2F9D"/>
    <w:rsid w:val="003B3565"/>
    <w:rsid w:val="003D11AA"/>
    <w:rsid w:val="003D361F"/>
    <w:rsid w:val="003E0FF6"/>
    <w:rsid w:val="003E4DCC"/>
    <w:rsid w:val="003E54DC"/>
    <w:rsid w:val="003E562A"/>
    <w:rsid w:val="003E5B1E"/>
    <w:rsid w:val="003F075B"/>
    <w:rsid w:val="003F07EF"/>
    <w:rsid w:val="003F3779"/>
    <w:rsid w:val="003F765B"/>
    <w:rsid w:val="0040142C"/>
    <w:rsid w:val="004035D4"/>
    <w:rsid w:val="00404AD1"/>
    <w:rsid w:val="00404E4A"/>
    <w:rsid w:val="00406E4D"/>
    <w:rsid w:val="004116BB"/>
    <w:rsid w:val="004137C7"/>
    <w:rsid w:val="00413A48"/>
    <w:rsid w:val="004144C8"/>
    <w:rsid w:val="00416055"/>
    <w:rsid w:val="00417AEF"/>
    <w:rsid w:val="004203DD"/>
    <w:rsid w:val="00427C50"/>
    <w:rsid w:val="00430B06"/>
    <w:rsid w:val="0043197D"/>
    <w:rsid w:val="004333CD"/>
    <w:rsid w:val="00433AFB"/>
    <w:rsid w:val="004347FD"/>
    <w:rsid w:val="00443EA5"/>
    <w:rsid w:val="004469FA"/>
    <w:rsid w:val="00451F44"/>
    <w:rsid w:val="0045254D"/>
    <w:rsid w:val="00453086"/>
    <w:rsid w:val="00455FDB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1007"/>
    <w:rsid w:val="00513923"/>
    <w:rsid w:val="00520B1D"/>
    <w:rsid w:val="00521C20"/>
    <w:rsid w:val="00531A53"/>
    <w:rsid w:val="0053233C"/>
    <w:rsid w:val="005347E4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87A84"/>
    <w:rsid w:val="005A251B"/>
    <w:rsid w:val="005A6460"/>
    <w:rsid w:val="005B15FD"/>
    <w:rsid w:val="005B1765"/>
    <w:rsid w:val="005B1A42"/>
    <w:rsid w:val="005B7BA8"/>
    <w:rsid w:val="005C15FF"/>
    <w:rsid w:val="005D1C42"/>
    <w:rsid w:val="005D4F1E"/>
    <w:rsid w:val="005E114F"/>
    <w:rsid w:val="005E1E90"/>
    <w:rsid w:val="005E3513"/>
    <w:rsid w:val="005E4524"/>
    <w:rsid w:val="005E535E"/>
    <w:rsid w:val="005E549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B759E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C49"/>
    <w:rsid w:val="006D7F84"/>
    <w:rsid w:val="006E2CB9"/>
    <w:rsid w:val="006E7507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6B20"/>
    <w:rsid w:val="00726B24"/>
    <w:rsid w:val="007340EB"/>
    <w:rsid w:val="007341B9"/>
    <w:rsid w:val="00734B06"/>
    <w:rsid w:val="0073567F"/>
    <w:rsid w:val="00737A89"/>
    <w:rsid w:val="0074042D"/>
    <w:rsid w:val="00741D90"/>
    <w:rsid w:val="00747352"/>
    <w:rsid w:val="0075263F"/>
    <w:rsid w:val="00753EBB"/>
    <w:rsid w:val="0075418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CA4"/>
    <w:rsid w:val="00777F38"/>
    <w:rsid w:val="00784FB4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3B85"/>
    <w:rsid w:val="007B5ED5"/>
    <w:rsid w:val="007C1BDD"/>
    <w:rsid w:val="007C7D9B"/>
    <w:rsid w:val="007D07B2"/>
    <w:rsid w:val="007D2DFF"/>
    <w:rsid w:val="007D5038"/>
    <w:rsid w:val="007D75B0"/>
    <w:rsid w:val="007E75D0"/>
    <w:rsid w:val="007E7D81"/>
    <w:rsid w:val="007F0C43"/>
    <w:rsid w:val="007F3329"/>
    <w:rsid w:val="007F4F48"/>
    <w:rsid w:val="007F7E8D"/>
    <w:rsid w:val="00803812"/>
    <w:rsid w:val="00804072"/>
    <w:rsid w:val="00806166"/>
    <w:rsid w:val="0080704F"/>
    <w:rsid w:val="00812E36"/>
    <w:rsid w:val="00813C25"/>
    <w:rsid w:val="008170F0"/>
    <w:rsid w:val="00820E67"/>
    <w:rsid w:val="00821C23"/>
    <w:rsid w:val="008221E1"/>
    <w:rsid w:val="008257F8"/>
    <w:rsid w:val="0082725C"/>
    <w:rsid w:val="00830FF8"/>
    <w:rsid w:val="008338F8"/>
    <w:rsid w:val="00834E8F"/>
    <w:rsid w:val="00834F7D"/>
    <w:rsid w:val="00836979"/>
    <w:rsid w:val="00836B79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818C1"/>
    <w:rsid w:val="00884E5C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A7E72"/>
    <w:rsid w:val="008B01BD"/>
    <w:rsid w:val="008B6E10"/>
    <w:rsid w:val="008C06AD"/>
    <w:rsid w:val="008C1453"/>
    <w:rsid w:val="008C1790"/>
    <w:rsid w:val="008C7D70"/>
    <w:rsid w:val="008D1C84"/>
    <w:rsid w:val="008D5DCD"/>
    <w:rsid w:val="008E20E1"/>
    <w:rsid w:val="008E2831"/>
    <w:rsid w:val="008E2993"/>
    <w:rsid w:val="008E357F"/>
    <w:rsid w:val="008E49E6"/>
    <w:rsid w:val="008E5AEC"/>
    <w:rsid w:val="008E6F6E"/>
    <w:rsid w:val="008F0EE1"/>
    <w:rsid w:val="008F1F95"/>
    <w:rsid w:val="008F6D4A"/>
    <w:rsid w:val="00900E9C"/>
    <w:rsid w:val="0090543C"/>
    <w:rsid w:val="00906331"/>
    <w:rsid w:val="00906F32"/>
    <w:rsid w:val="009070DB"/>
    <w:rsid w:val="00913082"/>
    <w:rsid w:val="00913239"/>
    <w:rsid w:val="00913B77"/>
    <w:rsid w:val="00913C4D"/>
    <w:rsid w:val="00915DC0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61585"/>
    <w:rsid w:val="009626F7"/>
    <w:rsid w:val="00963287"/>
    <w:rsid w:val="009658E0"/>
    <w:rsid w:val="00967833"/>
    <w:rsid w:val="00975026"/>
    <w:rsid w:val="00986894"/>
    <w:rsid w:val="009927E0"/>
    <w:rsid w:val="00992A72"/>
    <w:rsid w:val="009A199B"/>
    <w:rsid w:val="009A2AC9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2DA3"/>
    <w:rsid w:val="009E0723"/>
    <w:rsid w:val="009E2C15"/>
    <w:rsid w:val="009E38F3"/>
    <w:rsid w:val="009F1DC0"/>
    <w:rsid w:val="009F5FB3"/>
    <w:rsid w:val="00A050E2"/>
    <w:rsid w:val="00A079DA"/>
    <w:rsid w:val="00A07C98"/>
    <w:rsid w:val="00A11DED"/>
    <w:rsid w:val="00A131B9"/>
    <w:rsid w:val="00A13FD9"/>
    <w:rsid w:val="00A146B1"/>
    <w:rsid w:val="00A15990"/>
    <w:rsid w:val="00A2135D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90AA0"/>
    <w:rsid w:val="00A91A80"/>
    <w:rsid w:val="00A92045"/>
    <w:rsid w:val="00A93BE9"/>
    <w:rsid w:val="00A94910"/>
    <w:rsid w:val="00AA1632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0A11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7F3"/>
    <w:rsid w:val="00B40F49"/>
    <w:rsid w:val="00B44716"/>
    <w:rsid w:val="00B455D8"/>
    <w:rsid w:val="00B512A9"/>
    <w:rsid w:val="00B53085"/>
    <w:rsid w:val="00B55844"/>
    <w:rsid w:val="00B63B28"/>
    <w:rsid w:val="00B65375"/>
    <w:rsid w:val="00B71178"/>
    <w:rsid w:val="00B71743"/>
    <w:rsid w:val="00B725B4"/>
    <w:rsid w:val="00B74AFE"/>
    <w:rsid w:val="00B75CC8"/>
    <w:rsid w:val="00B829C3"/>
    <w:rsid w:val="00B82D1C"/>
    <w:rsid w:val="00B83412"/>
    <w:rsid w:val="00B838A2"/>
    <w:rsid w:val="00B86620"/>
    <w:rsid w:val="00B86654"/>
    <w:rsid w:val="00B957C1"/>
    <w:rsid w:val="00B95D63"/>
    <w:rsid w:val="00B96639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72E2"/>
    <w:rsid w:val="00BD59BD"/>
    <w:rsid w:val="00BE403A"/>
    <w:rsid w:val="00BE6995"/>
    <w:rsid w:val="00BE7708"/>
    <w:rsid w:val="00BF0EAA"/>
    <w:rsid w:val="00BF48F3"/>
    <w:rsid w:val="00BF5084"/>
    <w:rsid w:val="00BF62CE"/>
    <w:rsid w:val="00BF77A3"/>
    <w:rsid w:val="00BF7C2E"/>
    <w:rsid w:val="00C01643"/>
    <w:rsid w:val="00C047EA"/>
    <w:rsid w:val="00C06FF1"/>
    <w:rsid w:val="00C11409"/>
    <w:rsid w:val="00C15473"/>
    <w:rsid w:val="00C17171"/>
    <w:rsid w:val="00C21471"/>
    <w:rsid w:val="00C264C3"/>
    <w:rsid w:val="00C2789B"/>
    <w:rsid w:val="00C27D06"/>
    <w:rsid w:val="00C32194"/>
    <w:rsid w:val="00C32576"/>
    <w:rsid w:val="00C33401"/>
    <w:rsid w:val="00C339FA"/>
    <w:rsid w:val="00C3531C"/>
    <w:rsid w:val="00C371EE"/>
    <w:rsid w:val="00C40DB9"/>
    <w:rsid w:val="00C41768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C3D32"/>
    <w:rsid w:val="00CD65BE"/>
    <w:rsid w:val="00CE115D"/>
    <w:rsid w:val="00CE30E1"/>
    <w:rsid w:val="00CE3D18"/>
    <w:rsid w:val="00CE4763"/>
    <w:rsid w:val="00CE6DF5"/>
    <w:rsid w:val="00CE791B"/>
    <w:rsid w:val="00CF3998"/>
    <w:rsid w:val="00CF459C"/>
    <w:rsid w:val="00CF4C6C"/>
    <w:rsid w:val="00D003C3"/>
    <w:rsid w:val="00D00805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6186"/>
    <w:rsid w:val="00D82369"/>
    <w:rsid w:val="00D84C08"/>
    <w:rsid w:val="00D8712F"/>
    <w:rsid w:val="00D87765"/>
    <w:rsid w:val="00D947FE"/>
    <w:rsid w:val="00D95764"/>
    <w:rsid w:val="00DA0ABB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2F83"/>
    <w:rsid w:val="00DD731A"/>
    <w:rsid w:val="00DE1DC6"/>
    <w:rsid w:val="00DE357C"/>
    <w:rsid w:val="00DE3B7A"/>
    <w:rsid w:val="00DE3BD7"/>
    <w:rsid w:val="00DE701E"/>
    <w:rsid w:val="00DE793D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3066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AC0"/>
    <w:rsid w:val="00E56FF9"/>
    <w:rsid w:val="00E574E0"/>
    <w:rsid w:val="00E60B7C"/>
    <w:rsid w:val="00E6137A"/>
    <w:rsid w:val="00E67AE9"/>
    <w:rsid w:val="00E71EA9"/>
    <w:rsid w:val="00E73D63"/>
    <w:rsid w:val="00E766D0"/>
    <w:rsid w:val="00E76784"/>
    <w:rsid w:val="00E76DF4"/>
    <w:rsid w:val="00E81150"/>
    <w:rsid w:val="00E82CB2"/>
    <w:rsid w:val="00E849AA"/>
    <w:rsid w:val="00E85618"/>
    <w:rsid w:val="00E86221"/>
    <w:rsid w:val="00E87E42"/>
    <w:rsid w:val="00E92640"/>
    <w:rsid w:val="00EA1F8C"/>
    <w:rsid w:val="00EA4770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360A"/>
    <w:rsid w:val="00EF51EF"/>
    <w:rsid w:val="00EF58AF"/>
    <w:rsid w:val="00EF6105"/>
    <w:rsid w:val="00F00905"/>
    <w:rsid w:val="00F00B4A"/>
    <w:rsid w:val="00F03552"/>
    <w:rsid w:val="00F1406D"/>
    <w:rsid w:val="00F14F3D"/>
    <w:rsid w:val="00F15274"/>
    <w:rsid w:val="00F15864"/>
    <w:rsid w:val="00F2152C"/>
    <w:rsid w:val="00F23B4F"/>
    <w:rsid w:val="00F25087"/>
    <w:rsid w:val="00F2635C"/>
    <w:rsid w:val="00F265B8"/>
    <w:rsid w:val="00F27ED9"/>
    <w:rsid w:val="00F30213"/>
    <w:rsid w:val="00F3073E"/>
    <w:rsid w:val="00F318BD"/>
    <w:rsid w:val="00F37F60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64D8F"/>
    <w:rsid w:val="00F71420"/>
    <w:rsid w:val="00F745DD"/>
    <w:rsid w:val="00F758B0"/>
    <w:rsid w:val="00F7706D"/>
    <w:rsid w:val="00F821A4"/>
    <w:rsid w:val="00F93542"/>
    <w:rsid w:val="00F96AB4"/>
    <w:rsid w:val="00F96DC5"/>
    <w:rsid w:val="00FA25CA"/>
    <w:rsid w:val="00FA485D"/>
    <w:rsid w:val="00FA5293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1E2A"/>
    <w:rsid w:val="00FD364C"/>
    <w:rsid w:val="00FD499A"/>
    <w:rsid w:val="00FE1574"/>
    <w:rsid w:val="00FE1D4A"/>
    <w:rsid w:val="00FE3BCF"/>
    <w:rsid w:val="00FF0C17"/>
    <w:rsid w:val="00FF1109"/>
    <w:rsid w:val="00FF1476"/>
    <w:rsid w:val="180B1C38"/>
    <w:rsid w:val="25447950"/>
    <w:rsid w:val="30137630"/>
    <w:rsid w:val="341DB6BB"/>
    <w:rsid w:val="401658A3"/>
    <w:rsid w:val="5A9C8E40"/>
    <w:rsid w:val="60C2027B"/>
    <w:rsid w:val="680D8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6972E1F"/>
  <w15:docId w15:val="{898EF029-F823-4BD4-B8B5-BF91781E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43197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5oscura-nfasis1">
    <w:name w:val="Grid Table 5 Dark Accent 1"/>
    <w:basedOn w:val="Tablanormal"/>
    <w:uiPriority w:val="50"/>
    <w:rsid w:val="00E87E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oter" Target="footer5.xml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140A1F-BFF5-4DD2-AEB8-D4218D1CE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BCBDBC-1414-4E95-A620-07DA737D88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62DE5-6752-47FC-B0C8-4A8FD21A16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2AB6AA-AC4A-40C5-A223-CA867E7CFD4D}">
  <ds:schemaRefs>
    <ds:schemaRef ds:uri="http://schemas.microsoft.com/office/2006/metadata/properties"/>
    <ds:schemaRef ds:uri="http://schemas.microsoft.com/office/infopath/2007/PartnerControls"/>
    <ds:schemaRef ds:uri="4c07a861-b100-4659-a5e9-57b431173344"/>
    <ds:schemaRef ds:uri="a68d06c4-e06e-4a61-b0fe-2eb0c8b6cd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1</TotalTime>
  <Pages>5</Pages>
  <Words>557</Words>
  <Characters>3069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8</vt:i4>
      </vt:variant>
    </vt:vector>
  </HeadingPairs>
  <TitlesOfParts>
    <vt:vector size="9" baseType="lpstr">
      <vt:lpstr>Documento sin título</vt:lpstr>
      <vt:lpstr>Perfil de la compañía</vt:lpstr>
      <vt:lpstr>Objeto del Expediente de Contratación</vt:lpstr>
      <vt:lpstr>    Organización</vt:lpstr>
      <vt:lpstr>    Planteamiento del Servicio</vt:lpstr>
      <vt:lpstr>    Acuerdo de Nivel de Servicio</vt:lpstr>
      <vt:lpstr>        Actualización de información</vt:lpstr>
      <vt:lpstr>        Prestación del Servicio.</vt:lpstr>
      <vt:lpstr>        Tiempo de Atención y Resolución</vt:lpstr>
    </vt:vector>
  </TitlesOfParts>
  <Company>.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2</cp:revision>
  <cp:lastPrinted>2018-08-08T11:37:00Z</cp:lastPrinted>
  <dcterms:created xsi:type="dcterms:W3CDTF">2024-12-23T10:22:00Z</dcterms:created>
  <dcterms:modified xsi:type="dcterms:W3CDTF">2024-12-23T10:22:00Z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0x01010097A22DB91D2AB340AD71DA34AB71E969</vt:lpwstr>
  </property>
  <property fmtid="{D5CDD505-2E9C-101B-9397-08002B2CF9AE}" pid="3" name="MediaServiceImageTags">
    <vt:lpwstr/>
  </property>
</Properties>
</file>