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5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2"/>
        <w:gridCol w:w="2121"/>
        <w:gridCol w:w="146"/>
        <w:gridCol w:w="1652"/>
        <w:gridCol w:w="2055"/>
      </w:tblGrid>
      <w:tr w:rsidR="00743E90" w:rsidRPr="00743E90" w14:paraId="67BF1609" w14:textId="77777777" w:rsidTr="00743E90">
        <w:trPr>
          <w:trHeight w:val="465"/>
          <w:jc w:val="center"/>
        </w:trPr>
        <w:tc>
          <w:tcPr>
            <w:tcW w:w="7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69716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u w:val="single"/>
                <w:lang w:eastAsia="es-ES"/>
              </w:rPr>
            </w:pPr>
            <w:bookmarkStart w:id="0" w:name="_GoBack"/>
            <w:bookmarkEnd w:id="0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u w:val="single"/>
                <w:lang w:eastAsia="es-ES"/>
              </w:rPr>
              <w:t>ANEXO I</w:t>
            </w:r>
          </w:p>
        </w:tc>
      </w:tr>
      <w:tr w:rsidR="00743E90" w:rsidRPr="00743E90" w14:paraId="7E2B842B" w14:textId="77777777" w:rsidTr="00743E90">
        <w:trPr>
          <w:trHeight w:val="465"/>
          <w:jc w:val="center"/>
        </w:trPr>
        <w:tc>
          <w:tcPr>
            <w:tcW w:w="7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D387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ESTIMACIONES DE SERVICIOS</w:t>
            </w:r>
          </w:p>
        </w:tc>
      </w:tr>
      <w:tr w:rsidR="00743E90" w:rsidRPr="00743E90" w14:paraId="7D87C517" w14:textId="77777777" w:rsidTr="00743E90">
        <w:trPr>
          <w:trHeight w:val="375"/>
          <w:jc w:val="center"/>
        </w:trPr>
        <w:tc>
          <w:tcPr>
            <w:tcW w:w="7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A512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ES"/>
              </w:rPr>
              <w:t>LOTE 1: ARABA</w:t>
            </w:r>
          </w:p>
        </w:tc>
      </w:tr>
      <w:tr w:rsidR="00743E90" w:rsidRPr="00743E90" w14:paraId="3CCAB651" w14:textId="77777777" w:rsidTr="00743E90">
        <w:trPr>
          <w:trHeight w:val="510"/>
          <w:jc w:val="center"/>
        </w:trPr>
        <w:tc>
          <w:tcPr>
            <w:tcW w:w="3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0FC97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INTERPRETACIÓN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702C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</w:p>
        </w:tc>
        <w:tc>
          <w:tcPr>
            <w:tcW w:w="3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3330F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TRADUCCIÓN</w:t>
            </w:r>
          </w:p>
        </w:tc>
      </w:tr>
      <w:tr w:rsidR="00743E90" w:rsidRPr="00743E90" w14:paraId="561F7CE2" w14:textId="77777777" w:rsidTr="00743E90">
        <w:trPr>
          <w:trHeight w:val="960"/>
          <w:jc w:val="center"/>
        </w:trPr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2288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IDIOMA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6A4D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HORAS  ESTIMADAS para 24 MESES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E48A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479A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IDIOMA</w:t>
            </w:r>
          </w:p>
        </w:tc>
        <w:tc>
          <w:tcPr>
            <w:tcW w:w="20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58801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Nº FOLIOS ESTIMADOS para 24 MESES</w:t>
            </w:r>
          </w:p>
        </w:tc>
      </w:tr>
      <w:tr w:rsidR="00743E90" w:rsidRPr="00743E90" w14:paraId="3193DC3B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D7E0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Albanés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9463D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6590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AD3F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Alemán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70059B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140</w:t>
            </w:r>
          </w:p>
        </w:tc>
      </w:tr>
      <w:tr w:rsidR="00743E90" w:rsidRPr="00743E90" w14:paraId="4B8BF693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A3D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Alemán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BF4CB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25,00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F1D36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8FCF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Árabe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D9E75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388</w:t>
            </w:r>
          </w:p>
        </w:tc>
      </w:tr>
      <w:tr w:rsidR="00743E90" w:rsidRPr="00743E90" w14:paraId="69035463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F51A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Árabe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6D1F6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800,00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9BBA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0F9B2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Catalán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F7D717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20</w:t>
            </w:r>
          </w:p>
        </w:tc>
      </w:tr>
      <w:tr w:rsidR="00743E90" w:rsidRPr="00743E90" w14:paraId="78A2555B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3B4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Bambara</w:t>
            </w:r>
            <w:proofErr w:type="spellEnd"/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F4AA9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9,00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ACA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82E6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Chino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39CC6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10</w:t>
            </w:r>
          </w:p>
        </w:tc>
      </w:tr>
      <w:tr w:rsidR="00743E90" w:rsidRPr="00743E90" w14:paraId="0A60DB09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186F6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Búlgaro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934B6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A06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3DA1A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Croata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42D7E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</w:t>
            </w:r>
          </w:p>
        </w:tc>
      </w:tr>
      <w:tr w:rsidR="00743E90" w:rsidRPr="00743E90" w14:paraId="6AA18276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AB41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Chino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9C54B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80,00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2783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584E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Edo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DA740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</w:t>
            </w:r>
          </w:p>
        </w:tc>
      </w:tr>
      <w:tr w:rsidR="00743E90" w:rsidRPr="00743E90" w14:paraId="7282E769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6CDD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Eslovaco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E4B82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AFB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61F80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Fines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033131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15</w:t>
            </w:r>
          </w:p>
        </w:tc>
      </w:tr>
      <w:tr w:rsidR="00743E90" w:rsidRPr="00743E90" w14:paraId="365AE514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49358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Finés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C56113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E20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155D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Francés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2D5D2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625</w:t>
            </w:r>
          </w:p>
        </w:tc>
      </w:tr>
      <w:tr w:rsidR="00743E90" w:rsidRPr="00743E90" w14:paraId="418BB65F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2F02E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Francés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94EC3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120,00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74CE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E1FF9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Inglés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D561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750</w:t>
            </w:r>
          </w:p>
        </w:tc>
      </w:tr>
      <w:tr w:rsidR="00743E90" w:rsidRPr="00743E90" w14:paraId="38A9327B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03F71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Fula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EE9F3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F515B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0EF5F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Italiano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ABC4C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100</w:t>
            </w:r>
          </w:p>
        </w:tc>
      </w:tr>
      <w:tr w:rsidR="00743E90" w:rsidRPr="00743E90" w14:paraId="562B7550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5BE5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Georgiano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C376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40,00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67B1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8AFC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Neerlandés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69A6A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20</w:t>
            </w:r>
          </w:p>
        </w:tc>
      </w:tr>
      <w:tr w:rsidR="00743E90" w:rsidRPr="00743E90" w14:paraId="44F784E7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068A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Inglés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CED9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350,00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4C3C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9889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Polaco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5675F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90</w:t>
            </w:r>
          </w:p>
        </w:tc>
      </w:tr>
      <w:tr w:rsidR="00743E90" w:rsidRPr="00743E90" w14:paraId="004C63E2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27067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Manginga</w:t>
            </w:r>
            <w:proofErr w:type="spellEnd"/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8EFB2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5076B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A52F5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Portugués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8D7EF5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500</w:t>
            </w:r>
          </w:p>
        </w:tc>
      </w:tr>
      <w:tr w:rsidR="00743E90" w:rsidRPr="00743E90" w14:paraId="142A0B50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97A4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Mongol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E62D7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5,00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A3F7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AE78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Rumano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EFD58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200</w:t>
            </w:r>
          </w:p>
        </w:tc>
      </w:tr>
      <w:tr w:rsidR="00743E90" w:rsidRPr="00743E90" w14:paraId="0A4060F9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B695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Polaco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946A6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23F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7EC5C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Ruso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D3390C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30</w:t>
            </w:r>
          </w:p>
        </w:tc>
      </w:tr>
      <w:tr w:rsidR="00743E90" w:rsidRPr="00743E90" w14:paraId="00F22C20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4DB3D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Portugués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EBA88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100,00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BFB3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0FC0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Serbio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5F70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</w:t>
            </w:r>
          </w:p>
        </w:tc>
      </w:tr>
      <w:tr w:rsidR="00743E90" w:rsidRPr="00743E90" w14:paraId="614FA81D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68AB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Pular</w:t>
            </w:r>
            <w:proofErr w:type="spellEnd"/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345E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EB0A6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BAD72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Ucraniano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9996C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50</w:t>
            </w:r>
          </w:p>
        </w:tc>
      </w:tr>
      <w:tr w:rsidR="00743E90" w:rsidRPr="00743E90" w14:paraId="0DC47CCD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13F3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Rumano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141E2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145,00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252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BCA8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Urdu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98460F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50</w:t>
            </w:r>
          </w:p>
        </w:tc>
      </w:tr>
      <w:tr w:rsidR="00743E90" w:rsidRPr="00743E90" w14:paraId="240948DA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485A9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Ruso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B87F4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60,00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7D3A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FC074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6F59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  <w:t> </w:t>
            </w:r>
          </w:p>
        </w:tc>
      </w:tr>
      <w:tr w:rsidR="00743E90" w:rsidRPr="00743E90" w14:paraId="1490E389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C8B3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Serbio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B69E4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2814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5954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0C6A2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4931EE90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5B878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Signos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3281D3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B584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5EFAA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20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800C1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  <w:t>3.000</w:t>
            </w:r>
          </w:p>
        </w:tc>
      </w:tr>
      <w:tr w:rsidR="00743E90" w:rsidRPr="00743E90" w14:paraId="56E51D96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9ED4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Turco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312E0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0F12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0612D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CC66C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19E36B24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CE32D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Ucraniano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940D7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19,00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5591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6614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3D307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69CA703A" w14:textId="77777777" w:rsidTr="00743E90">
        <w:trPr>
          <w:trHeight w:val="300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1560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Urdu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4AE0C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200,00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E61D9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B214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8607D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33AE3139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05297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Volofo</w:t>
            </w:r>
            <w:proofErr w:type="spellEnd"/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D2573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1,00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28843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26A39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1FE85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28707559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29C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5A6FB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3CB2A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5FE40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7979F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2DFA9797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528EDA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F31E3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>2.000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9B28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19498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E589F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6D561474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64EC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9EB3B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231B1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310A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B0906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44776447" w14:textId="77777777" w:rsidTr="00743E90">
        <w:trPr>
          <w:trHeight w:val="300"/>
          <w:jc w:val="center"/>
        </w:trPr>
        <w:tc>
          <w:tcPr>
            <w:tcW w:w="7530" w:type="dxa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1A5B87DA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 xml:space="preserve">TOTAL horas estimadas para  24 meses: 2.000 horas </w:t>
            </w:r>
          </w:p>
        </w:tc>
      </w:tr>
      <w:tr w:rsidR="00743E90" w:rsidRPr="00743E90" w14:paraId="7020B8CA" w14:textId="77777777" w:rsidTr="00743E90">
        <w:trPr>
          <w:trHeight w:val="315"/>
          <w:jc w:val="center"/>
        </w:trPr>
        <w:tc>
          <w:tcPr>
            <w:tcW w:w="7530" w:type="dxa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334EC678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  <w:t>TOTAL folios estimados para 24 meses: 3.000 folios</w:t>
            </w:r>
          </w:p>
        </w:tc>
      </w:tr>
      <w:tr w:rsidR="00743E90" w:rsidRPr="00743E90" w14:paraId="74F8B826" w14:textId="77777777" w:rsidTr="00743E90">
        <w:trPr>
          <w:trHeight w:val="315"/>
          <w:jc w:val="center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E1D5D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358D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47FA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E0EEC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F4A0E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769ADE17" w14:textId="77777777" w:rsidTr="00743E90">
        <w:trPr>
          <w:trHeight w:val="289"/>
          <w:jc w:val="center"/>
        </w:trPr>
        <w:tc>
          <w:tcPr>
            <w:tcW w:w="7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8B6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Valores orientativos y estimados basados en las actuaciones de ejercicios anteriores </w:t>
            </w:r>
          </w:p>
        </w:tc>
      </w:tr>
    </w:tbl>
    <w:p w14:paraId="2E46FE1C" w14:textId="77777777" w:rsidR="00E31DE8" w:rsidRPr="006E5F1D" w:rsidRDefault="00E31DE8" w:rsidP="006A2BDB">
      <w:pPr>
        <w:rPr>
          <w:rFonts w:cstheme="minorHAnsi"/>
        </w:rPr>
      </w:pPr>
    </w:p>
    <w:p w14:paraId="748F456C" w14:textId="77777777" w:rsidR="00743E90" w:rsidRPr="006E5F1D" w:rsidRDefault="00E213CA">
      <w:pPr>
        <w:spacing w:after="0" w:line="240" w:lineRule="auto"/>
        <w:rPr>
          <w:rFonts w:cstheme="minorHAnsi"/>
        </w:rPr>
      </w:pPr>
      <w:r w:rsidRPr="006E5F1D">
        <w:rPr>
          <w:rFonts w:cstheme="minorHAnsi"/>
        </w:rPr>
        <w:br w:type="page"/>
      </w:r>
    </w:p>
    <w:tbl>
      <w:tblPr>
        <w:tblW w:w="76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1952"/>
        <w:gridCol w:w="146"/>
        <w:gridCol w:w="1752"/>
        <w:gridCol w:w="1965"/>
      </w:tblGrid>
      <w:tr w:rsidR="00743E90" w:rsidRPr="00743E90" w14:paraId="0AEFAAC0" w14:textId="77777777" w:rsidTr="00743E90">
        <w:trPr>
          <w:trHeight w:val="465"/>
          <w:jc w:val="center"/>
        </w:trPr>
        <w:tc>
          <w:tcPr>
            <w:tcW w:w="7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7247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u w:val="single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u w:val="single"/>
                <w:lang w:eastAsia="es-ES"/>
              </w:rPr>
              <w:lastRenderedPageBreak/>
              <w:t>ANEXO I</w:t>
            </w:r>
          </w:p>
        </w:tc>
      </w:tr>
      <w:tr w:rsidR="00743E90" w:rsidRPr="00743E90" w14:paraId="0034F5F1" w14:textId="77777777" w:rsidTr="00743E90">
        <w:trPr>
          <w:trHeight w:val="402"/>
          <w:jc w:val="center"/>
        </w:trPr>
        <w:tc>
          <w:tcPr>
            <w:tcW w:w="7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64B56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ESTIMACIONES DE SERVICIOS</w:t>
            </w:r>
          </w:p>
        </w:tc>
      </w:tr>
      <w:tr w:rsidR="00743E90" w:rsidRPr="00743E90" w14:paraId="47A70F54" w14:textId="77777777" w:rsidTr="00743E90">
        <w:trPr>
          <w:trHeight w:val="375"/>
          <w:jc w:val="center"/>
        </w:trPr>
        <w:tc>
          <w:tcPr>
            <w:tcW w:w="7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BCDE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ES"/>
              </w:rPr>
              <w:t>LOTE 2: GIPUZKOA</w:t>
            </w:r>
          </w:p>
        </w:tc>
      </w:tr>
      <w:tr w:rsidR="00743E90" w:rsidRPr="00743E90" w14:paraId="038F3EB4" w14:textId="77777777" w:rsidTr="00743E90">
        <w:trPr>
          <w:trHeight w:val="439"/>
          <w:jc w:val="center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3EDC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INTERPRETACIÓN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1DBF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</w:p>
        </w:tc>
        <w:tc>
          <w:tcPr>
            <w:tcW w:w="37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2DC0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TRADUCCIÓN</w:t>
            </w:r>
          </w:p>
        </w:tc>
      </w:tr>
      <w:tr w:rsidR="00743E90" w:rsidRPr="00743E90" w14:paraId="23F4C362" w14:textId="77777777" w:rsidTr="00743E90">
        <w:trPr>
          <w:trHeight w:val="960"/>
          <w:jc w:val="center"/>
        </w:trPr>
        <w:tc>
          <w:tcPr>
            <w:tcW w:w="18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2A2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IDIOMA</w:t>
            </w:r>
          </w:p>
        </w:tc>
        <w:tc>
          <w:tcPr>
            <w:tcW w:w="19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FCF53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HORAS  ESTIMADAS para 24 MESES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67DC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526B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IDIOMA</w:t>
            </w:r>
          </w:p>
        </w:tc>
        <w:tc>
          <w:tcPr>
            <w:tcW w:w="19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89123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>Nº FOLIOS ESTIMADOS para 24 MESES</w:t>
            </w:r>
          </w:p>
        </w:tc>
      </w:tr>
      <w:tr w:rsidR="00743E90" w:rsidRPr="00743E90" w14:paraId="56F058AC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84E01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Albanés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D58089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0F17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D53FF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Albano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FC6D0E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32</w:t>
            </w:r>
          </w:p>
        </w:tc>
      </w:tr>
      <w:tr w:rsidR="00743E90" w:rsidRPr="00743E90" w14:paraId="4DB0D8BE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AD3A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Alemán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B075B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12,00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1D48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75CB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Alemán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AAC76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1.130</w:t>
            </w:r>
          </w:p>
        </w:tc>
      </w:tr>
      <w:tr w:rsidR="00743E90" w:rsidRPr="00743E90" w14:paraId="48E72FDD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7C373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Árabe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1BEC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2.845,00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00A3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D5D8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Árabe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AC8E97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265</w:t>
            </w:r>
          </w:p>
        </w:tc>
      </w:tr>
      <w:tr w:rsidR="00743E90" w:rsidRPr="00743E90" w14:paraId="568CCCCA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189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Armenio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D1050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7,00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5D5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AD7BA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Búlgaro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52B23E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125</w:t>
            </w:r>
          </w:p>
        </w:tc>
      </w:tr>
      <w:tr w:rsidR="00743E90" w:rsidRPr="00743E90" w14:paraId="2F2265FA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3A2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Bengalí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598D3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A5729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E88F4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Catalán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18AFF0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29</w:t>
            </w:r>
          </w:p>
        </w:tc>
      </w:tr>
      <w:tr w:rsidR="00743E90" w:rsidRPr="00743E90" w14:paraId="433300F2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EEEDA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Bereber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0E028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3CD0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A902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Checo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C7F0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222</w:t>
            </w:r>
          </w:p>
        </w:tc>
      </w:tr>
      <w:tr w:rsidR="00743E90" w:rsidRPr="00743E90" w14:paraId="5F0F9124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81AF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Búlgaro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EFEB9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19,50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D187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00DE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Chino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FE1F9C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8</w:t>
            </w:r>
          </w:p>
        </w:tc>
      </w:tr>
      <w:tr w:rsidR="00743E90" w:rsidRPr="00743E90" w14:paraId="51490F74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FA73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Checo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780EF3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10,00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2862D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23699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Estonio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358C0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10</w:t>
            </w:r>
          </w:p>
        </w:tc>
      </w:tr>
      <w:tr w:rsidR="00743E90" w:rsidRPr="00743E90" w14:paraId="504F1649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B02D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Chino 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8DA2C9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42,00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ADD5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A817E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Francés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46704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4.900</w:t>
            </w:r>
          </w:p>
        </w:tc>
      </w:tr>
      <w:tr w:rsidR="00743E90" w:rsidRPr="00743E90" w14:paraId="2C61BCA8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6BFF8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Croata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CF519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3,00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9755B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7EEB0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Georgiano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ACAC7A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30</w:t>
            </w:r>
          </w:p>
        </w:tc>
      </w:tr>
      <w:tr w:rsidR="00743E90" w:rsidRPr="00743E90" w14:paraId="572D08DB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47EE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Euskera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7599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5,00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DCEC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545A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Holandés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3DC0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160</w:t>
            </w:r>
          </w:p>
        </w:tc>
      </w:tr>
      <w:tr w:rsidR="00743E90" w:rsidRPr="00743E90" w14:paraId="0700A3DA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8D40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Francés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6CCC5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650,00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AAEC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51BF7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Húngaro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EB2DC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29</w:t>
            </w:r>
          </w:p>
        </w:tc>
      </w:tr>
      <w:tr w:rsidR="00743E90" w:rsidRPr="00743E90" w14:paraId="38E6A6BD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A9479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Georgiano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EBB3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37,00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16EAC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84B8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Inglés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333E38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2.020</w:t>
            </w:r>
          </w:p>
        </w:tc>
      </w:tr>
      <w:tr w:rsidR="00743E90" w:rsidRPr="00743E90" w14:paraId="27526423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76393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Hassaniya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D3B9B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9A8D6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EC20E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Italiano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7624A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650</w:t>
            </w:r>
          </w:p>
        </w:tc>
      </w:tr>
      <w:tr w:rsidR="00743E90" w:rsidRPr="00743E90" w14:paraId="65409E87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84F7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Inglés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6E076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194,00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020C9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BBC7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Letón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AE8566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6</w:t>
            </w:r>
          </w:p>
        </w:tc>
      </w:tr>
      <w:tr w:rsidR="00743E90" w:rsidRPr="00743E90" w14:paraId="253F8BCB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8046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Italiano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5BF87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17,00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AA99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806E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Lituano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3D56D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88</w:t>
            </w:r>
          </w:p>
        </w:tc>
      </w:tr>
      <w:tr w:rsidR="00743E90" w:rsidRPr="00743E90" w14:paraId="6F8C999B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2B261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Japonés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E1FF9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213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22142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Malayo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A2B87F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</w:t>
            </w:r>
          </w:p>
        </w:tc>
      </w:tr>
      <w:tr w:rsidR="00743E90" w:rsidRPr="00743E90" w14:paraId="1C180DE1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DB55B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Kurdo </w:t>
            </w: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Sorani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3738B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95B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FFE0C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Mongol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71DC2A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40</w:t>
            </w:r>
          </w:p>
        </w:tc>
      </w:tr>
      <w:tr w:rsidR="00743E90" w:rsidRPr="00743E90" w14:paraId="1991BD0C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92350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Lingala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2CA534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AA05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7263E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Neerlandés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02E82C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18</w:t>
            </w:r>
          </w:p>
        </w:tc>
      </w:tr>
      <w:tr w:rsidR="00743E90" w:rsidRPr="00743E90" w14:paraId="6D24E47E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E3FC4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Moldavo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B103D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D2D7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15D4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Polaco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532E53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180</w:t>
            </w:r>
          </w:p>
        </w:tc>
      </w:tr>
      <w:tr w:rsidR="00743E90" w:rsidRPr="00743E90" w14:paraId="5F45C6BB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9469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Mongol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704382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44,00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A910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A2888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Portugués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F1E0B1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330</w:t>
            </w:r>
          </w:p>
        </w:tc>
      </w:tr>
      <w:tr w:rsidR="00743E90" w:rsidRPr="00743E90" w14:paraId="7796195A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EB5F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Polaco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3638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22,00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AE2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B090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Rumano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A84619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715</w:t>
            </w:r>
          </w:p>
        </w:tc>
      </w:tr>
      <w:tr w:rsidR="00743E90" w:rsidRPr="00743E90" w14:paraId="2DA61B4A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7D97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Portugués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9F946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90,00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CD01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DE24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Ruso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01F878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101</w:t>
            </w:r>
          </w:p>
        </w:tc>
      </w:tr>
      <w:tr w:rsidR="00743E90" w:rsidRPr="00743E90" w14:paraId="469E0985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BDEC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Rumano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FF0FC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268,00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BCC1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FD59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Sueco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112E1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20</w:t>
            </w:r>
          </w:p>
        </w:tc>
      </w:tr>
      <w:tr w:rsidR="00743E90" w:rsidRPr="00743E90" w14:paraId="6D071479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0D9B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Ruso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76C86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84,00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3E4A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9E99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Turco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4F3092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18</w:t>
            </w:r>
          </w:p>
        </w:tc>
      </w:tr>
      <w:tr w:rsidR="00743E90" w:rsidRPr="00743E90" w14:paraId="7CA67167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5214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Serbio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EA74D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2,50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50D3E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9B5F4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Ucraniano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460E7B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55</w:t>
            </w:r>
          </w:p>
        </w:tc>
      </w:tr>
      <w:tr w:rsidR="00743E90" w:rsidRPr="00743E90" w14:paraId="1E2BF8FF" w14:textId="77777777" w:rsidTr="00743E90">
        <w:trPr>
          <w:trHeight w:val="300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96BC4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Signos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87EEA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98,00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C770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038DD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Urdu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225BE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8</w:t>
            </w:r>
          </w:p>
        </w:tc>
      </w:tr>
      <w:tr w:rsidR="00743E90" w:rsidRPr="00743E90" w14:paraId="0365B229" w14:textId="77777777" w:rsidTr="00743E90">
        <w:trPr>
          <w:trHeight w:val="315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C06D6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Ucraniano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9F0790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27,00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1E9E8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7291F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</w:pPr>
            <w:proofErr w:type="spellStart"/>
            <w:r w:rsidRPr="00743E90">
              <w:rPr>
                <w:rFonts w:ascii="Verdana" w:eastAsia="Times New Roman" w:hAnsi="Verdana" w:cs="Calibri"/>
                <w:sz w:val="20"/>
                <w:szCs w:val="20"/>
                <w:lang w:eastAsia="es-ES"/>
              </w:rPr>
              <w:t>Wolof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E15ACF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color w:val="4F81BD"/>
                <w:sz w:val="20"/>
                <w:szCs w:val="20"/>
                <w:lang w:eastAsia="es-ES"/>
              </w:rPr>
              <w:t>6</w:t>
            </w:r>
          </w:p>
        </w:tc>
      </w:tr>
      <w:tr w:rsidR="00743E90" w:rsidRPr="00743E90" w14:paraId="23025967" w14:textId="77777777" w:rsidTr="00743E90">
        <w:trPr>
          <w:trHeight w:val="315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08537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Urdu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38345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86,00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C44F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AE729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2EF47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35365A23" w14:textId="77777777" w:rsidTr="00743E90">
        <w:trPr>
          <w:trHeight w:val="315"/>
          <w:jc w:val="center"/>
        </w:trPr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C7965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proofErr w:type="spellStart"/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Volofo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39DB47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lang w:eastAsia="es-ES"/>
              </w:rPr>
              <w:t>17,00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067C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</w:p>
        </w:tc>
        <w:tc>
          <w:tcPr>
            <w:tcW w:w="1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6BBF21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90270A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  <w:t>11.200</w:t>
            </w:r>
          </w:p>
        </w:tc>
      </w:tr>
      <w:tr w:rsidR="00743E90" w:rsidRPr="00743E90" w14:paraId="5C82D226" w14:textId="77777777" w:rsidTr="00743E90">
        <w:trPr>
          <w:trHeight w:val="315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CD0B4" w14:textId="77777777" w:rsidR="00743E90" w:rsidRPr="00743E90" w:rsidRDefault="00743E90" w:rsidP="00743E9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F3C28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938E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05AB9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51E28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7805F872" w14:textId="77777777" w:rsidTr="00743E90">
        <w:trPr>
          <w:trHeight w:val="315"/>
          <w:jc w:val="center"/>
        </w:trPr>
        <w:tc>
          <w:tcPr>
            <w:tcW w:w="1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C4F20B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9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865B9A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>4.600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4E0FD" w14:textId="77777777" w:rsidR="00743E90" w:rsidRPr="00743E90" w:rsidRDefault="00743E90" w:rsidP="00743E90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80CAB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AF641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7999F57D" w14:textId="77777777" w:rsidTr="00743E90">
        <w:trPr>
          <w:trHeight w:val="199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92FA4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574BB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EEB8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1D8F1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C760E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16E84A8C" w14:textId="77777777" w:rsidTr="00743E90">
        <w:trPr>
          <w:trHeight w:val="315"/>
          <w:jc w:val="center"/>
        </w:trPr>
        <w:tc>
          <w:tcPr>
            <w:tcW w:w="7623" w:type="dxa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226BA6BC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ES"/>
              </w:rPr>
              <w:t xml:space="preserve">TOTAL horas estimadas para  24 meses: 4.600 horas </w:t>
            </w:r>
          </w:p>
        </w:tc>
      </w:tr>
      <w:tr w:rsidR="00743E90" w:rsidRPr="00743E90" w14:paraId="2A44815A" w14:textId="77777777" w:rsidTr="00743E90">
        <w:trPr>
          <w:trHeight w:val="315"/>
          <w:jc w:val="center"/>
        </w:trPr>
        <w:tc>
          <w:tcPr>
            <w:tcW w:w="7623" w:type="dxa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6880A4F0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  <w:r w:rsidRPr="00743E90"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  <w:t>TOTAL folios estimados para 24 meses: 11.200 folios</w:t>
            </w:r>
          </w:p>
        </w:tc>
      </w:tr>
      <w:tr w:rsidR="00743E90" w:rsidRPr="00743E90" w14:paraId="2BDD5051" w14:textId="77777777" w:rsidTr="00743E90">
        <w:trPr>
          <w:trHeight w:val="315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31E55" w14:textId="77777777" w:rsidR="00743E90" w:rsidRPr="00743E90" w:rsidRDefault="00743E90" w:rsidP="00743E90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4F81BD"/>
                <w:sz w:val="20"/>
                <w:szCs w:val="20"/>
                <w:lang w:eastAsia="es-ES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F650A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41963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E9BE5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6B1F" w14:textId="77777777" w:rsidR="00743E90" w:rsidRPr="00743E90" w:rsidRDefault="00743E90" w:rsidP="007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43E90" w:rsidRPr="00743E90" w14:paraId="29E68568" w14:textId="77777777" w:rsidTr="00743E90">
        <w:trPr>
          <w:trHeight w:val="300"/>
          <w:jc w:val="center"/>
        </w:trPr>
        <w:tc>
          <w:tcPr>
            <w:tcW w:w="7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F4E9" w14:textId="77777777" w:rsidR="00743E90" w:rsidRPr="00743E90" w:rsidRDefault="00743E90" w:rsidP="00743E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743E90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Valores orientativos y estimados basados en las actuaciones de ejercicios anteriores </w:t>
            </w:r>
          </w:p>
        </w:tc>
      </w:tr>
    </w:tbl>
    <w:p w14:paraId="0B98BCCD" w14:textId="77777777" w:rsidR="00743E90" w:rsidRDefault="00743E90">
      <w:pPr>
        <w:spacing w:after="0" w:line="240" w:lineRule="auto"/>
        <w:rPr>
          <w:rFonts w:cstheme="minorHAnsi"/>
        </w:rPr>
      </w:pPr>
    </w:p>
    <w:p w14:paraId="7D8FCC07" w14:textId="77777777" w:rsidR="00AF4E0B" w:rsidRDefault="00AF4E0B" w:rsidP="00AF4E0B">
      <w:pPr>
        <w:spacing w:after="0" w:line="240" w:lineRule="auto"/>
        <w:rPr>
          <w:rFonts w:cstheme="minorHAnsi"/>
        </w:rPr>
      </w:pPr>
    </w:p>
    <w:tbl>
      <w:tblPr>
        <w:tblW w:w="7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1"/>
        <w:gridCol w:w="1099"/>
        <w:gridCol w:w="146"/>
        <w:gridCol w:w="1196"/>
        <w:gridCol w:w="1099"/>
      </w:tblGrid>
      <w:tr w:rsidR="00AF4E0B" w:rsidRPr="00290140" w14:paraId="757E3C83" w14:textId="77777777" w:rsidTr="00290140">
        <w:trPr>
          <w:trHeight w:val="20"/>
          <w:jc w:val="center"/>
        </w:trPr>
        <w:tc>
          <w:tcPr>
            <w:tcW w:w="7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3144B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ANEXO I</w:t>
            </w:r>
          </w:p>
        </w:tc>
      </w:tr>
      <w:tr w:rsidR="00AF4E0B" w:rsidRPr="00290140" w14:paraId="027A8BE9" w14:textId="77777777" w:rsidTr="00290140">
        <w:trPr>
          <w:trHeight w:val="20"/>
          <w:jc w:val="center"/>
        </w:trPr>
        <w:tc>
          <w:tcPr>
            <w:tcW w:w="7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4616F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ESTIMACIONES DE SERVICIOS</w:t>
            </w:r>
          </w:p>
        </w:tc>
      </w:tr>
      <w:tr w:rsidR="00AF4E0B" w:rsidRPr="00290140" w14:paraId="2D181AE5" w14:textId="77777777" w:rsidTr="00290140">
        <w:trPr>
          <w:trHeight w:val="20"/>
          <w:jc w:val="center"/>
        </w:trPr>
        <w:tc>
          <w:tcPr>
            <w:tcW w:w="7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6200B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LOTE 3: BIZKAIA</w:t>
            </w:r>
          </w:p>
        </w:tc>
      </w:tr>
      <w:tr w:rsidR="00AF4E0B" w:rsidRPr="00290140" w14:paraId="5AA20E4E" w14:textId="77777777" w:rsidTr="00290140">
        <w:trPr>
          <w:trHeight w:val="20"/>
          <w:jc w:val="center"/>
        </w:trPr>
        <w:tc>
          <w:tcPr>
            <w:tcW w:w="5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C85F5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INTERPRETACIÓN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BB56A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B59D5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TRADUCCIÓN</w:t>
            </w:r>
          </w:p>
        </w:tc>
      </w:tr>
      <w:tr w:rsidR="00AF4E0B" w:rsidRPr="00290140" w14:paraId="0829BF29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9C95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IDIOMA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2B63A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Nº FOLIOS ESTIMADOS para 24 MESES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AE74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27ABF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IDIOMA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BCCB9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Nº FOLIOS ESTIMADOS para 24 MESES</w:t>
            </w:r>
          </w:p>
        </w:tc>
      </w:tr>
      <w:tr w:rsidR="00AF4E0B" w:rsidRPr="00290140" w14:paraId="240EAB85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353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Albanés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E1C7C9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57,00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A626E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EBE8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Albano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8CE3DE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116</w:t>
            </w:r>
          </w:p>
        </w:tc>
      </w:tr>
      <w:tr w:rsidR="00AF4E0B" w:rsidRPr="00290140" w14:paraId="2A7ADEDD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C80F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Aleman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5D0E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46,00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AEAA8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FB3C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Alemán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AFC38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1.130</w:t>
            </w:r>
          </w:p>
        </w:tc>
      </w:tr>
      <w:tr w:rsidR="00AF4E0B" w:rsidRPr="00290140" w14:paraId="7D90AE21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49B2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Árabe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00877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4.550,00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1C85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CA3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Árabe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598002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537</w:t>
            </w:r>
          </w:p>
        </w:tc>
      </w:tr>
      <w:tr w:rsidR="00AF4E0B" w:rsidRPr="00290140" w14:paraId="216EC361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2D4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Argelino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728C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14,00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348C9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C043D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Búlgaro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CB5AFE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89</w:t>
            </w:r>
          </w:p>
        </w:tc>
      </w:tr>
      <w:tr w:rsidR="00AF4E0B" w:rsidRPr="00290140" w14:paraId="3FDAE338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128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Ashanti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5273A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4,00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E844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92EF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Catalán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0FA933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32</w:t>
            </w:r>
          </w:p>
        </w:tc>
      </w:tr>
      <w:tr w:rsidR="00AF4E0B" w:rsidRPr="00290140" w14:paraId="529C1C1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9F1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Bambara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22A3E6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67C07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111B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Chino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10F538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58</w:t>
            </w:r>
          </w:p>
        </w:tc>
      </w:tr>
      <w:tr w:rsidR="00AF4E0B" w:rsidRPr="00290140" w14:paraId="75E71B8C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7C45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Bangla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/Bengalí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7F46F3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190A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6146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Danés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68A74E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6</w:t>
            </w:r>
          </w:p>
        </w:tc>
      </w:tr>
      <w:tr w:rsidR="00AF4E0B" w:rsidRPr="00290140" w14:paraId="194414D2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8BD40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Bereber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210F99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50,00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4822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C1B3E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Eslovaco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6DD9AA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36</w:t>
            </w:r>
          </w:p>
        </w:tc>
      </w:tr>
      <w:tr w:rsidR="00AF4E0B" w:rsidRPr="00290140" w14:paraId="6D3062AF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F806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Bielorruso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4DA72B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15,00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2D57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51772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Estonio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B12DA2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120</w:t>
            </w:r>
          </w:p>
        </w:tc>
      </w:tr>
      <w:tr w:rsidR="00AF4E0B" w:rsidRPr="00290140" w14:paraId="6D74326C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D4AC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Bosnio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59C97D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395C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E2AE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Francés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D917D5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2.431</w:t>
            </w:r>
          </w:p>
        </w:tc>
      </w:tr>
      <w:tr w:rsidR="00AF4E0B" w:rsidRPr="00290140" w14:paraId="6EC3019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5698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Chino mandarín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69B459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593,00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9DD7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FCF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Georgiano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F4BB51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80</w:t>
            </w:r>
          </w:p>
        </w:tc>
      </w:tr>
      <w:tr w:rsidR="00AF4E0B" w:rsidRPr="00290140" w14:paraId="58E21E46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1F98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Criollo/creole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E252E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45,00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52296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BC4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Griego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AF6C80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92</w:t>
            </w:r>
          </w:p>
        </w:tc>
      </w:tr>
      <w:tr w:rsidR="00AF4E0B" w:rsidRPr="00290140" w14:paraId="4CC4668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50F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Edo/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Bini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F4FBB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4,00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2625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49B25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Holandés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0C2F8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165</w:t>
            </w:r>
          </w:p>
        </w:tc>
      </w:tr>
      <w:tr w:rsidR="00AF4E0B" w:rsidRPr="00290140" w14:paraId="31365465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33D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Francés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4D2A3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682,00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1AA0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3CCB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Húngaro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08475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24</w:t>
            </w:r>
          </w:p>
        </w:tc>
      </w:tr>
      <w:tr w:rsidR="00AF4E0B" w:rsidRPr="00290140" w14:paraId="1BE572D3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8302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Fula/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Pular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Peul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Fulani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Fulbe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Fulfulde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BE8ED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2,00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9860C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54F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Inglés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FB8E9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2.480</w:t>
            </w:r>
          </w:p>
        </w:tc>
      </w:tr>
      <w:tr w:rsidR="00AF4E0B" w:rsidRPr="00290140" w14:paraId="7AD605D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2DAA0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Georgiano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3A0686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145,00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93578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20EC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Italiano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6CDFE4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490</w:t>
            </w:r>
          </w:p>
        </w:tc>
      </w:tr>
      <w:tr w:rsidR="00AF4E0B" w:rsidRPr="00290140" w14:paraId="576D72EB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FFE5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Griego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84E3EA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834E3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E11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Letón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A56702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34</w:t>
            </w:r>
          </w:p>
        </w:tc>
      </w:tr>
      <w:tr w:rsidR="00AF4E0B" w:rsidRPr="00290140" w14:paraId="43FA103C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8E3F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Inglés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03B77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694,00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388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1672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Lituano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DF4F82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61</w:t>
            </w:r>
          </w:p>
        </w:tc>
      </w:tr>
      <w:tr w:rsidR="00AF4E0B" w:rsidRPr="00290140" w14:paraId="210F1326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97C0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Italiano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C3854E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D22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2E8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Moldavo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673953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18</w:t>
            </w:r>
          </w:p>
        </w:tc>
      </w:tr>
      <w:tr w:rsidR="00AF4E0B" w:rsidRPr="00290140" w14:paraId="3A82A27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E6528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Malinke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Mandinka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/Mandinga/Mandé/Manden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B8CE4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8,00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8ED1B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FC6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Polaco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9BBBDB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150</w:t>
            </w:r>
          </w:p>
        </w:tc>
      </w:tr>
      <w:tr w:rsidR="00AF4E0B" w:rsidRPr="00290140" w14:paraId="6BC8ECC2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7EC2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Marroquí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2BC126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DC57D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41D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Portugués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00767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618</w:t>
            </w:r>
          </w:p>
        </w:tc>
      </w:tr>
      <w:tr w:rsidR="00AF4E0B" w:rsidRPr="00290140" w14:paraId="7B51AC90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AF5D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Moldavo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673104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7,00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431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AA22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Rumano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F0B4B8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3.400</w:t>
            </w:r>
          </w:p>
        </w:tc>
      </w:tr>
      <w:tr w:rsidR="00AF4E0B" w:rsidRPr="00290140" w14:paraId="5237CEE3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6199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Neerlandés/Holandés/Flamenco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039FB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12,00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D0549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096B7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Ruso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C2B21D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105</w:t>
            </w:r>
          </w:p>
        </w:tc>
      </w:tr>
      <w:tr w:rsidR="00AF4E0B" w:rsidRPr="00290140" w14:paraId="099E71D2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8B7D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Nepalí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0FFED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11,00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724FA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26AA7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Tailandés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426EB8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10</w:t>
            </w:r>
          </w:p>
        </w:tc>
      </w:tr>
      <w:tr w:rsidR="00AF4E0B" w:rsidRPr="00290140" w14:paraId="23C37A8A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4B20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Panyabí</w:t>
            </w:r>
            <w:proofErr w:type="spellEnd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/Penjabi/Punjabi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2BC93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8,00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229FA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391C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Turco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18A01E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65</w:t>
            </w:r>
          </w:p>
        </w:tc>
      </w:tr>
      <w:tr w:rsidR="00AF4E0B" w:rsidRPr="00290140" w14:paraId="5C294647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B93B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Polaco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0ECFA5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36,00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0C428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1CDB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Ucraniano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09CDCE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27</w:t>
            </w:r>
          </w:p>
        </w:tc>
      </w:tr>
      <w:tr w:rsidR="00AF4E0B" w:rsidRPr="00290140" w14:paraId="09D354EB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07F5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Portugués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9006A4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425,00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B83BD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D26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Wolof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69F470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28</w:t>
            </w:r>
          </w:p>
        </w:tc>
      </w:tr>
      <w:tr w:rsidR="00AF4E0B" w:rsidRPr="00290140" w14:paraId="5275B916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61E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Rifeño/</w:t>
            </w:r>
            <w:proofErr w:type="spellStart"/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Tarifit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5102E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83B2C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BAC2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Montenegrino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339206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8</w:t>
            </w:r>
          </w:p>
        </w:tc>
      </w:tr>
      <w:tr w:rsidR="00AF4E0B" w:rsidRPr="00290140" w14:paraId="3931A820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A50B8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Rumano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076084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961,00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E47D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81E6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Sueco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E2ADC8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38</w:t>
            </w:r>
          </w:p>
        </w:tc>
      </w:tr>
      <w:tr w:rsidR="00AF4E0B" w:rsidRPr="00290140" w14:paraId="35A27A76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B9EA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Ruso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15982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83,00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3B3F4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8ED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Gallego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A41ABC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10</w:t>
            </w:r>
          </w:p>
        </w:tc>
      </w:tr>
      <w:tr w:rsidR="00AF4E0B" w:rsidRPr="00290140" w14:paraId="1FFF7887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0C46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Serbio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BA89F8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BA29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88CB5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Lituano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2AFB82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4F81BD"/>
                <w:sz w:val="18"/>
                <w:szCs w:val="18"/>
                <w:lang w:eastAsia="es-ES"/>
              </w:rPr>
              <w:t>42</w:t>
            </w:r>
          </w:p>
        </w:tc>
      </w:tr>
      <w:tr w:rsidR="00AF4E0B" w:rsidRPr="00290140" w14:paraId="056E2620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A5C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Sirio/Libanés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47181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6,00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2D8B5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068C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F7527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14B622D8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3BA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Sueco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31EE3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4,00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DE7D6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03EDD0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C6FBC9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4F81BD"/>
                <w:sz w:val="18"/>
                <w:szCs w:val="18"/>
                <w:lang w:eastAsia="es-ES"/>
              </w:rPr>
              <w:t>12.500</w:t>
            </w:r>
          </w:p>
        </w:tc>
      </w:tr>
      <w:tr w:rsidR="00AF4E0B" w:rsidRPr="00290140" w14:paraId="537F9EA8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3744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Tagalo/Filipino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0063B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8,00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BE1BF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2DD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B2F3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0873458C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68405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Turco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33B0B9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13,00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F7B2D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5629C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4DEC7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2FDD939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FC9C0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Ucraniano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2BA5F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20,00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9C433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8B478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00E3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0F0C43C1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ED1D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Urdu/Paquistaní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94DC6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135,00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6F68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D7C1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8BB0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67AA2254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03C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Signos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EDB9C5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110,00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C7130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F283C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771E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404BA9D4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E85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proofErr w:type="spellStart"/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Wolof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4A301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138,00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1197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5987D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7A397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218F326A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EF8EB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00D1E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3DEC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6A947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8BD9E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670B12AE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DC21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5B749A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9.000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4EAAC" w14:textId="77777777" w:rsidR="00AF4E0B" w:rsidRPr="00290140" w:rsidRDefault="00AF4E0B" w:rsidP="00AF4E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BA13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3FDC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2BB12B66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88C2E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69AED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2443F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11009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0F984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4FCC1131" w14:textId="77777777" w:rsidTr="00290140">
        <w:trPr>
          <w:trHeight w:val="20"/>
          <w:jc w:val="center"/>
        </w:trPr>
        <w:tc>
          <w:tcPr>
            <w:tcW w:w="7774" w:type="dxa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46DAB7D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sz w:val="18"/>
                <w:szCs w:val="18"/>
                <w:lang w:eastAsia="es-ES"/>
              </w:rPr>
              <w:t>TOTAL horas estimadas para  24 meses: 9.000</w:t>
            </w:r>
          </w:p>
        </w:tc>
      </w:tr>
      <w:tr w:rsidR="00AF4E0B" w:rsidRPr="00290140" w14:paraId="71BAF1E6" w14:textId="77777777" w:rsidTr="00290140">
        <w:trPr>
          <w:trHeight w:val="20"/>
          <w:jc w:val="center"/>
        </w:trPr>
        <w:tc>
          <w:tcPr>
            <w:tcW w:w="7774" w:type="dxa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62BC6D53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4F81BD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b/>
                <w:bCs/>
                <w:color w:val="4F81BD"/>
                <w:sz w:val="18"/>
                <w:szCs w:val="18"/>
                <w:lang w:eastAsia="es-ES"/>
              </w:rPr>
              <w:t>TOTAL folios estimados para 24 meses: 12.500</w:t>
            </w:r>
          </w:p>
        </w:tc>
      </w:tr>
      <w:tr w:rsidR="00AF4E0B" w:rsidRPr="00290140" w14:paraId="2939C94F" w14:textId="77777777" w:rsidTr="00290140">
        <w:trPr>
          <w:trHeight w:val="20"/>
          <w:jc w:val="center"/>
        </w:trPr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F0236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b/>
                <w:bCs/>
                <w:color w:val="4F81BD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9C9F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952C9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9A662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0F4BC" w14:textId="77777777" w:rsidR="00AF4E0B" w:rsidRPr="00290140" w:rsidRDefault="00AF4E0B" w:rsidP="00AF4E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s-ES"/>
              </w:rPr>
            </w:pPr>
          </w:p>
        </w:tc>
      </w:tr>
      <w:tr w:rsidR="00AF4E0B" w:rsidRPr="00290140" w14:paraId="1842EBBE" w14:textId="77777777" w:rsidTr="00290140">
        <w:trPr>
          <w:trHeight w:val="20"/>
          <w:jc w:val="center"/>
        </w:trPr>
        <w:tc>
          <w:tcPr>
            <w:tcW w:w="7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C9CAA" w14:textId="77777777" w:rsidR="00AF4E0B" w:rsidRPr="00290140" w:rsidRDefault="00AF4E0B" w:rsidP="00AF4E0B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290140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Valores orientativos y estimados basados en las actuaciones de ejercicios anteriores </w:t>
            </w:r>
          </w:p>
        </w:tc>
      </w:tr>
    </w:tbl>
    <w:p w14:paraId="5A5AA486" w14:textId="77777777" w:rsidR="00743E90" w:rsidRDefault="00743E90">
      <w:pPr>
        <w:spacing w:after="0" w:line="240" w:lineRule="auto"/>
        <w:rPr>
          <w:rFonts w:cstheme="minorHAnsi"/>
        </w:rPr>
      </w:pPr>
    </w:p>
    <w:p w14:paraId="626693FA" w14:textId="77777777" w:rsidR="00743E90" w:rsidRDefault="00743E90">
      <w:pPr>
        <w:spacing w:after="0" w:line="240" w:lineRule="auto"/>
        <w:rPr>
          <w:rFonts w:cstheme="minorHAnsi"/>
        </w:rPr>
      </w:pPr>
    </w:p>
    <w:sectPr w:rsidR="00743E90" w:rsidSect="006E5F1D">
      <w:headerReference w:type="default" r:id="rId11"/>
      <w:headerReference w:type="first" r:id="rId12"/>
      <w:footerReference w:type="first" r:id="rId13"/>
      <w:pgSz w:w="11907" w:h="16840"/>
      <w:pgMar w:top="1134" w:right="1134" w:bottom="567" w:left="1134" w:header="720" w:footer="33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DBB38" w14:textId="77777777" w:rsidR="004C346D" w:rsidRDefault="004C346D">
      <w:r>
        <w:separator/>
      </w:r>
    </w:p>
  </w:endnote>
  <w:endnote w:type="continuationSeparator" w:id="0">
    <w:p w14:paraId="766D38F6" w14:textId="77777777" w:rsidR="004C346D" w:rsidRDefault="004C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altName w:val="Adobe Garamond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A85FF" w14:textId="77777777" w:rsidR="00743E90" w:rsidRDefault="00743E90">
    <w:pPr>
      <w:pStyle w:val="Piedepgina"/>
      <w:tabs>
        <w:tab w:val="clear" w:pos="9071"/>
      </w:tabs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>C/ Avda. Gasteiz, 18-2ª planta – 01008 VITORIA-GASTEIZ</w:t>
    </w:r>
  </w:p>
  <w:p w14:paraId="015378EF" w14:textId="77777777" w:rsidR="00743E90" w:rsidRDefault="00743E90">
    <w:pPr>
      <w:pStyle w:val="Piedepgina"/>
      <w:tabs>
        <w:tab w:val="clear" w:pos="9071"/>
      </w:tabs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 xml:space="preserve"> </w:t>
    </w:r>
    <w:proofErr w:type="spellStart"/>
    <w:r>
      <w:rPr>
        <w:rFonts w:ascii="Arial" w:hAnsi="Arial"/>
        <w:sz w:val="13"/>
      </w:rPr>
      <w:t>tef</w:t>
    </w:r>
    <w:proofErr w:type="spellEnd"/>
    <w:r>
      <w:rPr>
        <w:rFonts w:ascii="Arial" w:hAnsi="Arial"/>
        <w:sz w:val="13"/>
      </w:rPr>
      <w:t xml:space="preserve">. 945 00 49 00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E98D4" w14:textId="77777777" w:rsidR="004C346D" w:rsidRDefault="004C346D">
      <w:r>
        <w:separator/>
      </w:r>
    </w:p>
  </w:footnote>
  <w:footnote w:type="continuationSeparator" w:id="0">
    <w:p w14:paraId="480C6541" w14:textId="77777777" w:rsidR="004C346D" w:rsidRDefault="004C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14E5" w14:textId="77777777" w:rsidR="00743E90" w:rsidRDefault="00743E90">
    <w:pPr>
      <w:pStyle w:val="Encabezado"/>
      <w:jc w:val="center"/>
    </w:pPr>
    <w:r>
      <w:rPr>
        <w:noProof/>
      </w:rPr>
      <w:object w:dxaOrig="11549" w:dyaOrig="1410" w14:anchorId="18D18D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9.1pt;height:23.8pt" fillcolor="window">
          <v:imagedata r:id="rId1" o:title=""/>
        </v:shape>
        <o:OLEObject Type="Embed" ProgID="MSPhotoEd.3" ShapeID="_x0000_i1025" DrawAspect="Content" ObjectID="_1726913092" r:id="rId2"/>
      </w:object>
    </w:r>
  </w:p>
  <w:p w14:paraId="2FF9625E" w14:textId="77777777" w:rsidR="00743E90" w:rsidRDefault="00743E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1BAA2" w14:textId="77777777" w:rsidR="00743E90" w:rsidRDefault="00743E90" w:rsidP="000C32FB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object w:dxaOrig="18028" w:dyaOrig="2235" w14:anchorId="3A40F7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96.75pt;height:36.95pt" fillcolor="window">
          <v:imagedata r:id="rId1" o:title=""/>
        </v:shape>
        <o:OLEObject Type="Embed" ProgID="MSPhotoEd.3" ShapeID="_x0000_i1026" DrawAspect="Content" ObjectID="_1726913093" r:id="rId2"/>
      </w:object>
    </w:r>
  </w:p>
  <w:p w14:paraId="5B01B47D" w14:textId="77777777" w:rsidR="00743E90" w:rsidRDefault="00743E90" w:rsidP="000C32FB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B75FEDE" w14:textId="77777777" w:rsidR="00743E90" w:rsidRDefault="00743E90" w:rsidP="000C32FB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67B1F"/>
    <w:multiLevelType w:val="hybridMultilevel"/>
    <w:tmpl w:val="2402BEB2"/>
    <w:lvl w:ilvl="0" w:tplc="0838A8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640909"/>
    <w:multiLevelType w:val="hybridMultilevel"/>
    <w:tmpl w:val="B448B81E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E761CE"/>
    <w:multiLevelType w:val="hybridMultilevel"/>
    <w:tmpl w:val="D77C5818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031AD3"/>
    <w:multiLevelType w:val="hybridMultilevel"/>
    <w:tmpl w:val="7534DDC2"/>
    <w:lvl w:ilvl="0" w:tplc="C652C27E">
      <w:numFmt w:val="bullet"/>
      <w:lvlText w:val="-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61E5767"/>
    <w:multiLevelType w:val="hybridMultilevel"/>
    <w:tmpl w:val="B0F2AB8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4678A4"/>
    <w:multiLevelType w:val="hybridMultilevel"/>
    <w:tmpl w:val="56242B28"/>
    <w:lvl w:ilvl="0" w:tplc="9476DFD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5A291C60"/>
    <w:multiLevelType w:val="hybridMultilevel"/>
    <w:tmpl w:val="8F147690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5B942BF"/>
    <w:multiLevelType w:val="hybridMultilevel"/>
    <w:tmpl w:val="95C06694"/>
    <w:lvl w:ilvl="0" w:tplc="D1009A3E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857"/>
    <w:rsid w:val="000018E4"/>
    <w:rsid w:val="00011937"/>
    <w:rsid w:val="00025712"/>
    <w:rsid w:val="00025CE1"/>
    <w:rsid w:val="000307F2"/>
    <w:rsid w:val="0005333A"/>
    <w:rsid w:val="000B53B9"/>
    <w:rsid w:val="000C32FB"/>
    <w:rsid w:val="00107160"/>
    <w:rsid w:val="00111A0F"/>
    <w:rsid w:val="00114DCF"/>
    <w:rsid w:val="00145CC7"/>
    <w:rsid w:val="00172643"/>
    <w:rsid w:val="00174C53"/>
    <w:rsid w:val="00183F78"/>
    <w:rsid w:val="00234E78"/>
    <w:rsid w:val="002577BC"/>
    <w:rsid w:val="0027795A"/>
    <w:rsid w:val="00290140"/>
    <w:rsid w:val="002F41A1"/>
    <w:rsid w:val="0033379C"/>
    <w:rsid w:val="00356699"/>
    <w:rsid w:val="0038508C"/>
    <w:rsid w:val="00393313"/>
    <w:rsid w:val="003C3BCD"/>
    <w:rsid w:val="003D285A"/>
    <w:rsid w:val="003E2FC8"/>
    <w:rsid w:val="00417043"/>
    <w:rsid w:val="004C2EFC"/>
    <w:rsid w:val="004C346D"/>
    <w:rsid w:val="004D6A0E"/>
    <w:rsid w:val="0051115A"/>
    <w:rsid w:val="005426E2"/>
    <w:rsid w:val="00580D5C"/>
    <w:rsid w:val="0058184E"/>
    <w:rsid w:val="00591286"/>
    <w:rsid w:val="00676A94"/>
    <w:rsid w:val="006A2BDB"/>
    <w:rsid w:val="006E2857"/>
    <w:rsid w:val="006E5F1D"/>
    <w:rsid w:val="00714715"/>
    <w:rsid w:val="00743E90"/>
    <w:rsid w:val="00790751"/>
    <w:rsid w:val="007A6FD3"/>
    <w:rsid w:val="007C1146"/>
    <w:rsid w:val="007E73AB"/>
    <w:rsid w:val="00805EE7"/>
    <w:rsid w:val="0083485F"/>
    <w:rsid w:val="00835F1C"/>
    <w:rsid w:val="0084276E"/>
    <w:rsid w:val="008670F4"/>
    <w:rsid w:val="00890CB5"/>
    <w:rsid w:val="008A5500"/>
    <w:rsid w:val="008C1D43"/>
    <w:rsid w:val="008C1F02"/>
    <w:rsid w:val="008E39ED"/>
    <w:rsid w:val="008F3BC9"/>
    <w:rsid w:val="009011A4"/>
    <w:rsid w:val="00955C7D"/>
    <w:rsid w:val="009B67C7"/>
    <w:rsid w:val="009D024A"/>
    <w:rsid w:val="009D3F36"/>
    <w:rsid w:val="009E7B6D"/>
    <w:rsid w:val="00A13888"/>
    <w:rsid w:val="00A14A6C"/>
    <w:rsid w:val="00A16343"/>
    <w:rsid w:val="00A24B32"/>
    <w:rsid w:val="00A2629C"/>
    <w:rsid w:val="00A27341"/>
    <w:rsid w:val="00A31B9A"/>
    <w:rsid w:val="00A4528B"/>
    <w:rsid w:val="00A4783D"/>
    <w:rsid w:val="00A5532F"/>
    <w:rsid w:val="00A57A99"/>
    <w:rsid w:val="00A67033"/>
    <w:rsid w:val="00A85705"/>
    <w:rsid w:val="00AA5160"/>
    <w:rsid w:val="00AB1D37"/>
    <w:rsid w:val="00AF44C2"/>
    <w:rsid w:val="00AF4E0B"/>
    <w:rsid w:val="00AF5DD1"/>
    <w:rsid w:val="00B029FE"/>
    <w:rsid w:val="00B073A9"/>
    <w:rsid w:val="00B220B0"/>
    <w:rsid w:val="00B24FB3"/>
    <w:rsid w:val="00B6441E"/>
    <w:rsid w:val="00B965E5"/>
    <w:rsid w:val="00B9695C"/>
    <w:rsid w:val="00BD64B7"/>
    <w:rsid w:val="00BE0063"/>
    <w:rsid w:val="00BE33CF"/>
    <w:rsid w:val="00C13BCB"/>
    <w:rsid w:val="00C307C6"/>
    <w:rsid w:val="00C35A56"/>
    <w:rsid w:val="00C63CEA"/>
    <w:rsid w:val="00C859D2"/>
    <w:rsid w:val="00C935C3"/>
    <w:rsid w:val="00CA163A"/>
    <w:rsid w:val="00CC74FC"/>
    <w:rsid w:val="00CD01A3"/>
    <w:rsid w:val="00CD724A"/>
    <w:rsid w:val="00CE4F75"/>
    <w:rsid w:val="00CE60BA"/>
    <w:rsid w:val="00CF31D2"/>
    <w:rsid w:val="00CF5DB7"/>
    <w:rsid w:val="00CF64E3"/>
    <w:rsid w:val="00D05A36"/>
    <w:rsid w:val="00D32A89"/>
    <w:rsid w:val="00D34EF7"/>
    <w:rsid w:val="00D4079A"/>
    <w:rsid w:val="00D6040B"/>
    <w:rsid w:val="00D91220"/>
    <w:rsid w:val="00DA532B"/>
    <w:rsid w:val="00DC0AB4"/>
    <w:rsid w:val="00E076D3"/>
    <w:rsid w:val="00E213CA"/>
    <w:rsid w:val="00E23517"/>
    <w:rsid w:val="00E27A93"/>
    <w:rsid w:val="00E30E06"/>
    <w:rsid w:val="00E31DE8"/>
    <w:rsid w:val="00E411C2"/>
    <w:rsid w:val="00ED652C"/>
    <w:rsid w:val="00EE14EF"/>
    <w:rsid w:val="00EE4AEB"/>
    <w:rsid w:val="00F01051"/>
    <w:rsid w:val="00F127DA"/>
    <w:rsid w:val="00F2040D"/>
    <w:rsid w:val="00F52991"/>
    <w:rsid w:val="00F66F1E"/>
    <w:rsid w:val="00F778D8"/>
    <w:rsid w:val="00F80A5D"/>
    <w:rsid w:val="00F919E9"/>
    <w:rsid w:val="00FA723F"/>
    <w:rsid w:val="00FB4202"/>
    <w:rsid w:val="00FC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0D3DCBB"/>
  <w15:docId w15:val="{4AF4DFA4-76DC-42D3-8D74-B202BFB59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0B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pPr>
      <w:spacing w:before="240" w:after="0" w:line="240" w:lineRule="auto"/>
      <w:outlineLvl w:val="0"/>
    </w:pPr>
    <w:rPr>
      <w:rFonts w:ascii="Arial" w:eastAsia="Times New Roman" w:hAnsi="Arial" w:cs="Times New Roman"/>
      <w:b/>
      <w:sz w:val="24"/>
      <w:szCs w:val="20"/>
      <w:u w:val="single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spacing w:before="20" w:after="0" w:line="240" w:lineRule="auto"/>
      <w:outlineLvl w:val="2"/>
    </w:pPr>
    <w:rPr>
      <w:rFonts w:ascii="Arial" w:eastAsia="Times New Roman" w:hAnsi="Arial" w:cs="Times New Roman"/>
      <w:i/>
      <w:sz w:val="13"/>
      <w:szCs w:val="20"/>
      <w:lang w:val="es-ES_tradnl" w:eastAsia="es-ES_tradnl"/>
    </w:rPr>
  </w:style>
  <w:style w:type="paragraph" w:styleId="Ttulo4">
    <w:name w:val="heading 4"/>
    <w:basedOn w:val="Normal"/>
    <w:next w:val="Normal"/>
    <w:link w:val="Ttulo4Car"/>
    <w:qFormat/>
    <w:pPr>
      <w:keepNext/>
      <w:spacing w:before="35" w:after="0" w:line="240" w:lineRule="auto"/>
      <w:outlineLvl w:val="3"/>
    </w:pPr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paragraph" w:styleId="Piedepgina">
    <w:name w:val="footer"/>
    <w:basedOn w:val="Normal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Encabezado">
    <w:name w:val="header"/>
    <w:basedOn w:val="Normal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customStyle="1" w:styleId="Destinatario">
    <w:name w:val="Destinatario"/>
    <w:basedOn w:val="Normal"/>
    <w:pPr>
      <w:spacing w:after="0" w:line="240" w:lineRule="auto"/>
      <w:ind w:left="4253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customStyle="1" w:styleId="Subparrafo1">
    <w:name w:val="Subparrafo1"/>
    <w:basedOn w:val="Normal"/>
    <w:pPr>
      <w:spacing w:after="0" w:line="240" w:lineRule="auto"/>
      <w:ind w:left="284" w:hanging="142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customStyle="1" w:styleId="Titulo">
    <w:name w:val="Titulo"/>
    <w:basedOn w:val="Normal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0"/>
      <w:szCs w:val="20"/>
      <w:lang w:val="es-ES_tradnl" w:eastAsia="es-ES_tradnl"/>
    </w:rPr>
  </w:style>
  <w:style w:type="paragraph" w:styleId="Textodeglobo">
    <w:name w:val="Balloon Text"/>
    <w:basedOn w:val="Normal"/>
    <w:semiHidden/>
    <w:rsid w:val="000018E4"/>
    <w:rPr>
      <w:rFonts w:ascii="Tahoma" w:hAnsi="Tahoma" w:cs="Tahoma"/>
      <w:sz w:val="16"/>
      <w:szCs w:val="16"/>
    </w:rPr>
  </w:style>
  <w:style w:type="paragraph" w:customStyle="1" w:styleId="FAX">
    <w:name w:val="FAX"/>
    <w:basedOn w:val="Normal"/>
    <w:rsid w:val="00F80A5D"/>
    <w:pPr>
      <w:spacing w:before="240" w:after="0" w:line="240" w:lineRule="auto"/>
      <w:ind w:left="57" w:right="57"/>
    </w:pPr>
    <w:rPr>
      <w:rFonts w:ascii="Arial" w:eastAsia="Times New Roman" w:hAnsi="Arial" w:cs="Times New Roman"/>
      <w:b/>
      <w:spacing w:val="25"/>
      <w:sz w:val="40"/>
      <w:szCs w:val="20"/>
      <w:lang w:val="es-ES_tradnl" w:eastAsia="es-ES_tradnl"/>
    </w:rPr>
  </w:style>
  <w:style w:type="paragraph" w:customStyle="1" w:styleId="Euskerazkotestua">
    <w:name w:val="Euskerazko_testua"/>
    <w:basedOn w:val="Normal"/>
    <w:next w:val="Bestehizktestua"/>
    <w:rsid w:val="00F80A5D"/>
    <w:pPr>
      <w:spacing w:before="140" w:after="0" w:line="240" w:lineRule="auto"/>
      <w:ind w:left="57" w:right="57"/>
    </w:pPr>
    <w:rPr>
      <w:rFonts w:ascii="Arial" w:eastAsia="Times New Roman" w:hAnsi="Arial" w:cs="Times New Roman"/>
      <w:b/>
      <w:sz w:val="20"/>
      <w:szCs w:val="20"/>
      <w:lang w:val="es-ES_tradnl" w:eastAsia="es-ES_tradnl"/>
    </w:rPr>
  </w:style>
  <w:style w:type="paragraph" w:customStyle="1" w:styleId="Bestehizktestua">
    <w:name w:val="Beste_hizk_testua"/>
    <w:basedOn w:val="Normal"/>
    <w:next w:val="Euskerazkotestua"/>
    <w:rsid w:val="00F80A5D"/>
    <w:pPr>
      <w:spacing w:after="0" w:line="240" w:lineRule="auto"/>
      <w:ind w:left="57" w:right="57"/>
    </w:pPr>
    <w:rPr>
      <w:rFonts w:ascii="Arial" w:eastAsia="Times New Roman" w:hAnsi="Arial" w:cs="Times New Roman"/>
      <w:sz w:val="20"/>
      <w:szCs w:val="20"/>
      <w:lang w:val="es-ES_tradnl" w:eastAsia="es-ES_tradnl"/>
    </w:rPr>
  </w:style>
  <w:style w:type="paragraph" w:customStyle="1" w:styleId="Euskerazkotit">
    <w:name w:val="Euskerazko_tit"/>
    <w:basedOn w:val="Normal"/>
    <w:next w:val="Bestehizktit"/>
    <w:rsid w:val="00F80A5D"/>
    <w:pPr>
      <w:spacing w:after="0" w:line="240" w:lineRule="auto"/>
      <w:ind w:left="57" w:right="57"/>
    </w:pPr>
    <w:rPr>
      <w:rFonts w:ascii="Arial" w:eastAsia="Times New Roman" w:hAnsi="Arial" w:cs="Times New Roman"/>
      <w:b/>
      <w:sz w:val="26"/>
      <w:szCs w:val="20"/>
      <w:lang w:val="es-ES_tradnl" w:eastAsia="es-ES_tradnl"/>
    </w:rPr>
  </w:style>
  <w:style w:type="paragraph" w:customStyle="1" w:styleId="Bestehizktit">
    <w:name w:val="Beste_hizk_tit"/>
    <w:basedOn w:val="Normal"/>
    <w:next w:val="Euskerazkotestua"/>
    <w:rsid w:val="00F80A5D"/>
    <w:pPr>
      <w:spacing w:after="0" w:line="240" w:lineRule="auto"/>
      <w:ind w:left="57" w:right="57"/>
    </w:pPr>
    <w:rPr>
      <w:rFonts w:ascii="Arial" w:eastAsia="Times New Roman" w:hAnsi="Arial" w:cs="Times New Roman"/>
      <w:sz w:val="26"/>
      <w:szCs w:val="20"/>
      <w:lang w:val="es-ES_tradnl" w:eastAsia="es-ES_tradnl"/>
    </w:rPr>
  </w:style>
  <w:style w:type="paragraph" w:customStyle="1" w:styleId="TestuaTexto">
    <w:name w:val="Testua/Texto"/>
    <w:basedOn w:val="Normal"/>
    <w:rsid w:val="00F80A5D"/>
    <w:pPr>
      <w:spacing w:before="240" w:after="0" w:line="360" w:lineRule="atLeast"/>
      <w:ind w:left="113" w:right="113"/>
      <w:jc w:val="both"/>
    </w:pPr>
    <w:rPr>
      <w:rFonts w:ascii="Times New Roman" w:eastAsia="Times New Roman" w:hAnsi="Times New Roman" w:cs="Times New Roman"/>
      <w:spacing w:val="10"/>
      <w:sz w:val="24"/>
      <w:szCs w:val="20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E30E06"/>
    <w:pPr>
      <w:ind w:left="720"/>
      <w:contextualSpacing/>
    </w:pPr>
  </w:style>
  <w:style w:type="table" w:styleId="Tablaconcuadrcula">
    <w:name w:val="Table Grid"/>
    <w:basedOn w:val="Tablanormal"/>
    <w:rsid w:val="00A67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CF64E3"/>
    <w:rPr>
      <w:rFonts w:ascii="Arial" w:hAnsi="Arial"/>
      <w:i/>
      <w:sz w:val="1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138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13888"/>
    <w:pPr>
      <w:autoSpaceDE w:val="0"/>
      <w:autoSpaceDN w:val="0"/>
      <w:adjustRightInd w:val="0"/>
    </w:pPr>
    <w:rPr>
      <w:rFonts w:ascii="Adobe Garamond Pro" w:hAnsi="Adobe Garamond Pro" w:cs="Adobe Garamond Pro"/>
      <w:color w:val="000000"/>
      <w:sz w:val="24"/>
      <w:szCs w:val="24"/>
    </w:rPr>
  </w:style>
  <w:style w:type="paragraph" w:styleId="Sinespaciado">
    <w:name w:val="No Spacing"/>
    <w:uiPriority w:val="1"/>
    <w:qFormat/>
    <w:rsid w:val="00ED652C"/>
    <w:rPr>
      <w:sz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RPEREZAR\My%20Documents\M\D0241005%20(AFI1A)\ELENA\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B657FDB7AFB240ADB9F55E72DFD2BA" ma:contentTypeVersion="11" ma:contentTypeDescription="Create a new document." ma:contentTypeScope="" ma:versionID="d8e4fe04eb60a324234d82971246a0bb">
  <xsd:schema xmlns:xsd="http://www.w3.org/2001/XMLSchema" xmlns:xs="http://www.w3.org/2001/XMLSchema" xmlns:p="http://schemas.microsoft.com/office/2006/metadata/properties" xmlns:ns3="9df2eab8-152d-4f68-a5a9-8f867562e5d9" xmlns:ns4="a430e28b-cb44-4fb7-8f58-42321e755ab2" targetNamespace="http://schemas.microsoft.com/office/2006/metadata/properties" ma:root="true" ma:fieldsID="06d92b76b4d1f3b33c34008e91f16674" ns3:_="" ns4:_="">
    <xsd:import namespace="9df2eab8-152d-4f68-a5a9-8f867562e5d9"/>
    <xsd:import namespace="a430e28b-cb44-4fb7-8f58-42321e755a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f2eab8-152d-4f68-a5a9-8f867562e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30e28b-cb44-4fb7-8f58-42321e755ab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D15FF-95A0-46A4-A26F-B62919EE9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f2eab8-152d-4f68-a5a9-8f867562e5d9"/>
    <ds:schemaRef ds:uri="a430e28b-cb44-4fb7-8f58-42321e755a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D17257-D49B-4105-BE94-10EE9849B8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43128C-31BC-4AC2-AF72-285C1A72B47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df2eab8-152d-4f68-a5a9-8f867562e5d9"/>
    <ds:schemaRef ds:uri="http://purl.org/dc/elements/1.1/"/>
    <ds:schemaRef ds:uri="http://schemas.microsoft.com/office/2006/metadata/properties"/>
    <ds:schemaRef ds:uri="a430e28b-cb44-4fb7-8f58-42321e755ab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20BE560-5805-488C-B95C-B7711E42E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Membrete.dot</Template>
  <TotalTime>0</TotalTime>
  <Pages>3</Pages>
  <Words>566</Words>
  <Characters>3113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normalizada para WORD</vt:lpstr>
    </vt:vector>
  </TitlesOfParts>
  <Company>EJIE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creator>Pérez Arcederillo, Raquel</dc:creator>
  <cp:lastModifiedBy>Haza Lopez, Ainhoa Ines</cp:lastModifiedBy>
  <cp:revision>2</cp:revision>
  <cp:lastPrinted>2022-10-10T11:18:00Z</cp:lastPrinted>
  <dcterms:created xsi:type="dcterms:W3CDTF">2022-10-10T11:18:00Z</dcterms:created>
  <dcterms:modified xsi:type="dcterms:W3CDTF">2022-10-10T11:18:00Z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0x010100B6B657FDB7AFB240ADB9F55E72DFD2BA</vt:lpwstr>
  </property>
</Properties>
</file>